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083970B2" w:rsidR="0060563A" w:rsidRDefault="004063D1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4063D1">
        <w:rPr>
          <w:rFonts w:cs="Arial"/>
          <w:b/>
          <w:lang w:val="sl-SI"/>
        </w:rPr>
        <w:t>SISTEMSKI ADMINISTRATOR VII/2-II (šifra DM 318) v Direktoratu za podporo uporabnikom, Sektorju za centralno podporo, Oddelku za podporo programski in strojni opremi,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063D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063D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4063D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063D1">
              <w:rPr>
                <w:rFonts w:cs="Arial"/>
                <w:color w:val="000000"/>
                <w:lang w:val="sl-SI"/>
              </w:rPr>
            </w:r>
            <w:r w:rsidR="004063D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color w:val="000000"/>
              </w:rPr>
            </w:r>
            <w:r w:rsidR="004063D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color w:val="000000"/>
              </w:rPr>
            </w:r>
            <w:r w:rsidR="004063D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color w:val="000000"/>
              </w:rPr>
            </w:r>
            <w:r w:rsidR="004063D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063D1">
              <w:rPr>
                <w:rFonts w:cs="Arial"/>
                <w:b/>
                <w:color w:val="000000"/>
              </w:rPr>
            </w:r>
            <w:r w:rsidR="004063D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063D1">
              <w:rPr>
                <w:rFonts w:cs="Arial"/>
                <w:b/>
              </w:rPr>
            </w:r>
            <w:r w:rsidR="004063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39CC951C" w:rsidR="0060563A" w:rsidRPr="004063D1" w:rsidRDefault="004063D1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4063D1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4063D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4063D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063D1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942</Words>
  <Characters>8442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9366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2023-04-20T17:16:00Z</dcterms:modified>
</cp:coreProperties>
</file>