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788B2FFA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CD4A1D">
        <w:rPr>
          <w:sz w:val="20"/>
          <w:szCs w:val="20"/>
          <w:u w:val="none"/>
          <w:lang w:val="sl-SI"/>
        </w:rPr>
        <w:t>: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785FBF30" w:rsidR="0060563A" w:rsidRDefault="009E75C1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9E75C1">
        <w:rPr>
          <w:rFonts w:cs="Arial"/>
          <w:b/>
          <w:bCs/>
          <w:szCs w:val="20"/>
          <w:lang w:val="sl-SI"/>
        </w:rPr>
        <w:t>VIŠJI SVETOVALEC (šifra DM 693) v Direktoratu za digitalno infrastrukturo, Sektorju za upravljanje s podatkovnimi zbirkami in podporno infrastrukturo</w:t>
      </w:r>
    </w:p>
    <w:p w14:paraId="21ACAEE3" w14:textId="77777777" w:rsidR="009E75C1" w:rsidRDefault="009E75C1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2ACB17CD" w14:textId="77777777" w:rsidR="009E75C1" w:rsidRDefault="009E75C1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8BDF774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9E75C1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9E75C1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9E75C1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9E75C1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9E75C1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9577F8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3E4790" w14:textId="614DED68" w:rsidR="0060563A" w:rsidRDefault="0060563A">
            <w:pPr>
              <w:spacing w:before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9577F8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A2DE08" w14:textId="0599997C" w:rsidR="0060563A" w:rsidRDefault="0060563A">
            <w:pPr>
              <w:spacing w:before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0A1DEB8" w:rsidR="0060563A" w:rsidRDefault="0060563A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9E75C1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9E75C1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4C0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2561"/>
    <w:rsid w:val="00946C49"/>
    <w:rsid w:val="00947D1F"/>
    <w:rsid w:val="009566ED"/>
    <w:rsid w:val="00956928"/>
    <w:rsid w:val="009577F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E75C1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66EB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A1D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4D58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985</Words>
  <Characters>8698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9664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</cp:revision>
  <cp:lastPrinted>2021-10-08T09:50:00Z</cp:lastPrinted>
  <dcterms:created xsi:type="dcterms:W3CDTF">2024-12-13T08:55:00Z</dcterms:created>
  <dcterms:modified xsi:type="dcterms:W3CDTF">2025-09-08T09:31:00Z</dcterms:modified>
</cp:coreProperties>
</file>