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071AA72A" w14:textId="1288CFB8" w:rsidR="006C56F7" w:rsidRDefault="0023395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233955">
        <w:rPr>
          <w:rFonts w:cs="Arial"/>
          <w:b/>
          <w:lang w:val="sl-SI"/>
        </w:rPr>
        <w:t xml:space="preserve">Svetovalec (šifra DM 469) v Direktoratu za razvoj digitalnih rešitev in podatkovno ekonomijo, Sektorju za razvoj elektronskih storitev, za določen čas do 30. </w:t>
      </w:r>
      <w:r w:rsidR="00F03647">
        <w:rPr>
          <w:rFonts w:cs="Arial"/>
          <w:b/>
          <w:lang w:val="sl-SI"/>
        </w:rPr>
        <w:t>6</w:t>
      </w:r>
      <w:r w:rsidRPr="00233955">
        <w:rPr>
          <w:rFonts w:cs="Arial"/>
          <w:b/>
          <w:lang w:val="sl-SI"/>
        </w:rPr>
        <w:t>. 2026, oziroma do konca trajanja projekta Dinamične elektronske storitve (DES), s 6-mesečnim  poskusnim delom.</w:t>
      </w:r>
    </w:p>
    <w:p w14:paraId="514D3A60" w14:textId="77777777" w:rsidR="00233955" w:rsidRDefault="0023395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03647">
              <w:rPr>
                <w:rFonts w:cs="Arial"/>
                <w:color w:val="000000"/>
                <w:lang w:val="sl-SI"/>
              </w:rPr>
            </w:r>
            <w:r w:rsidR="00F0364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color w:val="000000"/>
              </w:rPr>
            </w:r>
            <w:r w:rsidR="00F0364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color w:val="000000"/>
              </w:rPr>
            </w:r>
            <w:r w:rsidR="00F0364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color w:val="000000"/>
              </w:rPr>
            </w:r>
            <w:r w:rsidR="00F0364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03647">
              <w:rPr>
                <w:rFonts w:cs="Arial"/>
                <w:b/>
                <w:color w:val="000000"/>
              </w:rPr>
            </w:r>
            <w:r w:rsidR="00F0364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03647">
              <w:rPr>
                <w:rFonts w:cs="Arial"/>
                <w:b/>
              </w:rPr>
            </w:r>
            <w:r w:rsidR="00F0364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1465</Words>
  <Characters>8356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5</cp:revision>
  <cp:lastPrinted>2021-10-08T09:50:00Z</cp:lastPrinted>
  <dcterms:created xsi:type="dcterms:W3CDTF">2024-11-04T13:08:00Z</dcterms:created>
  <dcterms:modified xsi:type="dcterms:W3CDTF">2024-11-07T08:03:00Z</dcterms:modified>
</cp:coreProperties>
</file>