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56E03111" w:rsidR="0060563A" w:rsidRPr="002D7787" w:rsidRDefault="0060563A" w:rsidP="002D7787">
      <w:pPr>
        <w:tabs>
          <w:tab w:val="left" w:pos="2835"/>
        </w:tabs>
        <w:jc w:val="center"/>
        <w:rPr>
          <w:rFonts w:cs="Arial"/>
          <w:b/>
          <w:color w:val="FF0000"/>
          <w:szCs w:val="20"/>
          <w:lang w:val="sl-SI"/>
        </w:rPr>
      </w:pPr>
    </w:p>
    <w:p w14:paraId="440F055F" w14:textId="3FB53C6C" w:rsidR="0060563A" w:rsidRPr="002D7787" w:rsidRDefault="002D7787" w:rsidP="002D7787">
      <w:pPr>
        <w:tabs>
          <w:tab w:val="left" w:pos="2835"/>
        </w:tabs>
        <w:jc w:val="center"/>
        <w:rPr>
          <w:rFonts w:cs="Arial"/>
          <w:b/>
          <w:lang w:val="sl-SI"/>
        </w:rPr>
      </w:pPr>
      <w:r w:rsidRPr="002D7787">
        <w:rPr>
          <w:rFonts w:cs="Arial"/>
          <w:b/>
          <w:lang w:val="sl-SI"/>
        </w:rPr>
        <w:t>PROGRAMER APLIKACIJ VI (šifra DM 638) v Direktoratu za podporo uporabnikom, Sektorju za podporo uporabnikom, Oddelek regija Celje, s polnim delovnim časom, za določen čas do 30. 6. 2026, oziroma do konca trajanja projekta Modernizacija sistema podpore uporabnikom, s 6-mesečnim poskusnim delom</w:t>
      </w:r>
      <w:r w:rsidRPr="002D7787">
        <w:rPr>
          <w:rFonts w:cs="Arial"/>
          <w:b/>
          <w:lang w:val="sl-SI"/>
        </w:rPr>
        <w:t>.</w:t>
      </w:r>
    </w:p>
    <w:p w14:paraId="5759B04D" w14:textId="77777777" w:rsidR="002D7787" w:rsidRDefault="002D778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D7787">
              <w:rPr>
                <w:rFonts w:cs="Arial"/>
                <w:color w:val="000000"/>
                <w:lang w:val="sl-SI"/>
              </w:rPr>
            </w:r>
            <w:r w:rsidR="002D778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color w:val="000000"/>
              </w:rPr>
            </w:r>
            <w:r w:rsidR="002D77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color w:val="000000"/>
              </w:rPr>
            </w:r>
            <w:r w:rsidR="002D77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color w:val="000000"/>
              </w:rPr>
            </w:r>
            <w:r w:rsidR="002D778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D7787">
              <w:rPr>
                <w:rFonts w:cs="Arial"/>
                <w:b/>
                <w:color w:val="000000"/>
              </w:rPr>
            </w:r>
            <w:r w:rsidR="002D778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D7787">
              <w:rPr>
                <w:rFonts w:cs="Arial"/>
                <w:b/>
              </w:rPr>
            </w:r>
            <w:r w:rsidR="002D778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D7787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D5D59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2730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12DFF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955</Words>
  <Characters>8518</Characters>
  <Application>Microsoft Office Word</Application>
  <DocSecurity>4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9455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2025-02-05T13:21:00Z</dcterms:created>
  <dcterms:modified xsi:type="dcterms:W3CDTF">2025-02-05T13:21:00Z</dcterms:modified>
</cp:coreProperties>
</file>