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297D1247" w14:textId="17098169" w:rsidR="00A25B7C" w:rsidRDefault="006702A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702A5">
        <w:rPr>
          <w:rFonts w:cs="Arial"/>
          <w:b/>
          <w:lang w:val="sl-SI"/>
        </w:rPr>
        <w:t>Podsekretar (šifra DM 632) v Direktoratu za razvoj digitalnih rešitev in podatkovno ekonomijo, Sektorju za upravljanje s podatki, za določen do 30. 11. 2029, oziroma do konca trajanja projekta Pametne digitalne javne storitve (PDJS), s 6-mesečnim poskusnim delom.</w:t>
      </w:r>
    </w:p>
    <w:p w14:paraId="06D15F7F" w14:textId="77777777" w:rsidR="006702A5" w:rsidRDefault="006702A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702A5">
              <w:rPr>
                <w:rFonts w:cs="Arial"/>
                <w:color w:val="000000"/>
                <w:lang w:val="sl-SI"/>
              </w:rPr>
            </w:r>
            <w:r w:rsidR="006702A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color w:val="000000"/>
              </w:rPr>
            </w:r>
            <w:r w:rsidR="006702A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color w:val="000000"/>
              </w:rPr>
            </w:r>
            <w:r w:rsidR="006702A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color w:val="000000"/>
              </w:rPr>
            </w:r>
            <w:r w:rsidR="006702A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702A5">
              <w:rPr>
                <w:rFonts w:cs="Arial"/>
                <w:b/>
                <w:color w:val="000000"/>
              </w:rPr>
            </w:r>
            <w:r w:rsidR="006702A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702A5">
              <w:rPr>
                <w:rFonts w:cs="Arial"/>
                <w:b/>
              </w:rPr>
            </w:r>
            <w:r w:rsidR="006702A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2A5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1007</Words>
  <Characters>8807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9795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2025-01-29T10:22:00Z</dcterms:created>
  <dcterms:modified xsi:type="dcterms:W3CDTF">2025-01-29T10:22:00Z</dcterms:modified>
</cp:coreProperties>
</file>