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E8AD9" w14:textId="77777777" w:rsidR="00367F27" w:rsidRPr="00606917" w:rsidRDefault="00367F27" w:rsidP="00DC6A71">
      <w:pPr>
        <w:pStyle w:val="datumtevilka"/>
      </w:pPr>
    </w:p>
    <w:p w14:paraId="3451633A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1586AFC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80D00E4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5E7FF46" w14:textId="77777777" w:rsidR="009A71F5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Strokovno usposabljanje in preverjanje znanja</w:t>
      </w:r>
    </w:p>
    <w:p w14:paraId="0038EF1C" w14:textId="77777777" w:rsidR="005B51CB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naravovarstvenih in prostovoljnih nadzornikov</w:t>
      </w:r>
    </w:p>
    <w:p w14:paraId="2339AE03" w14:textId="72C476A5" w:rsidR="00143AA7" w:rsidRPr="00606917" w:rsidRDefault="005B51CB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(20</w:t>
      </w:r>
      <w:r w:rsidR="00F94101">
        <w:rPr>
          <w:rFonts w:eastAsia="Calibri" w:cs="Arial"/>
          <w:b/>
          <w:bCs/>
          <w:sz w:val="40"/>
          <w:szCs w:val="40"/>
          <w:lang w:val="sl-SI"/>
        </w:rPr>
        <w:t>2</w:t>
      </w:r>
      <w:r w:rsidR="00D34F3C">
        <w:rPr>
          <w:rFonts w:eastAsia="Calibri" w:cs="Arial"/>
          <w:b/>
          <w:bCs/>
          <w:sz w:val="40"/>
          <w:szCs w:val="40"/>
          <w:lang w:val="sl-SI"/>
        </w:rPr>
        <w:t>3</w:t>
      </w:r>
      <w:r w:rsidRPr="00606917">
        <w:rPr>
          <w:rFonts w:eastAsia="Calibri" w:cs="Arial"/>
          <w:b/>
          <w:bCs/>
          <w:sz w:val="40"/>
          <w:szCs w:val="40"/>
          <w:lang w:val="sl-SI"/>
        </w:rPr>
        <w:t>)</w:t>
      </w:r>
    </w:p>
    <w:p w14:paraId="76D55C57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44671E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534F14B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B19ACC8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30622AA" w14:textId="77777777" w:rsidR="00143AA7" w:rsidRPr="00606917" w:rsidRDefault="00143AA7" w:rsidP="00143AA7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 xml:space="preserve">Podrobnejše vsebine programa </w:t>
      </w:r>
    </w:p>
    <w:p w14:paraId="5D6C9B76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A94F78D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A:</w:t>
      </w:r>
    </w:p>
    <w:p w14:paraId="2FE9B577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Temeljna načela ohranjanja narave; </w:t>
      </w:r>
    </w:p>
    <w:p w14:paraId="33E35685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Organiziranost na področju varstva narave v Republiki Sloveniji</w:t>
      </w:r>
    </w:p>
    <w:p w14:paraId="337B005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Zgodovina varstva narave;</w:t>
      </w:r>
    </w:p>
    <w:p w14:paraId="10C7C84B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B:</w:t>
      </w:r>
    </w:p>
    <w:p w14:paraId="5B5BA6CF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Varstvo naravnih vrednot in ohranjanje biotske raznovrstnosti;</w:t>
      </w:r>
    </w:p>
    <w:p w14:paraId="661B2A9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Splošno poznavanje zavarovanih območij v Republiki Sloveniji in posameznega zavarovanega območja;</w:t>
      </w:r>
    </w:p>
    <w:p w14:paraId="3B3CCE9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C:</w:t>
      </w:r>
    </w:p>
    <w:p w14:paraId="26CDA556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Neposredni nadzor v naravi;</w:t>
      </w:r>
    </w:p>
    <w:p w14:paraId="3A4C961B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Sodelovanje s </w:t>
      </w:r>
      <w:proofErr w:type="spellStart"/>
      <w:r w:rsidRPr="00606917">
        <w:rPr>
          <w:rFonts w:ascii="TimesNewRomanPSMT" w:hAnsi="TimesNewRomanPSMT" w:cs="TimesNewRomanPSMT"/>
          <w:sz w:val="24"/>
          <w:szCs w:val="24"/>
        </w:rPr>
        <w:t>prekrškovnimi</w:t>
      </w:r>
      <w:proofErr w:type="spellEnd"/>
      <w:r w:rsidRPr="00606917">
        <w:rPr>
          <w:rFonts w:ascii="TimesNewRomanPSMT" w:hAnsi="TimesNewRomanPSMT" w:cs="TimesNewRomanPSMT"/>
          <w:sz w:val="24"/>
          <w:szCs w:val="24"/>
        </w:rPr>
        <w:t xml:space="preserve"> organi in osnove inšpekcijskega postopka;</w:t>
      </w:r>
    </w:p>
    <w:p w14:paraId="272756B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Naravovarstveni/prostovoljni nadzornik kot uradna oseba in operativni postopki.</w:t>
      </w:r>
    </w:p>
    <w:p w14:paraId="2B355F5A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3997C920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F0BAAC4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4DA2E862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7DB9E6DE" w14:textId="77777777" w:rsidR="00143AA7" w:rsidRPr="00606917" w:rsidRDefault="00143AA7" w:rsidP="009A71F5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>Katalog vprašanj za namen preverjanja znanja</w:t>
      </w:r>
      <w:r w:rsidR="009A71F5" w:rsidRPr="0060691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DAC8BC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6753B85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11D334C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Sklop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A (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skupno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največ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25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točk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>):</w:t>
      </w:r>
    </w:p>
    <w:p w14:paraId="6E9D5E7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263E95D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Temeljna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načela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ohranjanja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</w:p>
    <w:p w14:paraId="4A07F875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ED36AAF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cilj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temeljna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načela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tudi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označite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FB08EA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7" w:history="1"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2006 - Ministrstvo za okolje in prostor (Berginc, M. , J.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&amp; J. Vidic), Ljubljana </w:t>
      </w:r>
      <w:r w:rsidRPr="00606917">
        <w:rPr>
          <w:rFonts w:ascii="Times New Roman" w:hAnsi="Times New Roman"/>
          <w:b/>
          <w:bCs/>
          <w:i/>
          <w:szCs w:val="20"/>
        </w:rPr>
        <w:t xml:space="preserve">- 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13 in 19 </w:t>
      </w:r>
      <w:proofErr w:type="spellStart"/>
      <w:r w:rsidRPr="00606917">
        <w:rPr>
          <w:rFonts w:ascii="Times New Roman" w:hAnsi="Times New Roman"/>
          <w:i/>
          <w:szCs w:val="20"/>
        </w:rPr>
        <w:t>do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20; </w:t>
      </w:r>
    </w:p>
    <w:p w14:paraId="335E20D2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Uvod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k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predlogu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spremembah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dopolnitvah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ohranjanju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narav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, 2014;</w:t>
      </w:r>
    </w:p>
    <w:p w14:paraId="3D1DE4F1" w14:textId="10AAE97A" w:rsidR="00143AA7" w:rsidRPr="005007AC" w:rsidRDefault="007C58F8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8" w:history="1"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</w:t>
      </w:r>
      <w:r w:rsidR="00364FF1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 w:rsidRPr="005007AC">
        <w:rPr>
          <w:rFonts w:ascii="Times New Roman" w:hAnsi="Times New Roman"/>
          <w:i/>
          <w:lang w:val="it-IT"/>
        </w:rPr>
        <w:t>2</w:t>
      </w:r>
      <w:r w:rsidR="00364FF1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40</w:t>
      </w:r>
      <w:r w:rsidR="00364FF1" w:rsidRPr="005007AC">
        <w:rPr>
          <w:rFonts w:ascii="Times New Roman" w:hAnsi="Times New Roman"/>
          <w:i/>
          <w:lang w:val="it-IT"/>
        </w:rPr>
        <w:t xml:space="preserve"> strani)</w:t>
      </w:r>
    </w:p>
    <w:p w14:paraId="3EE4C46C" w14:textId="45820AB0" w:rsidR="00143AA7" w:rsidRPr="008C42ED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lastRenderedPageBreak/>
        <w:t>Predstavite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pravnih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norm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katerega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umeščen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odnos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do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prava in prava EU,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določb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Ustave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RS,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nanašajo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/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dediščine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,</w:t>
      </w:r>
      <w:r w:rsidR="008C42ED"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r w:rsidRPr="008C42ED">
        <w:rPr>
          <w:rFonts w:ascii="TimesNewRomanPSMT" w:hAnsi="TimesNewRomanPSMT" w:cs="TimesNewRomanPSMT"/>
          <w:sz w:val="24"/>
          <w:lang w:val="it-IT"/>
        </w:rPr>
        <w:t xml:space="preserve">ter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konvencij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evropskih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predpisov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 tega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področja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.</w:t>
      </w:r>
    </w:p>
    <w:p w14:paraId="69503906" w14:textId="77777777" w:rsidR="00143AA7" w:rsidRPr="004F45C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9" w:history="1"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–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</w:t>
      </w:r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–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14-18,</w:t>
      </w:r>
    </w:p>
    <w:p w14:paraId="69CE42A0" w14:textId="77777777" w:rsidR="005007AC" w:rsidRPr="005007AC" w:rsidRDefault="007C58F8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</w:rPr>
      </w:pPr>
      <w:hyperlink r:id="rId10" w:history="1"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4F45CC">
        <w:rPr>
          <w:rFonts w:ascii="Times New Roman" w:hAnsi="Times New Roman"/>
          <w:i/>
          <w:lang w:val="it-IT"/>
        </w:rPr>
        <w:t xml:space="preserve"> / mag. </w:t>
      </w:r>
      <w:r w:rsidR="005007AC" w:rsidRPr="005007AC">
        <w:rPr>
          <w:rFonts w:ascii="Times New Roman" w:hAnsi="Times New Roman"/>
          <w:i/>
        </w:rPr>
        <w:t xml:space="preserve">Jelka </w:t>
      </w:r>
      <w:proofErr w:type="spellStart"/>
      <w:r w:rsidR="005007AC" w:rsidRPr="005007AC">
        <w:rPr>
          <w:rFonts w:ascii="Times New Roman" w:hAnsi="Times New Roman"/>
          <w:i/>
        </w:rPr>
        <w:t>Kremesec</w:t>
      </w:r>
      <w:proofErr w:type="spellEnd"/>
      <w:r w:rsidR="005007AC" w:rsidRPr="005007AC">
        <w:rPr>
          <w:rFonts w:ascii="Times New Roman" w:hAnsi="Times New Roman"/>
          <w:i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</w:rPr>
        <w:t>Jevšenak</w:t>
      </w:r>
      <w:proofErr w:type="spellEnd"/>
      <w:r w:rsidR="005007AC" w:rsidRPr="005007AC">
        <w:rPr>
          <w:rFonts w:ascii="Times New Roman" w:hAnsi="Times New Roman"/>
          <w:i/>
        </w:rPr>
        <w:t>, Ljubljana, 2022 (</w:t>
      </w:r>
      <w:proofErr w:type="spellStart"/>
      <w:r w:rsidR="005007AC" w:rsidRPr="005007AC">
        <w:rPr>
          <w:rFonts w:ascii="Times New Roman" w:hAnsi="Times New Roman"/>
          <w:i/>
        </w:rPr>
        <w:t>izročki</w:t>
      </w:r>
      <w:proofErr w:type="spellEnd"/>
      <w:r w:rsidR="005007AC" w:rsidRPr="005007AC">
        <w:rPr>
          <w:rFonts w:ascii="Times New Roman" w:hAnsi="Times New Roman"/>
          <w:i/>
        </w:rPr>
        <w:t xml:space="preserve">, pdf, 40 </w:t>
      </w:r>
      <w:proofErr w:type="spellStart"/>
      <w:r w:rsidR="005007AC" w:rsidRPr="005007AC">
        <w:rPr>
          <w:rFonts w:ascii="Times New Roman" w:hAnsi="Times New Roman"/>
          <w:i/>
        </w:rPr>
        <w:t>strani</w:t>
      </w:r>
      <w:proofErr w:type="spellEnd"/>
      <w:r w:rsidR="005007AC" w:rsidRPr="005007AC">
        <w:rPr>
          <w:rFonts w:ascii="Times New Roman" w:hAnsi="Times New Roman"/>
          <w:i/>
        </w:rPr>
        <w:t>)</w:t>
      </w:r>
    </w:p>
    <w:p w14:paraId="703E31B2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D055A06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subjekte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podrobneje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lokalnih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področju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vključno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načini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ukrepi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njihovi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;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pomembnejših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ukrepov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po </w:t>
      </w:r>
      <w:proofErr w:type="spellStart"/>
      <w:r w:rsidRPr="00606917">
        <w:rPr>
          <w:rFonts w:ascii="TimesNewRomanPSMT" w:hAnsi="TimesNewRomanPSMT" w:cs="TimesNewRomanPSMT"/>
          <w:sz w:val="24"/>
        </w:rPr>
        <w:t>uveljavitvi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ZON </w:t>
      </w:r>
      <w:proofErr w:type="spellStart"/>
      <w:r w:rsidRPr="00606917">
        <w:rPr>
          <w:rFonts w:ascii="TimesNewRomanPSMT" w:hAnsi="TimesNewRomanPSMT" w:cs="TimesNewRomanPSMT"/>
          <w:sz w:val="24"/>
        </w:rPr>
        <w:t>sprejele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lokalne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15B626E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1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32 do 34 in 20 d0 31.</w:t>
      </w:r>
    </w:p>
    <w:p w14:paraId="59DC1663" w14:textId="77777777" w:rsidR="005742F8" w:rsidRPr="005007AC" w:rsidRDefault="007C58F8" w:rsidP="005742F8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2" w:history="1"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5742F8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092570A9" w14:textId="77777777" w:rsidR="005007AC" w:rsidRPr="005007AC" w:rsidRDefault="007C58F8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3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062DF345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BDA3EF6" w14:textId="77777777" w:rsidR="00143AA7" w:rsidRPr="004F45C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vrste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po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tri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najpomembnejše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vsaki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vrsti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ter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primere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izvedenih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;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tudi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katerih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se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sprejema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strokovna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odločitev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tem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se bo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nanašal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vzdrževanje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obstoječega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stanja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="006B30F6"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dopuščanje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oz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.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spodbujanje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procesov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6EAE333D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4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69 do 71, 81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84, 86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93;</w:t>
      </w:r>
    </w:p>
    <w:p w14:paraId="2BF09D21" w14:textId="77777777" w:rsidR="0016625D" w:rsidRPr="005007AC" w:rsidRDefault="007C58F8" w:rsidP="0016625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5" w:history="1"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16625D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7C5FC1A8" w14:textId="77777777" w:rsidR="005007AC" w:rsidRPr="005007AC" w:rsidRDefault="007C58F8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6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57720A89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4D0B1FC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Zgodovina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narave</w:t>
      </w:r>
      <w:proofErr w:type="spellEnd"/>
    </w:p>
    <w:p w14:paraId="3ECF18B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9F41540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prvo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zavestno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zavarovanje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Slovenskem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?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začetniki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?</w:t>
      </w:r>
    </w:p>
    <w:p w14:paraId="13DFF9E4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7C58F8">
        <w:fldChar w:fldCharType="begin"/>
      </w:r>
      <w:r w:rsidR="007C58F8" w:rsidRPr="00FA41B2">
        <w:rPr>
          <w:lang w:val="it-IT"/>
        </w:rPr>
        <w:instrText xml:space="preserve"> HYPERLINK "https://www.gov.si/assets/ministrstva/MOP/Publikacije/a501ce9279/sistem_varstva.pdf" </w:instrText>
      </w:r>
      <w:r w:rsidR="007C58F8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7C58F8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  <w:r w:rsidR="00143AA7" w:rsidRPr="005007AC">
        <w:rPr>
          <w:rFonts w:cs="Arial"/>
          <w:sz w:val="18"/>
          <w:szCs w:val="18"/>
          <w:lang w:val="it-IT"/>
        </w:rPr>
        <w:t xml:space="preserve"> </w:t>
      </w:r>
    </w:p>
    <w:p w14:paraId="57C43C36" w14:textId="77777777" w:rsidR="008C42ED" w:rsidRPr="008C42ED" w:rsidRDefault="007C58F8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7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2D6F214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1B5B5C8F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Spomenica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nastala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jo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pripravil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komu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namenjena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bistvene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zahteve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deli so bili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uresničeni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AFA984B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7C58F8">
        <w:fldChar w:fldCharType="begin"/>
      </w:r>
      <w:r w:rsidR="007C58F8" w:rsidRPr="00FA41B2">
        <w:rPr>
          <w:lang w:val="it-IT"/>
        </w:rPr>
        <w:instrText xml:space="preserve"> HYPERLINK "https://www.gov.si/assets/ministrstva/MOP/Publikacije/a501ce9279/sistem_varstva.pdf" </w:instrText>
      </w:r>
      <w:r w:rsidR="007C58F8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7C58F8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</w:p>
    <w:p w14:paraId="1E46B6A4" w14:textId="77777777" w:rsidR="008C42ED" w:rsidRPr="008C42ED" w:rsidRDefault="007C58F8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8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1A2C0A9B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269F9422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obdobju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svetovni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vojni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: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glavni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mejniki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(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organizacijske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spremembe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).</w:t>
      </w:r>
    </w:p>
    <w:p w14:paraId="53029C31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9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Kremesec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Jevšenak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&amp; J. Vidic), Ljubljana,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stran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9-10;</w:t>
      </w:r>
    </w:p>
    <w:p w14:paraId="262ED45A" w14:textId="38D5D53F" w:rsidR="0057228B" w:rsidRPr="008C42ED" w:rsidRDefault="007C58F8" w:rsidP="0057228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20" w:history="1">
        <w:r w:rsidR="0057228B" w:rsidRPr="00FA41B2">
          <w:rPr>
            <w:rStyle w:val="Hiperpovezava"/>
            <w:rFonts w:ascii="Times New Roman" w:hAnsi="Times New Roman"/>
            <w:i/>
            <w:lang w:val="it-IT"/>
          </w:rPr>
          <w:t>Pregled zgodovine varstva narave</w:t>
        </w:r>
      </w:hyperlink>
      <w:r w:rsidR="0057228B" w:rsidRPr="00FA41B2">
        <w:rPr>
          <w:rFonts w:ascii="Times New Roman" w:hAnsi="Times New Roman"/>
          <w:i/>
          <w:u w:val="single"/>
          <w:lang w:val="it-IT"/>
        </w:rPr>
        <w:t xml:space="preserve"> </w:t>
      </w:r>
      <w:r w:rsidR="0057228B" w:rsidRPr="00FA41B2">
        <w:rPr>
          <w:rFonts w:ascii="Times New Roman" w:hAnsi="Times New Roman"/>
          <w:i/>
          <w:lang w:val="it-IT"/>
        </w:rPr>
        <w:t xml:space="preserve">/ dr. </w:t>
      </w:r>
      <w:r w:rsidR="0057228B" w:rsidRPr="008C42ED">
        <w:rPr>
          <w:rFonts w:ascii="Times New Roman" w:hAnsi="Times New Roman"/>
          <w:i/>
          <w:lang w:val="it-IT"/>
        </w:rPr>
        <w:t xml:space="preserve">Peter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57228B" w:rsidRPr="008C42ED">
        <w:rPr>
          <w:rFonts w:ascii="Times New Roman" w:hAnsi="Times New Roman"/>
          <w:i/>
          <w:lang w:val="it-IT"/>
        </w:rPr>
        <w:t>202</w:t>
      </w:r>
      <w:r w:rsidR="008C42ED" w:rsidRPr="008C42ED">
        <w:rPr>
          <w:rFonts w:ascii="Times New Roman" w:hAnsi="Times New Roman"/>
          <w:i/>
          <w:lang w:val="it-IT"/>
        </w:rPr>
        <w:t>2</w:t>
      </w:r>
      <w:r w:rsidR="0057228B" w:rsidRPr="008C42ED">
        <w:rPr>
          <w:rFonts w:ascii="Times New Roman" w:hAnsi="Times New Roman"/>
          <w:i/>
          <w:lang w:val="it-IT"/>
        </w:rPr>
        <w:t xml:space="preserve">(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57228B" w:rsidRPr="008C42ED">
        <w:rPr>
          <w:rFonts w:ascii="Times New Roman" w:hAnsi="Times New Roman"/>
          <w:i/>
          <w:lang w:val="it-IT"/>
        </w:rPr>
        <w:t>, pdf, 52 strani)</w:t>
      </w:r>
      <w:r w:rsidR="0057228B" w:rsidRPr="008C42ED">
        <w:rPr>
          <w:rFonts w:ascii="Times New Roman" w:hAnsi="Times New Roman"/>
          <w:i/>
          <w:szCs w:val="20"/>
          <w:lang w:val="it-IT"/>
        </w:rPr>
        <w:t>.</w:t>
      </w:r>
    </w:p>
    <w:p w14:paraId="6D953E49" w14:textId="77777777" w:rsidR="00143AA7" w:rsidRPr="008C42ED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</w:p>
    <w:p w14:paraId="11835C33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Razvoj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nadzorne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dejavnosti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9D96EF2" w14:textId="77777777" w:rsidR="008C42ED" w:rsidRPr="008C42ED" w:rsidRDefault="007C58F8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21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585ECBB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47B99753" w14:textId="77777777" w:rsidR="00143AA7" w:rsidRPr="00606917" w:rsidRDefault="00086D1C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r w:rsidRPr="00606917">
        <w:rPr>
          <w:rFonts w:ascii="TimesNewRomanPS-BoldMT" w:hAnsi="TimesNewRomanPS-BoldMT" w:cs="TimesNewRomanPS-BoldMT"/>
          <w:b/>
          <w:bCs/>
          <w:sz w:val="24"/>
        </w:rPr>
        <w:br w:type="page"/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lastRenderedPageBreak/>
        <w:t>Organiziranost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varstva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v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Sloveniji</w:t>
      </w:r>
      <w:proofErr w:type="spellEnd"/>
    </w:p>
    <w:p w14:paraId="35EF2A5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33370CC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poglavitne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procesne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sklope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potekajo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;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organ,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oziroma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posameznika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pooblaščen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za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izvajanje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vsakem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označite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najpomembnejših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. </w:t>
      </w:r>
    </w:p>
    <w:p w14:paraId="61F17C8A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hyperlink r:id="rId22" w:history="1"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103-113,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zlasti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preglednica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strani 103 in ZON.</w:t>
      </w:r>
    </w:p>
    <w:p w14:paraId="0843A2F6" w14:textId="77777777" w:rsidR="0065647B" w:rsidRPr="005007AC" w:rsidRDefault="007C58F8" w:rsidP="0065647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23" w:history="1"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65647B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25CF6F44" w14:textId="7AF9E638" w:rsidR="003A714F" w:rsidRPr="005007AC" w:rsidRDefault="007C58F8" w:rsidP="003A714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24" w:history="1"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Organiziranost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področju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3A714F" w:rsidRPr="005007AC">
        <w:rPr>
          <w:rFonts w:ascii="Times New Roman" w:hAnsi="Times New Roman"/>
          <w:i/>
          <w:u w:val="single"/>
          <w:lang w:val="it-IT"/>
        </w:rPr>
        <w:t xml:space="preserve"> </w:t>
      </w:r>
      <w:r w:rsidR="003A714F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>
        <w:rPr>
          <w:rFonts w:ascii="Times New Roman" w:hAnsi="Times New Roman"/>
          <w:i/>
          <w:lang w:val="it-IT"/>
        </w:rPr>
        <w:t>2</w:t>
      </w:r>
      <w:r w:rsidR="003A714F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21</w:t>
      </w:r>
      <w:r w:rsidR="003A714F" w:rsidRPr="005007AC">
        <w:rPr>
          <w:rFonts w:ascii="Times New Roman" w:hAnsi="Times New Roman"/>
          <w:i/>
          <w:lang w:val="it-IT"/>
        </w:rPr>
        <w:t xml:space="preserve"> strani)</w:t>
      </w:r>
    </w:p>
    <w:p w14:paraId="21EC4A83" w14:textId="77777777" w:rsidR="004A7BAF" w:rsidRPr="005007AC" w:rsidRDefault="004A7BAF" w:rsidP="004A7BA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00F35005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1518DC9" w14:textId="77777777" w:rsidR="00143AA7" w:rsidRPr="005007AC" w:rsidRDefault="00143AA7" w:rsidP="00143AA7">
      <w:pPr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00B913D1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Sklop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B (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skupno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največ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25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točk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):</w:t>
      </w:r>
    </w:p>
    <w:p w14:paraId="5739F5F4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659D7C9A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Varstvo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naravnih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vrednot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ohranjanje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biotske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raznovrstnosti</w:t>
      </w:r>
      <w:proofErr w:type="spellEnd"/>
    </w:p>
    <w:p w14:paraId="65C1FD4E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5E1F7F9D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naravne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vrednote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vsaj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pet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primerov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različnih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zvrsti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iz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vašega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zavarovanega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območja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njegove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bližine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796F818C" w14:textId="77777777" w:rsidR="00143AA7" w:rsidRPr="004F45CC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25" w:history="1"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35-41. </w:t>
      </w:r>
    </w:p>
    <w:p w14:paraId="45C9DE0E" w14:textId="77777777" w:rsidR="00143AA7" w:rsidRPr="004F45C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26" w:history="1">
        <w:proofErr w:type="spellStart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143AA7" w:rsidRPr="004F45C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>.</w:t>
      </w:r>
      <w:r w:rsidR="00143AA7" w:rsidRPr="004F45CC">
        <w:rPr>
          <w:rFonts w:cs="Arial"/>
          <w:sz w:val="18"/>
          <w:szCs w:val="18"/>
          <w:lang w:val="it-IT"/>
        </w:rPr>
        <w:t xml:space="preserve"> </w:t>
      </w:r>
    </w:p>
    <w:p w14:paraId="6C58A536" w14:textId="61551399" w:rsidR="00781AE9" w:rsidRPr="00606917" w:rsidRDefault="007C58F8" w:rsidP="00781AE9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7" w:history="1"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781AE9" w:rsidRPr="004F45CC">
        <w:rPr>
          <w:rFonts w:ascii="Times New Roman" w:hAnsi="Times New Roman"/>
          <w:i/>
          <w:u w:val="single"/>
          <w:lang w:val="it-IT"/>
        </w:rPr>
        <w:t xml:space="preserve"> </w:t>
      </w:r>
      <w:r w:rsidR="00781AE9" w:rsidRPr="004F45CC">
        <w:rPr>
          <w:rFonts w:ascii="Times New Roman" w:hAnsi="Times New Roman"/>
          <w:i/>
          <w:lang w:val="it-IT"/>
        </w:rPr>
        <w:t xml:space="preserve">/ mag. </w:t>
      </w:r>
      <w:r w:rsidR="00781AE9" w:rsidRPr="00606917">
        <w:rPr>
          <w:rFonts w:ascii="Times New Roman" w:hAnsi="Times New Roman"/>
          <w:i/>
        </w:rPr>
        <w:t>Jana Vidic, Ljubljana, 20</w:t>
      </w:r>
      <w:r w:rsidR="00396CFA">
        <w:rPr>
          <w:rFonts w:ascii="Times New Roman" w:hAnsi="Times New Roman"/>
          <w:i/>
        </w:rPr>
        <w:t>2</w:t>
      </w:r>
      <w:r w:rsidR="00270413">
        <w:rPr>
          <w:rFonts w:ascii="Times New Roman" w:hAnsi="Times New Roman"/>
          <w:i/>
        </w:rPr>
        <w:t>2</w:t>
      </w:r>
      <w:r w:rsidR="00781AE9" w:rsidRPr="00606917">
        <w:rPr>
          <w:rFonts w:ascii="Times New Roman" w:hAnsi="Times New Roman"/>
          <w:i/>
        </w:rPr>
        <w:t xml:space="preserve"> (pdf, 47 </w:t>
      </w:r>
      <w:proofErr w:type="spellStart"/>
      <w:r w:rsidR="00781AE9" w:rsidRPr="00606917">
        <w:rPr>
          <w:rFonts w:ascii="Times New Roman" w:hAnsi="Times New Roman"/>
          <w:i/>
        </w:rPr>
        <w:t>strani</w:t>
      </w:r>
      <w:proofErr w:type="spellEnd"/>
      <w:r w:rsidR="00781AE9" w:rsidRPr="00606917">
        <w:rPr>
          <w:rFonts w:ascii="Times New Roman" w:hAnsi="Times New Roman"/>
          <w:i/>
        </w:rPr>
        <w:t>)</w:t>
      </w:r>
      <w:r w:rsidR="00781AE9" w:rsidRPr="00606917">
        <w:rPr>
          <w:rFonts w:ascii="Times New Roman" w:hAnsi="Times New Roman"/>
          <w:i/>
          <w:szCs w:val="20"/>
        </w:rPr>
        <w:t>.</w:t>
      </w:r>
    </w:p>
    <w:p w14:paraId="1FC6F89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F3A6E2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vrednotimo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meril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za </w:t>
      </w:r>
      <w:proofErr w:type="spellStart"/>
      <w:r w:rsidRPr="00606917">
        <w:rPr>
          <w:rFonts w:ascii="TimesNewRomanPSMT" w:hAnsi="TimesNewRomanPSMT" w:cs="TimesNewRomanPSMT"/>
          <w:sz w:val="24"/>
        </w:rPr>
        <w:t>vsako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primer.</w:t>
      </w:r>
    </w:p>
    <w:p w14:paraId="6FA18139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28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35-38. </w:t>
      </w:r>
    </w:p>
    <w:p w14:paraId="187CE37D" w14:textId="17C92DA8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9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1E1118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6B2F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varujemo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50392F1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44. </w:t>
      </w:r>
    </w:p>
    <w:p w14:paraId="0A2FE73D" w14:textId="158BEBFF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1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EAEC773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267872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naravna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uničena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poškodovana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8E775F2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2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47. </w:t>
      </w:r>
    </w:p>
    <w:p w14:paraId="6AC6C4CE" w14:textId="0D58E550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3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F6E2F2B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14490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katere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skladu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Zakonom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prosto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živeče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62428B86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4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66791522" w14:textId="2A2E9D19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5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95FA9EA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6064B8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povzemite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glavne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značilnosti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vzroke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zanje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A8B5100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6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4E2CB4C2" w14:textId="337BBA50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7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F3F272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4CDE2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splošni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za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razloge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zakaj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za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nekaterih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potrebni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9707E38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38" w:history="1"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 14</w:t>
      </w:r>
    </w:p>
    <w:p w14:paraId="2BA6EBAF" w14:textId="77777777" w:rsidR="00143AA7" w:rsidRPr="00606917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9" w:history="1"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="00E70C6C"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</w:t>
      </w:r>
      <w:proofErr w:type="gramStart"/>
      <w:r w:rsidR="00143AA7" w:rsidRPr="00606917">
        <w:rPr>
          <w:rFonts w:ascii="Times New Roman" w:hAnsi="Times New Roman"/>
          <w:bCs/>
          <w:i/>
          <w:szCs w:val="20"/>
        </w:rPr>
        <w:t>M. ,</w:t>
      </w:r>
      <w:proofErr w:type="gramEnd"/>
      <w:r w:rsidR="00143AA7" w:rsidRPr="00606917">
        <w:rPr>
          <w:rFonts w:ascii="Times New Roman" w:hAnsi="Times New Roman"/>
          <w:bCs/>
          <w:i/>
          <w:szCs w:val="20"/>
        </w:rPr>
        <w:t xml:space="preserve">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54-56. </w:t>
      </w:r>
    </w:p>
    <w:p w14:paraId="3DAC5B09" w14:textId="77777777" w:rsidR="00396CFA" w:rsidRPr="00606917" w:rsidRDefault="00396CFA" w:rsidP="00396CFA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40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241F5689" w14:textId="32C82096" w:rsidR="00270413" w:rsidRPr="00606917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41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BF7963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</w:p>
    <w:p w14:paraId="044A8869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koncept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biotske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umestitev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pticah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habitatih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ta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A5FE21C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42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0B722E55" w14:textId="77777777" w:rsidR="00143AA7" w:rsidRPr="005007A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hyperlink r:id="rId43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Direktiva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habitatih</w:t>
        </w:r>
        <w:proofErr w:type="spellEnd"/>
      </w:hyperlink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preambula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člena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direktive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>)</w:t>
      </w:r>
    </w:p>
    <w:p w14:paraId="61479A5D" w14:textId="51F2FCFA" w:rsidR="00270413" w:rsidRPr="004F45CC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4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270413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270413">
        <w:rPr>
          <w:rFonts w:ascii="Times New Roman" w:hAnsi="Times New Roman"/>
          <w:i/>
          <w:lang w:val="it-IT"/>
        </w:rPr>
        <w:t xml:space="preserve">/ mag. </w:t>
      </w:r>
      <w:r w:rsidR="00270413" w:rsidRPr="004F45CC">
        <w:rPr>
          <w:rFonts w:ascii="Times New Roman" w:hAnsi="Times New Roman"/>
          <w:i/>
          <w:lang w:val="it-IT"/>
        </w:rPr>
        <w:t xml:space="preserve">Jana Vidic, </w:t>
      </w:r>
      <w:proofErr w:type="spellStart"/>
      <w:r w:rsidR="00270413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270413" w:rsidRPr="004F45CC">
        <w:rPr>
          <w:rFonts w:ascii="Times New Roman" w:hAnsi="Times New Roman"/>
          <w:i/>
          <w:lang w:val="it-IT"/>
        </w:rPr>
        <w:t>, 2022 (pdf, 47 strani)</w:t>
      </w:r>
      <w:r w:rsidR="00270413" w:rsidRPr="004F45CC">
        <w:rPr>
          <w:rFonts w:ascii="Times New Roman" w:hAnsi="Times New Roman"/>
          <w:i/>
          <w:szCs w:val="20"/>
          <w:lang w:val="it-IT"/>
        </w:rPr>
        <w:t>.</w:t>
      </w:r>
    </w:p>
    <w:p w14:paraId="54498618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3AA182B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r w:rsidRPr="004F45CC">
        <w:rPr>
          <w:rFonts w:ascii="TimesNewRomanPSMT" w:hAnsi="TimesNewRomanPSMT" w:cs="TimesNewRomanPSMT"/>
          <w:sz w:val="24"/>
          <w:lang w:val="it-IT"/>
        </w:rPr>
        <w:t xml:space="preserve">Na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kratko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opišite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območje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Natura 2000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čemu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namenjeno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ter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delež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tako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visok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.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Predstavite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območij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Natura 2000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vašem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zavarovanem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F6DEE1B" w14:textId="77777777" w:rsidR="00143AA7" w:rsidRPr="004F45C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45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33</w:t>
      </w:r>
    </w:p>
    <w:p w14:paraId="47545C66" w14:textId="77777777" w:rsidR="00544C45" w:rsidRPr="005007AC" w:rsidRDefault="007C58F8" w:rsidP="00544C45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46" w:history="1"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>.</w:t>
      </w:r>
      <w:r w:rsidR="00544C45" w:rsidRPr="005007AC">
        <w:rPr>
          <w:rFonts w:cs="Arial"/>
          <w:sz w:val="18"/>
          <w:szCs w:val="18"/>
          <w:lang w:val="it-IT"/>
        </w:rPr>
        <w:t xml:space="preserve"> </w:t>
      </w:r>
    </w:p>
    <w:p w14:paraId="0A697FB0" w14:textId="1D56EA1F" w:rsidR="00143AA7" w:rsidRPr="005007A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7" w:history="1">
        <w:r w:rsidR="002732AC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2732AC" w:rsidRPr="005007AC">
        <w:rPr>
          <w:rFonts w:ascii="Times New Roman" w:hAnsi="Times New Roman"/>
          <w:i/>
          <w:lang w:val="it-IT"/>
        </w:rPr>
        <w:t xml:space="preserve"> / </w:t>
      </w:r>
      <w:r w:rsidR="002732AC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2732AC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2732AC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143AA7" w:rsidRPr="005007AC">
        <w:rPr>
          <w:rFonts w:ascii="Times New Roman" w:hAnsi="Times New Roman"/>
          <w:i/>
          <w:szCs w:val="20"/>
          <w:lang w:val="it-IT"/>
        </w:rPr>
        <w:t>, 20</w:t>
      </w:r>
      <w:r w:rsidR="00FC060B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, pdf, </w:t>
      </w:r>
      <w:r w:rsidR="007774E7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strani</w:t>
      </w:r>
      <w:r w:rsidR="00661C86" w:rsidRPr="005007AC">
        <w:rPr>
          <w:rFonts w:ascii="Times New Roman" w:hAnsi="Times New Roman"/>
          <w:i/>
          <w:szCs w:val="20"/>
          <w:lang w:val="it-IT"/>
        </w:rPr>
        <w:t>)</w:t>
      </w:r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0C54331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1539D7D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Navedite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doseganja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varstvenih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ciljev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območij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Natura 2000.</w:t>
      </w:r>
    </w:p>
    <w:p w14:paraId="671B54E9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: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hyperlink r:id="rId48" w:history="1"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Uredba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o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posebnih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varstvenih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območjih</w:t>
        </w:r>
        <w:proofErr w:type="spellEnd"/>
      </w:hyperlink>
      <w:r w:rsidRPr="005007AC">
        <w:rPr>
          <w:rFonts w:ascii="Times New Roman" w:hAnsi="Times New Roman"/>
          <w:i/>
          <w:szCs w:val="20"/>
          <w:lang w:val="it-IT"/>
        </w:rPr>
        <w:t xml:space="preserve"> (Natura 2000).</w:t>
      </w:r>
    </w:p>
    <w:p w14:paraId="1E9552C0" w14:textId="77777777" w:rsidR="00143AA7" w:rsidRPr="005007A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9" w:history="1"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Program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upravljanja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območij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Natura 2000</w:t>
        </w:r>
      </w:hyperlink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2F169279" w14:textId="0FFDF970" w:rsidR="000C51DE" w:rsidRPr="005007AC" w:rsidRDefault="007C58F8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0" w:history="1">
        <w:r w:rsidR="000C51DE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0C51DE" w:rsidRPr="005007AC">
        <w:rPr>
          <w:rFonts w:ascii="Times New Roman" w:hAnsi="Times New Roman"/>
          <w:i/>
          <w:lang w:val="it-IT"/>
        </w:rPr>
        <w:t xml:space="preserve"> / 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0C51DE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 xml:space="preserve">,  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0C51DE" w:rsidRPr="005007AC">
        <w:rPr>
          <w:rFonts w:ascii="Times New Roman" w:hAnsi="Times New Roman"/>
          <w:i/>
          <w:szCs w:val="20"/>
          <w:lang w:val="it-IT"/>
        </w:rPr>
        <w:t>, 202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0C51DE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>, pdf, 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 strani).</w:t>
      </w:r>
    </w:p>
    <w:p w14:paraId="13C0AD42" w14:textId="77777777" w:rsidR="009C53DB" w:rsidRPr="005007AC" w:rsidRDefault="009C53D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C371CD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Opišite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spremljanja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stanja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21F1A17D" w14:textId="77777777" w:rsidR="00143AA7" w:rsidRPr="004F45CC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51" w:history="1"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101. </w:t>
      </w:r>
    </w:p>
    <w:p w14:paraId="12F9BE66" w14:textId="27FB4B75" w:rsidR="00270413" w:rsidRPr="004F45CC" w:rsidRDefault="007C58F8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2" w:history="1"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4F45CC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4F45CC">
        <w:rPr>
          <w:rFonts w:ascii="Times New Roman" w:hAnsi="Times New Roman"/>
          <w:i/>
          <w:lang w:val="it-IT"/>
        </w:rPr>
        <w:t xml:space="preserve">/ mag. Jana Vidic, </w:t>
      </w:r>
      <w:proofErr w:type="spellStart"/>
      <w:r w:rsidR="00270413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270413" w:rsidRPr="004F45CC">
        <w:rPr>
          <w:rFonts w:ascii="Times New Roman" w:hAnsi="Times New Roman"/>
          <w:i/>
          <w:lang w:val="it-IT"/>
        </w:rPr>
        <w:t>, 2022 (pdf, 47 strani)</w:t>
      </w:r>
      <w:r w:rsidR="00270413" w:rsidRPr="004F45CC">
        <w:rPr>
          <w:rFonts w:ascii="Times New Roman" w:hAnsi="Times New Roman"/>
          <w:i/>
          <w:szCs w:val="20"/>
          <w:lang w:val="it-IT"/>
        </w:rPr>
        <w:t>.</w:t>
      </w:r>
    </w:p>
    <w:p w14:paraId="49D2B184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32F0EE0B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Splošno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poznavanje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zavarovanih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območij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v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Sloveniji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krajevno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pristojnega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zavarovanega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območja</w:t>
      </w:r>
      <w:proofErr w:type="spellEnd"/>
    </w:p>
    <w:p w14:paraId="5FE8F4B6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700C65C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r w:rsidRPr="004F45CC">
        <w:rPr>
          <w:rFonts w:ascii="TimesNewRomanPSMT" w:hAnsi="TimesNewRomanPSMT" w:cs="TimesNewRomanPSMT"/>
          <w:sz w:val="24"/>
          <w:lang w:val="it-IT"/>
        </w:rPr>
        <w:t xml:space="preserve">Na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kratko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predstavite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pojme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narodni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regijski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krajinski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park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razliko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med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njimi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3C65B8A" w14:textId="77777777" w:rsidR="00143AA7" w:rsidRPr="004F45CC" w:rsidRDefault="00396CFA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53" w:history="1"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72. </w:t>
      </w:r>
    </w:p>
    <w:p w14:paraId="2BB285BD" w14:textId="77777777" w:rsidR="00143AA7" w:rsidRPr="004F45C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hyperlink r:id="rId54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53 ter 64 do 71.</w:t>
      </w:r>
    </w:p>
    <w:p w14:paraId="7AC17DDF" w14:textId="6BFDE909" w:rsidR="00143AA7" w:rsidRPr="004F45CC" w:rsidRDefault="007C58F8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5" w:history="1">
        <w:proofErr w:type="spellStart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>Zavarovana</w:t>
        </w:r>
        <w:proofErr w:type="spellEnd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>območja</w:t>
        </w:r>
        <w:proofErr w:type="spellEnd"/>
      </w:hyperlink>
      <w:r w:rsidR="009C53DB" w:rsidRPr="004F45CC">
        <w:rPr>
          <w:rFonts w:ascii="Times New Roman" w:hAnsi="Times New Roman"/>
          <w:i/>
          <w:lang w:val="it-IT"/>
        </w:rPr>
        <w:t xml:space="preserve"> / </w:t>
      </w:r>
      <w:r w:rsidR="006E667D" w:rsidRPr="004F45CC">
        <w:rPr>
          <w:rFonts w:ascii="Times New Roman" w:hAnsi="Times New Roman"/>
          <w:i/>
          <w:lang w:val="it-IT"/>
        </w:rPr>
        <w:t>mag. Breda Ogorelec</w:t>
      </w:r>
      <w:r w:rsidR="009C53DB" w:rsidRPr="004F45C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9C53DB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9C53DB" w:rsidRPr="004F45CC">
        <w:rPr>
          <w:rFonts w:ascii="Times New Roman" w:hAnsi="Times New Roman"/>
          <w:i/>
          <w:lang w:val="it-IT"/>
        </w:rPr>
        <w:t>, 20</w:t>
      </w:r>
      <w:r w:rsidR="006E667D" w:rsidRPr="004F45CC">
        <w:rPr>
          <w:rFonts w:ascii="Times New Roman" w:hAnsi="Times New Roman"/>
          <w:i/>
          <w:lang w:val="it-IT"/>
        </w:rPr>
        <w:t>2</w:t>
      </w:r>
      <w:r w:rsidR="000C51DE" w:rsidRPr="004F45CC">
        <w:rPr>
          <w:rFonts w:ascii="Times New Roman" w:hAnsi="Times New Roman"/>
          <w:i/>
          <w:lang w:val="it-IT"/>
        </w:rPr>
        <w:t>2</w:t>
      </w:r>
      <w:r w:rsidR="006E667D" w:rsidRPr="004F45CC">
        <w:rPr>
          <w:rFonts w:ascii="Times New Roman" w:hAnsi="Times New Roman"/>
          <w:i/>
          <w:lang w:val="it-IT"/>
        </w:rPr>
        <w:t xml:space="preserve"> </w:t>
      </w:r>
      <w:r w:rsidR="009C53DB" w:rsidRPr="004F45CC">
        <w:rPr>
          <w:rFonts w:ascii="Times New Roman" w:hAnsi="Times New Roman"/>
          <w:i/>
          <w:lang w:val="it-IT"/>
        </w:rPr>
        <w:t>(</w:t>
      </w:r>
      <w:proofErr w:type="spellStart"/>
      <w:r w:rsidR="009C53DB" w:rsidRPr="004F45CC">
        <w:rPr>
          <w:rFonts w:ascii="Times New Roman" w:hAnsi="Times New Roman"/>
          <w:i/>
          <w:lang w:val="it-IT"/>
        </w:rPr>
        <w:t>izročki</w:t>
      </w:r>
      <w:proofErr w:type="spellEnd"/>
      <w:r w:rsidR="009C53DB" w:rsidRPr="004F45CC">
        <w:rPr>
          <w:rFonts w:ascii="Times New Roman" w:hAnsi="Times New Roman"/>
          <w:i/>
          <w:lang w:val="it-IT"/>
        </w:rPr>
        <w:t xml:space="preserve">, pdf, </w:t>
      </w:r>
      <w:r w:rsidR="000C51DE" w:rsidRPr="004F45CC">
        <w:rPr>
          <w:rFonts w:ascii="Times New Roman" w:hAnsi="Times New Roman"/>
          <w:i/>
          <w:lang w:val="it-IT"/>
        </w:rPr>
        <w:t>59</w:t>
      </w:r>
      <w:r w:rsidR="009C53DB" w:rsidRPr="004F45CC">
        <w:rPr>
          <w:rFonts w:ascii="Times New Roman" w:hAnsi="Times New Roman"/>
          <w:i/>
          <w:lang w:val="it-IT"/>
        </w:rPr>
        <w:t xml:space="preserve"> strani</w:t>
      </w:r>
      <w:r w:rsidR="00143AA7" w:rsidRPr="004F45CC">
        <w:rPr>
          <w:rFonts w:ascii="Times New Roman" w:hAnsi="Times New Roman"/>
          <w:i/>
          <w:szCs w:val="20"/>
          <w:lang w:val="it-IT"/>
        </w:rPr>
        <w:t>).</w:t>
      </w:r>
    </w:p>
    <w:p w14:paraId="6C06C886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5B47A7E7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narodni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regijske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krajinske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parke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imajo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upravljalca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.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gramStart"/>
      <w:r w:rsidRPr="004F45CC">
        <w:rPr>
          <w:rFonts w:ascii="TimesNewRomanPSMT" w:hAnsi="TimesNewRomanPSMT" w:cs="TimesNewRomanPSMT"/>
          <w:sz w:val="24"/>
          <w:lang w:val="it-IT"/>
        </w:rPr>
        <w:t>od</w:t>
      </w:r>
      <w:proofErr w:type="gram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njih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upravljajo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javni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zavodi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koncesionarji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6701200F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56" w:history="1">
        <w:r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http://www.parki.mop.gov.si/obstojeca_zavarovana_obmocja.html</w:t>
        </w:r>
      </w:hyperlink>
      <w:r w:rsidRPr="004F45CC">
        <w:rPr>
          <w:rFonts w:ascii="Times New Roman" w:hAnsi="Times New Roman"/>
          <w:i/>
          <w:szCs w:val="20"/>
          <w:lang w:val="it-IT"/>
        </w:rPr>
        <w:t xml:space="preserve">. </w:t>
      </w:r>
    </w:p>
    <w:p w14:paraId="21DEB3E7" w14:textId="77777777" w:rsidR="000C51DE" w:rsidRPr="004F45CC" w:rsidRDefault="007C58F8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7" w:history="1">
        <w:proofErr w:type="spellStart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>Zavarovana</w:t>
        </w:r>
        <w:proofErr w:type="spellEnd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>območja</w:t>
        </w:r>
        <w:proofErr w:type="spellEnd"/>
      </w:hyperlink>
      <w:r w:rsidR="000C51DE" w:rsidRPr="004F45CC">
        <w:rPr>
          <w:rFonts w:ascii="Times New Roman" w:hAnsi="Times New Roman"/>
          <w:i/>
          <w:lang w:val="it-IT"/>
        </w:rPr>
        <w:t xml:space="preserve"> / mag. Breda Ogorelec, </w:t>
      </w:r>
      <w:proofErr w:type="spellStart"/>
      <w:r w:rsidR="000C51DE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0C51DE" w:rsidRPr="004F45CC">
        <w:rPr>
          <w:rFonts w:ascii="Times New Roman" w:hAnsi="Times New Roman"/>
          <w:i/>
          <w:lang w:val="it-IT"/>
        </w:rPr>
        <w:t>, 2022 (</w:t>
      </w:r>
      <w:proofErr w:type="spellStart"/>
      <w:r w:rsidR="000C51DE" w:rsidRPr="004F45CC">
        <w:rPr>
          <w:rFonts w:ascii="Times New Roman" w:hAnsi="Times New Roman"/>
          <w:i/>
          <w:lang w:val="it-IT"/>
        </w:rPr>
        <w:t>izročki</w:t>
      </w:r>
      <w:proofErr w:type="spellEnd"/>
      <w:r w:rsidR="000C51DE" w:rsidRPr="004F45CC">
        <w:rPr>
          <w:rFonts w:ascii="Times New Roman" w:hAnsi="Times New Roman"/>
          <w:i/>
          <w:lang w:val="it-IT"/>
        </w:rPr>
        <w:t>, pdf, 59 strani</w:t>
      </w:r>
      <w:r w:rsidR="000C51DE" w:rsidRPr="004F45CC">
        <w:rPr>
          <w:rFonts w:ascii="Times New Roman" w:hAnsi="Times New Roman"/>
          <w:i/>
          <w:szCs w:val="20"/>
          <w:lang w:val="it-IT"/>
        </w:rPr>
        <w:t>).</w:t>
      </w:r>
    </w:p>
    <w:p w14:paraId="43392D21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3853218" w14:textId="1982BD8B" w:rsidR="00143AA7" w:rsidRDefault="00143AA7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47AE3445" w14:textId="01180C71" w:rsidR="000D7941" w:rsidRDefault="000D7941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2A20892" w14:textId="6D2F8162" w:rsidR="000D7941" w:rsidRDefault="000D7941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528388B8" w14:textId="1B20E3AC" w:rsidR="000D7941" w:rsidRDefault="000D7941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7D5C393" w14:textId="77777777" w:rsidR="000D7941" w:rsidRPr="004F45CC" w:rsidRDefault="000D7941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27DF73CC" w14:textId="77777777" w:rsidR="00143AA7" w:rsidRPr="004F45CC" w:rsidRDefault="00086D1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</w:pPr>
      <w:r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br w:type="page"/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lastRenderedPageBreak/>
        <w:t>Sklop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C (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skupno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največ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50 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točk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):</w:t>
      </w:r>
    </w:p>
    <w:p w14:paraId="426A31F9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7F0C07A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Neposredni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naravi</w:t>
      </w:r>
      <w:proofErr w:type="spellEnd"/>
    </w:p>
    <w:p w14:paraId="0B8D941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176FFB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pravne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podlaga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mora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svojem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delu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?</w:t>
      </w:r>
    </w:p>
    <w:p w14:paraId="5D3CBC49" w14:textId="609D8223" w:rsidR="00143AA7" w:rsidRPr="00765B3D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="00EF04CD" w:rsidRPr="005007AC">
        <w:rPr>
          <w:lang w:val="it-IT"/>
        </w:rPr>
        <w:t xml:space="preserve"> </w:t>
      </w:r>
      <w:hyperlink r:id="rId58" w:history="1"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="00EF04CD"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</w:t>
      </w:r>
      <w:r w:rsidR="00A36DD8" w:rsidRPr="00765B3D">
        <w:rPr>
          <w:rFonts w:ascii="Times New Roman" w:hAnsi="Times New Roman"/>
          <w:i/>
          <w:szCs w:val="20"/>
          <w:lang w:val="it-IT"/>
        </w:rPr>
        <w:t>2</w:t>
      </w:r>
      <w:r w:rsidR="00682595" w:rsidRPr="00765B3D">
        <w:rPr>
          <w:rFonts w:ascii="Times New Roman" w:hAnsi="Times New Roman"/>
          <w:i/>
          <w:szCs w:val="20"/>
          <w:lang w:val="it-IT"/>
        </w:rPr>
        <w:t xml:space="preserve">2 </w:t>
      </w:r>
      <w:r w:rsidRPr="00765B3D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7E102E2F" w14:textId="77777777" w:rsidR="00B23CFF" w:rsidRPr="004F45CC" w:rsidRDefault="007C58F8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59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4F45CC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>, Ministrstvo za okolje in prostor (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>).</w:t>
      </w:r>
    </w:p>
    <w:p w14:paraId="4DC8AFF8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713905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poleg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nadzornikov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še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izvaja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določili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Zakona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o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ohranjanju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279C84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0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59C11B26" w14:textId="77777777" w:rsidR="00143AA7" w:rsidRPr="004F45CC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61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151 in 159</w:t>
      </w:r>
    </w:p>
    <w:p w14:paraId="603B546C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F22A859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vseh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pet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nalog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550612A1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2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7667E7FD" w14:textId="77777777" w:rsidR="00143AA7" w:rsidRPr="004F45CC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63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155</w:t>
      </w:r>
    </w:p>
    <w:p w14:paraId="0B3BDEC8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12DE5A8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so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izvajalci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65059077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4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79327752" w14:textId="77777777" w:rsidR="00143AA7" w:rsidRPr="004F45CC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65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156</w:t>
      </w:r>
    </w:p>
    <w:p w14:paraId="20187D0D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68223BA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2184073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6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349578F6" w14:textId="77777777" w:rsidR="00143AA7" w:rsidRPr="004F45CC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67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gram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155 ,</w:t>
      </w:r>
      <w:proofErr w:type="gram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157 in 159</w:t>
      </w:r>
    </w:p>
    <w:p w14:paraId="654E372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4A6BF71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opravljanju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="006B30F6"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identificirata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6116791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8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20949E8D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9" w:history="1"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4F45CC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70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71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00933E86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2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2BD2501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57E2D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izgleda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</w:t>
      </w:r>
      <w:proofErr w:type="spellStart"/>
      <w:r w:rsidRPr="00606917">
        <w:rPr>
          <w:rFonts w:ascii="TimesNewRomanPSMT" w:hAnsi="TimesNewRomanPSMT" w:cs="TimesNewRomanPSMT"/>
          <w:sz w:val="24"/>
        </w:rPr>
        <w:t>nosi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ta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  <w:r w:rsidRPr="005007AC">
        <w:rPr>
          <w:rFonts w:ascii="TimesNewRomanPSMT" w:hAnsi="TimesNewRomanPSMT" w:cs="TimesNewRomanPSMT"/>
          <w:sz w:val="24"/>
          <w:lang w:val="it-IT"/>
        </w:rPr>
        <w:t xml:space="preserve">Ali morata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nositi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tudi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uniformo?</w:t>
      </w:r>
    </w:p>
    <w:p w14:paraId="36313217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5007AC">
        <w:rPr>
          <w:lang w:val="it-IT"/>
        </w:rPr>
        <w:t xml:space="preserve"> </w:t>
      </w:r>
      <w:hyperlink r:id="rId73" w:history="1"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20C963D7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4" w:history="1"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765B3D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75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76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6908031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36BC7A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85B6D0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7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60880896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78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155, 153a, 161c</w:t>
      </w:r>
    </w:p>
    <w:p w14:paraId="5DBE3B5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5F7FC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Kakšna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razlika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med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06737D9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lastRenderedPageBreak/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9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5535BEA0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80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 in 159</w:t>
      </w:r>
    </w:p>
    <w:p w14:paraId="09DED36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5FB5C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lahko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pričakuje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pomoč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policije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17A6CD79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81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3A29E395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2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740C99E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7822E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r w:rsidRPr="00606917">
        <w:rPr>
          <w:rFonts w:ascii="TimesNewRomanPS-BoldMT" w:hAnsi="TimesNewRomanPS-BoldMT" w:cs="TimesNewRomanPS-BoldMT"/>
          <w:bCs/>
          <w:sz w:val="24"/>
        </w:rPr>
        <w:t xml:space="preserve">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področja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določeni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nadzorujejo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prostovoljni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5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primerov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.</w:t>
      </w:r>
    </w:p>
    <w:p w14:paraId="752561D6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83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B9D962D" w14:textId="6689C014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84" w:history="1"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Neposredni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nadzor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v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naravi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–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sistem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in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novosti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novele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Zakona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o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ohranjanju</w:t>
        </w:r>
        <w:proofErr w:type="spellEnd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143AA7" w:rsidRPr="000D7941">
          <w:rPr>
            <w:rStyle w:val="Hiperpovezava"/>
            <w:rFonts w:ascii="Tms Rmn" w:hAnsi="Tms Rmn" w:cs="Tms Rmn"/>
            <w:i/>
            <w:szCs w:val="20"/>
          </w:rPr>
          <w:t>narave</w:t>
        </w:r>
        <w:proofErr w:type="spellEnd"/>
      </w:hyperlink>
      <w:r w:rsidR="00143AA7" w:rsidRPr="000D7941">
        <w:rPr>
          <w:rFonts w:ascii="Tms Rmn" w:hAnsi="Tms Rmn" w:cs="Tms Rmn"/>
          <w:i/>
          <w:szCs w:val="20"/>
        </w:rPr>
        <w:t xml:space="preserve"> /mag. </w:t>
      </w:r>
      <w:r w:rsidR="00143AA7" w:rsidRPr="00606917">
        <w:rPr>
          <w:rFonts w:ascii="Tms Rmn" w:hAnsi="Tms Rmn" w:cs="Tms Rmn"/>
          <w:i/>
          <w:szCs w:val="20"/>
        </w:rPr>
        <w:t xml:space="preserve">Jelka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Kremesec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Jevšenak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, Ministrstvo za okolje in </w:t>
      </w:r>
      <w:r w:rsidR="00765B3D">
        <w:rPr>
          <w:rFonts w:ascii="Tms Rmn" w:hAnsi="Tms Rmn" w:cs="Tms Rmn"/>
          <w:i/>
          <w:szCs w:val="20"/>
        </w:rPr>
        <w:t>proctor, 2014</w:t>
      </w:r>
      <w:r w:rsidR="00143AA7" w:rsidRPr="00606917">
        <w:rPr>
          <w:rFonts w:ascii="Tms Rmn" w:hAnsi="Tms Rmn" w:cs="Tms Rmn"/>
          <w:i/>
          <w:szCs w:val="20"/>
        </w:rPr>
        <w:t xml:space="preserve"> (</w:t>
      </w:r>
      <w:proofErr w:type="spellStart"/>
      <w:r w:rsidR="00143AA7" w:rsidRPr="00606917">
        <w:rPr>
          <w:rFonts w:ascii="Tms Rmn" w:hAnsi="Tms Rmn" w:cs="Tms Rmn"/>
          <w:i/>
          <w:szCs w:val="20"/>
        </w:rPr>
        <w:t>prezentacija</w:t>
      </w:r>
      <w:proofErr w:type="spellEnd"/>
      <w:r w:rsidR="00143AA7" w:rsidRPr="00606917">
        <w:rPr>
          <w:rFonts w:ascii="Tms Rmn" w:hAnsi="Tms Rmn" w:cs="Tms Rmn"/>
          <w:i/>
          <w:szCs w:val="20"/>
        </w:rPr>
        <w:t>).</w:t>
      </w:r>
    </w:p>
    <w:p w14:paraId="5797167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A4680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Kakšne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vrste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ohranjanju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poznamo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od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česa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odvisna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višina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globe.</w:t>
      </w:r>
    </w:p>
    <w:p w14:paraId="36274880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85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C376B5A" w14:textId="77777777" w:rsidR="00143AA7" w:rsidRPr="000D7941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6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, 160.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160.a člen161.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 xml:space="preserve">161.a </w:t>
      </w:r>
      <w:proofErr w:type="spellStart"/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51E195C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</w:p>
    <w:p w14:paraId="4EBFCB11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pomeni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materialna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določba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je</w:t>
      </w:r>
      <w:r w:rsidR="006B30F6"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kazenska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določba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v ZON?</w:t>
      </w:r>
    </w:p>
    <w:p w14:paraId="4D9AA924" w14:textId="77777777" w:rsidR="00765B3D" w:rsidRPr="000D7941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0D7941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0D7941">
        <w:rPr>
          <w:rFonts w:ascii="TimesNewRomanPS-BoldMT" w:hAnsi="TimesNewRomanPS-BoldMT" w:cs="TimesNewRomanPS-BoldMT"/>
          <w:bCs/>
          <w:i/>
          <w:szCs w:val="20"/>
        </w:rPr>
        <w:t>:</w:t>
      </w:r>
      <w:r w:rsidRPr="000D7941">
        <w:t xml:space="preserve"> </w:t>
      </w:r>
      <w:hyperlink r:id="rId87" w:history="1">
        <w:proofErr w:type="spellStart"/>
        <w:r w:rsidRPr="000D7941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0D7941">
        <w:rPr>
          <w:rFonts w:ascii="Times New Roman" w:hAnsi="Times New Roman"/>
          <w:i/>
        </w:rPr>
        <w:t xml:space="preserve"> </w:t>
      </w:r>
      <w:r w:rsidRPr="000D7941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0D7941">
        <w:rPr>
          <w:rFonts w:ascii="Times New Roman" w:hAnsi="Times New Roman"/>
          <w:i/>
          <w:szCs w:val="20"/>
        </w:rPr>
        <w:t>izročki</w:t>
      </w:r>
      <w:proofErr w:type="spellEnd"/>
      <w:r w:rsidRPr="000D7941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0D7941">
        <w:rPr>
          <w:rFonts w:ascii="Times New Roman" w:hAnsi="Times New Roman"/>
          <w:i/>
          <w:szCs w:val="20"/>
        </w:rPr>
        <w:t>strani</w:t>
      </w:r>
      <w:proofErr w:type="spellEnd"/>
      <w:r w:rsidRPr="000D7941">
        <w:rPr>
          <w:rFonts w:ascii="Times New Roman" w:hAnsi="Times New Roman"/>
          <w:i/>
          <w:szCs w:val="20"/>
        </w:rPr>
        <w:t>).</w:t>
      </w:r>
    </w:p>
    <w:p w14:paraId="1D6C830A" w14:textId="4EB18CEF" w:rsidR="00B23CFF" w:rsidRPr="000D7941" w:rsidRDefault="007C58F8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88" w:history="1"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Neposredni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nadzor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v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naravi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–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sistem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in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novosti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novele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Zakona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o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ohranjanju</w:t>
        </w:r>
        <w:proofErr w:type="spellEnd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 xml:space="preserve"> </w:t>
        </w:r>
        <w:proofErr w:type="spellStart"/>
        <w:r w:rsidR="00B23CFF" w:rsidRPr="000D7941">
          <w:rPr>
            <w:rStyle w:val="Hiperpovezava"/>
            <w:rFonts w:ascii="Tms Rmn" w:hAnsi="Tms Rmn" w:cs="Tms Rmn"/>
            <w:i/>
            <w:szCs w:val="20"/>
          </w:rPr>
          <w:t>narave</w:t>
        </w:r>
        <w:proofErr w:type="spellEnd"/>
      </w:hyperlink>
      <w:r w:rsidR="00B23CFF" w:rsidRPr="000D7941">
        <w:rPr>
          <w:rFonts w:ascii="Tms Rmn" w:hAnsi="Tms Rmn" w:cs="Tms Rmn"/>
          <w:i/>
          <w:szCs w:val="20"/>
        </w:rPr>
        <w:t xml:space="preserve"> /mag. Jelka </w:t>
      </w:r>
      <w:proofErr w:type="spellStart"/>
      <w:r w:rsidR="00B23CFF" w:rsidRPr="000D7941">
        <w:rPr>
          <w:rFonts w:ascii="Tms Rmn" w:hAnsi="Tms Rmn" w:cs="Tms Rmn"/>
          <w:i/>
          <w:szCs w:val="20"/>
        </w:rPr>
        <w:t>Kremesec</w:t>
      </w:r>
      <w:proofErr w:type="spellEnd"/>
      <w:r w:rsidR="00B23CFF" w:rsidRPr="000D7941">
        <w:rPr>
          <w:rFonts w:ascii="Tms Rmn" w:hAnsi="Tms Rmn" w:cs="Tms Rmn"/>
          <w:i/>
          <w:szCs w:val="20"/>
        </w:rPr>
        <w:t xml:space="preserve"> </w:t>
      </w:r>
      <w:proofErr w:type="spellStart"/>
      <w:r w:rsidR="00B23CFF" w:rsidRPr="000D7941">
        <w:rPr>
          <w:rFonts w:ascii="Tms Rmn" w:hAnsi="Tms Rmn" w:cs="Tms Rmn"/>
          <w:i/>
          <w:szCs w:val="20"/>
        </w:rPr>
        <w:t>Jevšenak</w:t>
      </w:r>
      <w:proofErr w:type="spellEnd"/>
      <w:r w:rsidR="00B23CFF" w:rsidRPr="000D7941">
        <w:rPr>
          <w:rFonts w:ascii="Tms Rmn" w:hAnsi="Tms Rmn" w:cs="Tms Rmn"/>
          <w:i/>
          <w:szCs w:val="20"/>
        </w:rPr>
        <w:t>, Ministrstvo za okolje in prostor</w:t>
      </w:r>
      <w:r w:rsidR="00765B3D" w:rsidRPr="000D7941">
        <w:rPr>
          <w:rFonts w:ascii="Tms Rmn" w:hAnsi="Tms Rmn" w:cs="Tms Rmn"/>
          <w:i/>
          <w:szCs w:val="20"/>
        </w:rPr>
        <w:t>, 2014</w:t>
      </w:r>
      <w:r w:rsidR="00B23CFF" w:rsidRPr="000D7941">
        <w:rPr>
          <w:rFonts w:ascii="Tms Rmn" w:hAnsi="Tms Rmn" w:cs="Tms Rmn"/>
          <w:i/>
          <w:szCs w:val="20"/>
        </w:rPr>
        <w:t xml:space="preserve"> (</w:t>
      </w:r>
      <w:proofErr w:type="spellStart"/>
      <w:r w:rsidR="00B23CFF" w:rsidRPr="000D7941">
        <w:rPr>
          <w:rFonts w:ascii="Tms Rmn" w:hAnsi="Tms Rmn" w:cs="Tms Rmn"/>
          <w:i/>
          <w:szCs w:val="20"/>
        </w:rPr>
        <w:t>prezentacija</w:t>
      </w:r>
      <w:proofErr w:type="spellEnd"/>
      <w:r w:rsidR="00B23CFF" w:rsidRPr="000D7941">
        <w:rPr>
          <w:rFonts w:ascii="Tms Rmn" w:hAnsi="Tms Rmn" w:cs="Tms Rmn"/>
          <w:i/>
          <w:szCs w:val="20"/>
        </w:rPr>
        <w:t>).</w:t>
      </w:r>
    </w:p>
    <w:p w14:paraId="66EBCFCD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7F8FDC03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r w:rsidRPr="000D7941">
        <w:rPr>
          <w:rFonts w:ascii="TimesNewRomanPS-BoldMT" w:hAnsi="TimesNewRomanPS-BoldMT" w:cs="TimesNewRomanPS-BoldMT"/>
          <w:bCs/>
          <w:sz w:val="24"/>
        </w:rPr>
        <w:t xml:space="preserve">Ali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lahko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nadzornik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zaseže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predmete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katere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?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pa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prostovoljni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Cs/>
          <w:sz w:val="24"/>
        </w:rPr>
        <w:t>nadzornik</w:t>
      </w:r>
      <w:proofErr w:type="spellEnd"/>
      <w:r w:rsidRPr="000D7941">
        <w:rPr>
          <w:rFonts w:ascii="TimesNewRomanPS-BoldMT" w:hAnsi="TimesNewRomanPS-BoldMT" w:cs="TimesNewRomanPS-BoldMT"/>
          <w:bCs/>
          <w:sz w:val="24"/>
        </w:rPr>
        <w:t>?</w:t>
      </w:r>
    </w:p>
    <w:p w14:paraId="0C789F2B" w14:textId="77777777" w:rsidR="00765B3D" w:rsidRPr="000D7941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0D7941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0D7941">
        <w:rPr>
          <w:rFonts w:ascii="TimesNewRomanPS-BoldMT" w:hAnsi="TimesNewRomanPS-BoldMT" w:cs="TimesNewRomanPS-BoldMT"/>
          <w:bCs/>
          <w:i/>
          <w:szCs w:val="20"/>
        </w:rPr>
        <w:t>:</w:t>
      </w:r>
      <w:r w:rsidRPr="000D7941">
        <w:t xml:space="preserve"> </w:t>
      </w:r>
      <w:hyperlink r:id="rId89" w:history="1">
        <w:proofErr w:type="spellStart"/>
        <w:r w:rsidRPr="000D7941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0D7941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0D7941">
        <w:rPr>
          <w:rFonts w:ascii="Times New Roman" w:hAnsi="Times New Roman"/>
          <w:i/>
        </w:rPr>
        <w:t xml:space="preserve"> </w:t>
      </w:r>
      <w:r w:rsidRPr="000D7941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0D7941">
        <w:rPr>
          <w:rFonts w:ascii="Times New Roman" w:hAnsi="Times New Roman"/>
          <w:i/>
          <w:szCs w:val="20"/>
        </w:rPr>
        <w:t>izročki</w:t>
      </w:r>
      <w:proofErr w:type="spellEnd"/>
      <w:r w:rsidRPr="000D7941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0D7941">
        <w:rPr>
          <w:rFonts w:ascii="Times New Roman" w:hAnsi="Times New Roman"/>
          <w:i/>
          <w:szCs w:val="20"/>
        </w:rPr>
        <w:t>strani</w:t>
      </w:r>
      <w:proofErr w:type="spellEnd"/>
      <w:r w:rsidRPr="000D7941">
        <w:rPr>
          <w:rFonts w:ascii="Times New Roman" w:hAnsi="Times New Roman"/>
          <w:i/>
          <w:szCs w:val="20"/>
        </w:rPr>
        <w:t>).</w:t>
      </w:r>
    </w:p>
    <w:p w14:paraId="6E69DDA1" w14:textId="77777777" w:rsidR="00143AA7" w:rsidRPr="000D7941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90" w:history="1"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 xml:space="preserve">, 161.c </w:t>
      </w:r>
      <w:proofErr w:type="spellStart"/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0D7941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E686378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</w:p>
    <w:p w14:paraId="35BCE7B5" w14:textId="77777777" w:rsidR="00143AA7" w:rsidRPr="00D34F3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Ali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lahko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naravovarstveni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nadzornik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zaseže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motorno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vozilo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kdaj</w:t>
      </w:r>
      <w:proofErr w:type="spellEnd"/>
      <w:r w:rsidRPr="00D34F3C">
        <w:rPr>
          <w:rFonts w:ascii="TimesNewRomanPS-BoldMT" w:hAnsi="TimesNewRomanPS-BoldMT" w:cs="TimesNewRomanPS-BoldMT"/>
          <w:bCs/>
          <w:sz w:val="24"/>
          <w:lang w:val="it-IT"/>
        </w:rPr>
        <w:t>?</w:t>
      </w:r>
    </w:p>
    <w:p w14:paraId="0A7EEF25" w14:textId="77777777" w:rsidR="00765B3D" w:rsidRPr="000D7941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D34F3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D34F3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D34F3C">
        <w:rPr>
          <w:lang w:val="it-IT"/>
        </w:rPr>
        <w:t xml:space="preserve"> </w:t>
      </w:r>
      <w:hyperlink r:id="rId91" w:history="1"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D34F3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D34F3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D34F3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D34F3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D34F3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D34F3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D34F3C">
        <w:rPr>
          <w:rFonts w:ascii="Times New Roman" w:hAnsi="Times New Roman"/>
          <w:i/>
          <w:lang w:val="it-IT"/>
        </w:rPr>
        <w:t xml:space="preserve"> </w:t>
      </w:r>
      <w:r w:rsidRPr="00D34F3C">
        <w:rPr>
          <w:rFonts w:ascii="Times New Roman" w:hAnsi="Times New Roman"/>
          <w:i/>
          <w:szCs w:val="20"/>
          <w:lang w:val="it-IT"/>
        </w:rPr>
        <w:t xml:space="preserve"> / dr. </w:t>
      </w:r>
      <w:r w:rsidRPr="000D7941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0D7941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0D7941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0D7941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0D7941">
        <w:rPr>
          <w:rFonts w:ascii="Times New Roman" w:hAnsi="Times New Roman"/>
          <w:i/>
          <w:szCs w:val="20"/>
          <w:lang w:val="it-IT"/>
        </w:rPr>
        <w:t>, pdf, 18 strani).</w:t>
      </w:r>
    </w:p>
    <w:p w14:paraId="67F17319" w14:textId="77777777" w:rsidR="00143AA7" w:rsidRPr="000D7941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hyperlink r:id="rId92" w:history="1"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0D7941">
        <w:rPr>
          <w:rFonts w:ascii="TimesNewRomanPS-BoldMT" w:hAnsi="TimesNewRomanPS-BoldMT" w:cs="TimesNewRomanPS-BoldMT"/>
          <w:bCs/>
          <w:i/>
          <w:szCs w:val="20"/>
          <w:lang w:val="it-IT"/>
        </w:rPr>
        <w:t>, 153a</w:t>
      </w:r>
      <w:r w:rsidR="006B30F6" w:rsidRPr="000D7941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0D7941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0D7941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34D96577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31668D7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Osnove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inšpekcijskega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nadzora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,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sodelovanje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obveščanje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pristojnih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inšpekcijskih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organov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drugih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organov</w:t>
      </w:r>
      <w:proofErr w:type="spellEnd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0D7941">
        <w:rPr>
          <w:rFonts w:ascii="TimesNewRomanPS-BoldMT" w:hAnsi="TimesNewRomanPS-BoldMT" w:cs="TimesNewRomanPS-BoldMT"/>
          <w:b/>
          <w:bCs/>
          <w:sz w:val="24"/>
          <w:lang w:val="it-IT"/>
        </w:rPr>
        <w:t>pregona</w:t>
      </w:r>
      <w:proofErr w:type="spellEnd"/>
    </w:p>
    <w:p w14:paraId="5DC0B514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44EFAA37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ključna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pooblastila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jih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ima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inšpektor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pristojen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za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ohranjanje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0D7941">
        <w:rPr>
          <w:rFonts w:ascii="TimesNewRomanPSMT" w:hAnsi="TimesNewRomanPSMT" w:cs="TimesNewRomanPSMT"/>
          <w:sz w:val="24"/>
          <w:lang w:val="it-IT"/>
        </w:rPr>
        <w:t>!</w:t>
      </w:r>
    </w:p>
    <w:p w14:paraId="3961D3A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0D7941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0D7941">
        <w:rPr>
          <w:rFonts w:ascii="Times New Roman" w:hAnsi="Times New Roman"/>
          <w:i/>
          <w:szCs w:val="20"/>
          <w:lang w:val="it-IT"/>
        </w:rPr>
        <w:t xml:space="preserve">: </w:t>
      </w:r>
      <w:hyperlink r:id="rId93" w:history="1"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Zakon</w:t>
        </w:r>
        <w:proofErr w:type="spellEnd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inšpekcijskem</w:t>
        </w:r>
        <w:proofErr w:type="spellEnd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nadzoru</w:t>
        </w:r>
        <w:proofErr w:type="spellEnd"/>
      </w:hyperlink>
      <w:r w:rsidRPr="000D7941">
        <w:rPr>
          <w:rFonts w:ascii="Times New Roman" w:hAnsi="Times New Roman"/>
          <w:bCs/>
          <w:i/>
          <w:szCs w:val="20"/>
          <w:lang w:val="it-IT"/>
        </w:rPr>
        <w:t xml:space="preserve"> (</w:t>
      </w:r>
      <w:proofErr w:type="spellStart"/>
      <w:r w:rsidRPr="000D7941">
        <w:rPr>
          <w:rFonts w:ascii="Times New Roman" w:hAnsi="Times New Roman"/>
          <w:bCs/>
          <w:i/>
          <w:szCs w:val="20"/>
          <w:lang w:val="it-IT"/>
        </w:rPr>
        <w:t>Uradni</w:t>
      </w:r>
      <w:proofErr w:type="spellEnd"/>
      <w:r w:rsidRPr="000D7941">
        <w:rPr>
          <w:rFonts w:ascii="Times New Roman" w:hAnsi="Times New Roman"/>
          <w:bCs/>
          <w:i/>
          <w:szCs w:val="20"/>
          <w:lang w:val="it-IT"/>
        </w:rPr>
        <w:t xml:space="preserve"> list RS, </w:t>
      </w:r>
      <w:proofErr w:type="spellStart"/>
      <w:r w:rsidRPr="000D7941">
        <w:rPr>
          <w:rFonts w:ascii="Times New Roman" w:hAnsi="Times New Roman"/>
          <w:bCs/>
          <w:i/>
          <w:szCs w:val="20"/>
          <w:lang w:val="it-IT"/>
        </w:rPr>
        <w:t>št</w:t>
      </w:r>
      <w:proofErr w:type="spellEnd"/>
      <w:r w:rsidRPr="000D7941">
        <w:rPr>
          <w:rFonts w:ascii="Times New Roman" w:hAnsi="Times New Roman"/>
          <w:bCs/>
          <w:i/>
          <w:szCs w:val="20"/>
          <w:lang w:val="it-IT"/>
        </w:rPr>
        <w:t xml:space="preserve">. </w:t>
      </w:r>
      <w:hyperlink r:id="rId94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5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19.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</w:p>
    <w:p w14:paraId="79026990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96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C98B1B8" w14:textId="2E9DBA59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97" w:history="1"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143AA7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143AA7" w:rsidRPr="00606917">
        <w:rPr>
          <w:rFonts w:ascii="Times New Roman" w:hAnsi="Times New Roman"/>
          <w:i/>
          <w:szCs w:val="20"/>
        </w:rPr>
        <w:t>/ mag. Andreja Slapnik, Ljubljana, 20</w:t>
      </w:r>
      <w:r w:rsidR="00B23CFF">
        <w:rPr>
          <w:rFonts w:ascii="Times New Roman" w:hAnsi="Times New Roman"/>
          <w:i/>
          <w:szCs w:val="20"/>
        </w:rPr>
        <w:t>2</w:t>
      </w:r>
      <w:r w:rsidR="009B1800">
        <w:rPr>
          <w:rFonts w:ascii="Times New Roman" w:hAnsi="Times New Roman"/>
          <w:i/>
          <w:szCs w:val="20"/>
        </w:rPr>
        <w:t>2</w:t>
      </w:r>
      <w:r w:rsidR="00143AA7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143AA7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143AA7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).</w:t>
      </w:r>
    </w:p>
    <w:p w14:paraId="38E6DC2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0B9884D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položaj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stranke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proofErr w:type="gramStart"/>
      <w:r w:rsidRPr="00606917">
        <w:rPr>
          <w:rFonts w:ascii="TimesNewRomanPSMT" w:hAnsi="TimesNewRomanPSMT" w:cs="TimesNewRomanPSMT"/>
          <w:sz w:val="24"/>
        </w:rPr>
        <w:t>postopku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?</w:t>
      </w:r>
      <w:proofErr w:type="gramEnd"/>
    </w:p>
    <w:p w14:paraId="752CAFD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8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9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0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24.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266D3FDA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1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4B169D96" w14:textId="40D46E6E" w:rsidR="00143AA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09D4941" w14:textId="77777777" w:rsidR="000D7941" w:rsidRPr="00606917" w:rsidRDefault="000D7941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DA8503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lastRenderedPageBreak/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tajnost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vira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7D1A4E2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2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03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4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16.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48375142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5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B45A2E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9883A5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Izdelajte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7A32BFB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6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07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8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0D351A43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9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65E999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DB629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obvezne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elemente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ugotovljeni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6053657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10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11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12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7A698290" w14:textId="77777777" w:rsidR="00143AA7" w:rsidRPr="00606917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3" w:history="1"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Naravovarstveni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nadzor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: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novosti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Zakona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o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ohranjanju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narave</w:t>
        </w:r>
        <w:proofErr w:type="spellEnd"/>
      </w:hyperlink>
      <w:r w:rsidR="00143AA7" w:rsidRPr="00606917">
        <w:rPr>
          <w:rFonts w:ascii="Times New Roman" w:hAnsi="Times New Roman"/>
          <w:i/>
          <w:szCs w:val="20"/>
          <w:u w:val="single"/>
        </w:rPr>
        <w:t xml:space="preserve"> </w:t>
      </w:r>
      <w:r w:rsidR="00143AA7" w:rsidRPr="00606917">
        <w:rPr>
          <w:rFonts w:ascii="Times New Roman" w:hAnsi="Times New Roman"/>
          <w:i/>
          <w:szCs w:val="20"/>
        </w:rPr>
        <w:t xml:space="preserve">/ Nevenka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Žvokelj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,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Inšpektorat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RS za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kmetijstvo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in okolje (pdf, 13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</w:t>
      </w:r>
    </w:p>
    <w:p w14:paraId="493D222E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4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1884EF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D8ADF3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0D7941">
        <w:rPr>
          <w:rFonts w:ascii="TimesNewRomanPSMT" w:hAnsi="TimesNewRomanPSMT" w:cs="TimesNewRomanPSMT"/>
          <w:sz w:val="24"/>
        </w:rPr>
        <w:t xml:space="preserve">Ali </w:t>
      </w:r>
      <w:proofErr w:type="spellStart"/>
      <w:r w:rsidRPr="000D7941">
        <w:rPr>
          <w:rFonts w:ascii="TimesNewRomanPSMT" w:hAnsi="TimesNewRomanPSMT" w:cs="TimesNewRomanPSMT"/>
          <w:sz w:val="24"/>
        </w:rPr>
        <w:t>lahko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inšpektor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vstopi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0D7941">
        <w:rPr>
          <w:rFonts w:ascii="TimesNewRomanPSMT" w:hAnsi="TimesNewRomanPSMT" w:cs="TimesNewRomanPSMT"/>
          <w:sz w:val="24"/>
        </w:rPr>
        <w:t>stanovanjske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prostore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proti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volji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lastnika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oziroma</w:t>
      </w:r>
      <w:proofErr w:type="spellEnd"/>
      <w:r w:rsidRPr="000D7941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0D7941">
        <w:rPr>
          <w:rFonts w:ascii="TimesNewRomanPSMT" w:hAnsi="TimesNewRomanPSMT" w:cs="TimesNewRomanPSMT"/>
          <w:sz w:val="24"/>
        </w:rPr>
        <w:t>uporabnika</w:t>
      </w:r>
      <w:proofErr w:type="spellEnd"/>
      <w:r w:rsidRPr="000D7941">
        <w:rPr>
          <w:rFonts w:ascii="TimesNewRomanPSMT" w:hAnsi="TimesNewRomanPSMT" w:cs="TimesNewRomanPSMT"/>
          <w:sz w:val="24"/>
        </w:rPr>
        <w:t>?</w:t>
      </w:r>
      <w:r w:rsidRPr="000D7941">
        <w:rPr>
          <w:rFonts w:ascii="Times New Roman" w:hAnsi="Times New Roman"/>
          <w:i/>
          <w:szCs w:val="20"/>
        </w:rPr>
        <w:t xml:space="preserve"> </w:t>
      </w:r>
      <w:proofErr w:type="spellStart"/>
      <w:r w:rsidRPr="000D7941">
        <w:rPr>
          <w:rFonts w:ascii="Times New Roman" w:hAnsi="Times New Roman"/>
          <w:i/>
          <w:szCs w:val="20"/>
        </w:rPr>
        <w:t>Vir</w:t>
      </w:r>
      <w:proofErr w:type="spellEnd"/>
      <w:r w:rsidRPr="000D7941">
        <w:rPr>
          <w:rFonts w:ascii="Times New Roman" w:hAnsi="Times New Roman"/>
          <w:i/>
          <w:szCs w:val="20"/>
        </w:rPr>
        <w:t xml:space="preserve">: </w:t>
      </w:r>
      <w:hyperlink r:id="rId115" w:history="1"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0D7941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0D7941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0D7941">
        <w:rPr>
          <w:rFonts w:ascii="Times New Roman" w:hAnsi="Times New Roman"/>
          <w:bCs/>
          <w:i/>
          <w:szCs w:val="20"/>
        </w:rPr>
        <w:t>Uradni</w:t>
      </w:r>
      <w:proofErr w:type="spellEnd"/>
      <w:r w:rsidRPr="000D7941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0D7941">
        <w:rPr>
          <w:rFonts w:ascii="Times New Roman" w:hAnsi="Times New Roman"/>
          <w:bCs/>
          <w:i/>
          <w:szCs w:val="20"/>
        </w:rPr>
        <w:t>št</w:t>
      </w:r>
      <w:proofErr w:type="spellEnd"/>
      <w:r w:rsidRPr="000D7941">
        <w:rPr>
          <w:rFonts w:ascii="Times New Roman" w:hAnsi="Times New Roman"/>
          <w:bCs/>
          <w:i/>
          <w:szCs w:val="20"/>
        </w:rPr>
        <w:t xml:space="preserve">. </w:t>
      </w:r>
      <w:hyperlink r:id="rId116" w:tgtFrame="_blank" w:tooltip="Zakon o inšpekcijskem nadzoru (uradno prečiščeno besedilo)" w:history="1">
        <w:r w:rsidRPr="000D7941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0D7941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0D7941">
        <w:rPr>
          <w:rFonts w:ascii="Times New Roman" w:hAnsi="Times New Roman"/>
          <w:bCs/>
          <w:i/>
          <w:szCs w:val="20"/>
        </w:rPr>
        <w:t>uradno</w:t>
      </w:r>
      <w:proofErr w:type="spellEnd"/>
      <w:r w:rsidRPr="000D7941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0D7941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0D7941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0D7941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0D7941">
        <w:rPr>
          <w:rFonts w:ascii="Times New Roman" w:hAnsi="Times New Roman"/>
          <w:bCs/>
          <w:i/>
          <w:szCs w:val="20"/>
        </w:rPr>
        <w:t xml:space="preserve"> in </w:t>
      </w:r>
      <w:hyperlink r:id="rId117" w:tgtFrame="_blank" w:tooltip="Zakon o spremembah in dopolnitvah Zakona o inšpekcijskem nadzoru" w:history="1">
        <w:r w:rsidRPr="000D7941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0D7941">
        <w:rPr>
          <w:rFonts w:ascii="Times New Roman" w:hAnsi="Times New Roman"/>
          <w:bCs/>
          <w:i/>
          <w:szCs w:val="20"/>
          <w:u w:val="single"/>
        </w:rPr>
        <w:t xml:space="preserve">) – 22. </w:t>
      </w:r>
      <w:proofErr w:type="spellStart"/>
      <w:r w:rsidRPr="000D7941">
        <w:rPr>
          <w:rFonts w:ascii="Times New Roman" w:hAnsi="Times New Roman"/>
          <w:bCs/>
          <w:i/>
          <w:szCs w:val="20"/>
          <w:u w:val="single"/>
        </w:rPr>
        <w:t>čl</w:t>
      </w:r>
      <w:proofErr w:type="spellEnd"/>
      <w:r w:rsidRPr="000D7941">
        <w:rPr>
          <w:rFonts w:ascii="Times New Roman" w:hAnsi="Times New Roman"/>
          <w:bCs/>
          <w:i/>
          <w:szCs w:val="20"/>
          <w:u w:val="single"/>
        </w:rPr>
        <w:t xml:space="preserve">. </w:t>
      </w:r>
      <w:r w:rsidRPr="000D7941">
        <w:rPr>
          <w:rFonts w:ascii="Times New Roman" w:hAnsi="Times New Roman"/>
          <w:bCs/>
          <w:i/>
          <w:szCs w:val="20"/>
        </w:rPr>
        <w:t>/mag. Andreja Slapnik, IRSOP</w:t>
      </w:r>
    </w:p>
    <w:p w14:paraId="49550E22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8" w:history="1"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0D7941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0D7941">
        <w:rPr>
          <w:rFonts w:ascii="Times New Roman" w:hAnsi="Times New Roman"/>
          <w:i/>
          <w:szCs w:val="20"/>
        </w:rPr>
        <w:t xml:space="preserve">/ mag. </w:t>
      </w:r>
      <w:r w:rsidR="009B1800" w:rsidRPr="00606917">
        <w:rPr>
          <w:rFonts w:ascii="Times New Roman" w:hAnsi="Times New Roman"/>
          <w:i/>
          <w:szCs w:val="20"/>
        </w:rPr>
        <w:t>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2CC5B22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74FF834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ključne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inšpektorja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11F1B6A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19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20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21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32.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</w:p>
    <w:p w14:paraId="5F0C1CDF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22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7735498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253A2D4" w14:textId="77777777" w:rsidR="00B23E8F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inšpektor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ugotovitvi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nepravilnosti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izreče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opozorilo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</w:p>
    <w:p w14:paraId="6D9A871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23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24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25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  <w:u w:val="single"/>
        </w:rPr>
        <w:t xml:space="preserve">) – 33. </w:t>
      </w:r>
      <w:proofErr w:type="spellStart"/>
      <w:r w:rsidRPr="00606917">
        <w:rPr>
          <w:rFonts w:ascii="Times New Roman" w:hAnsi="Times New Roman"/>
          <w:bCs/>
          <w:i/>
          <w:szCs w:val="20"/>
          <w:u w:val="single"/>
        </w:rPr>
        <w:t>čl</w:t>
      </w:r>
      <w:proofErr w:type="spellEnd"/>
      <w:r w:rsidRPr="00606917">
        <w:rPr>
          <w:rFonts w:ascii="Times New Roman" w:hAnsi="Times New Roman"/>
          <w:bCs/>
          <w:i/>
          <w:szCs w:val="20"/>
          <w:u w:val="single"/>
        </w:rPr>
        <w:t xml:space="preserve">. </w:t>
      </w:r>
    </w:p>
    <w:p w14:paraId="6EBC6DC7" w14:textId="77777777" w:rsidR="009B1800" w:rsidRPr="00606917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26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9FEB70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BC1366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dolžnost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naravovarstvenega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kaznivemu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dejanju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3E50EE9A" w14:textId="77777777" w:rsidR="00B23CFF" w:rsidRPr="000D7941" w:rsidRDefault="007C58F8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127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0D7941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0D7941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0D7941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0D7941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0D7941">
        <w:rPr>
          <w:rFonts w:ascii="Tms Rmn" w:hAnsi="Tms Rmn" w:cs="Tms Rmn"/>
          <w:i/>
          <w:szCs w:val="20"/>
          <w:lang w:val="it-IT"/>
        </w:rPr>
        <w:t>, Ministrstvo za okolje in prostor (</w:t>
      </w:r>
      <w:proofErr w:type="spellStart"/>
      <w:r w:rsidR="00B23CFF" w:rsidRPr="000D7941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0D7941">
        <w:rPr>
          <w:rFonts w:ascii="Tms Rmn" w:hAnsi="Tms Rmn" w:cs="Tms Rmn"/>
          <w:i/>
          <w:szCs w:val="20"/>
          <w:lang w:val="it-IT"/>
        </w:rPr>
        <w:t>).</w:t>
      </w:r>
    </w:p>
    <w:p w14:paraId="41DE540D" w14:textId="77777777" w:rsidR="00143AA7" w:rsidRPr="000D7941" w:rsidRDefault="007C58F8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128" w:history="1"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0D7941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0D7941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4DCC522B" w14:textId="77777777" w:rsidR="009B1800" w:rsidRPr="000D7941" w:rsidRDefault="007C58F8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29" w:history="1"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Sodelovanje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Inšpekcije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RS za okolje in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naravo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z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naravovarstvenimi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in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prostovoljnimi</w:t>
        </w:r>
        <w:proofErr w:type="spellEnd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0D7941">
          <w:rPr>
            <w:rStyle w:val="Hiperpovezava"/>
            <w:rFonts w:ascii="Times New Roman" w:hAnsi="Times New Roman"/>
            <w:i/>
            <w:szCs w:val="20"/>
            <w:lang w:val="it-IT"/>
          </w:rPr>
          <w:t>nadzorniki</w:t>
        </w:r>
        <w:proofErr w:type="spellEnd"/>
      </w:hyperlink>
      <w:r w:rsidR="009B1800" w:rsidRPr="000D7941">
        <w:rPr>
          <w:rStyle w:val="apple-converted-space"/>
          <w:rFonts w:ascii="Times New Roman" w:hAnsi="Times New Roman"/>
          <w:i/>
          <w:szCs w:val="20"/>
          <w:lang w:val="it-IT"/>
        </w:rPr>
        <w:t> </w:t>
      </w:r>
      <w:r w:rsidR="009B1800" w:rsidRPr="000D7941">
        <w:rPr>
          <w:rFonts w:ascii="Times New Roman" w:hAnsi="Times New Roman"/>
          <w:i/>
          <w:szCs w:val="20"/>
          <w:lang w:val="it-IT"/>
        </w:rPr>
        <w:t xml:space="preserve">/ mag. Andreja Slapnik, </w:t>
      </w:r>
      <w:proofErr w:type="spellStart"/>
      <w:r w:rsidR="009B1800" w:rsidRPr="000D7941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="009B1800" w:rsidRPr="000D7941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="009B1800" w:rsidRPr="000D7941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9B1800" w:rsidRPr="000D7941">
        <w:rPr>
          <w:rFonts w:ascii="Times New Roman" w:hAnsi="Times New Roman"/>
          <w:i/>
          <w:szCs w:val="20"/>
          <w:lang w:val="it-IT"/>
        </w:rPr>
        <w:t>, pdf, 31 strani).</w:t>
      </w:r>
    </w:p>
    <w:p w14:paraId="27506DA7" w14:textId="77777777" w:rsidR="00143AA7" w:rsidRPr="000D7941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38B6BF2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:</w:t>
      </w:r>
    </w:p>
    <w:p w14:paraId="26B8F94F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1410FB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razumevanje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naravovarstvenega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(NN)?</w:t>
      </w:r>
    </w:p>
    <w:p w14:paraId="5805767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49D8A0A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sestavljen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0AC59C4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A09A9F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so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merila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FCAFFF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9CB65C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trikotnik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B0C471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10990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razdalja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54CC2AB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378F81A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Kakšna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razvrstitev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tipizacije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176DAEF9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5DE4EF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Pojasnitev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razumevanja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naslednjih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pojmov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C891328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sodelovanje</w:t>
      </w:r>
      <w:proofErr w:type="spellEnd"/>
      <w:r w:rsidRPr="00606917">
        <w:rPr>
          <w:rFonts w:ascii="Times New Roman" w:hAnsi="Times New Roman"/>
          <w:sz w:val="24"/>
        </w:rPr>
        <w:t xml:space="preserve"> s </w:t>
      </w:r>
      <w:proofErr w:type="spellStart"/>
      <w:r w:rsidRPr="00606917">
        <w:rPr>
          <w:rFonts w:ascii="Times New Roman" w:hAnsi="Times New Roman"/>
          <w:sz w:val="24"/>
        </w:rPr>
        <w:t>policijo</w:t>
      </w:r>
      <w:proofErr w:type="spellEnd"/>
    </w:p>
    <w:p w14:paraId="51B0B7CD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naleteti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na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</w:t>
      </w:r>
      <w:proofErr w:type="spellEnd"/>
    </w:p>
    <w:p w14:paraId="03881E40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utemeljeno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pričakovanje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fizičnega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odpora</w:t>
      </w:r>
      <w:proofErr w:type="spellEnd"/>
    </w:p>
    <w:p w14:paraId="17FD2A82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policijsko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intervencijo</w:t>
      </w:r>
      <w:proofErr w:type="spellEnd"/>
    </w:p>
    <w:p w14:paraId="66548BF9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pomoč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policije</w:t>
      </w:r>
      <w:proofErr w:type="spellEnd"/>
      <w:r w:rsidRPr="00606917">
        <w:rPr>
          <w:rFonts w:ascii="Times New Roman" w:hAnsi="Times New Roman"/>
          <w:sz w:val="24"/>
        </w:rPr>
        <w:t xml:space="preserve"> (</w:t>
      </w:r>
      <w:proofErr w:type="spellStart"/>
      <w:r w:rsidRPr="00606917">
        <w:rPr>
          <w:rFonts w:ascii="Times New Roman" w:hAnsi="Times New Roman"/>
          <w:sz w:val="24"/>
        </w:rPr>
        <w:t>asistenca</w:t>
      </w:r>
      <w:proofErr w:type="spellEnd"/>
      <w:r w:rsidRPr="00606917">
        <w:rPr>
          <w:rFonts w:ascii="Times New Roman" w:hAnsi="Times New Roman"/>
          <w:sz w:val="24"/>
        </w:rPr>
        <w:t>)</w:t>
      </w:r>
    </w:p>
    <w:p w14:paraId="548ACBF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BC07E6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uradna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2BE18E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CEF7F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silobran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C0B9D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A9820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skrajna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5EED8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6E8440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V </w:t>
      </w:r>
      <w:proofErr w:type="spellStart"/>
      <w:r w:rsidRPr="00606917">
        <w:rPr>
          <w:rFonts w:ascii="TimesNewRomanPSMT" w:hAnsi="TimesNewRomanPSMT" w:cs="TimesNewRomanPSMT"/>
          <w:sz w:val="24"/>
        </w:rPr>
        <w:t>kateremu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aktu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»sum </w:t>
      </w:r>
      <w:proofErr w:type="spellStart"/>
      <w:r w:rsidRPr="00606917">
        <w:rPr>
          <w:rFonts w:ascii="TimesNewRomanPSMT" w:hAnsi="TimesNewRomanPSMT" w:cs="TimesNewRomanPSMT"/>
          <w:sz w:val="24"/>
        </w:rPr>
        <w:t>storitve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elementi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786F99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5022EEE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S </w:t>
      </w:r>
      <w:proofErr w:type="spellStart"/>
      <w:r w:rsidRPr="00606917">
        <w:rPr>
          <w:rFonts w:ascii="TimesNewRomanPSMT" w:hAnsi="TimesNewRomanPSMT" w:cs="TimesNewRomanPSMT"/>
          <w:sz w:val="24"/>
        </w:rPr>
        <w:t>katerimi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NN </w:t>
      </w:r>
      <w:proofErr w:type="spellStart"/>
      <w:r w:rsidRPr="00606917">
        <w:rPr>
          <w:rFonts w:ascii="TimesNewRomanPSMT" w:hAnsi="TimesNewRomanPSMT" w:cs="TimesNewRomanPSMT"/>
          <w:sz w:val="24"/>
        </w:rPr>
        <w:t>lahko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najpogosteje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sreča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njihove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oblike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premoženjska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zoper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okolje, prostor in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dobrine</w:t>
      </w:r>
      <w:proofErr w:type="spellEnd"/>
      <w:r w:rsidRPr="00606917">
        <w:rPr>
          <w:rFonts w:ascii="TimesNewRomanPSMT" w:hAnsi="TimesNewRomanPSMT" w:cs="TimesNewRomanPSMT"/>
          <w:sz w:val="24"/>
        </w:rPr>
        <w:t>…)</w:t>
      </w:r>
      <w:r w:rsidR="00DD7183" w:rsidRPr="00606917">
        <w:rPr>
          <w:rFonts w:ascii="TimesNewRomanPSMT" w:hAnsi="TimesNewRomanPSMT" w:cs="TimesNewRomanPSMT"/>
          <w:sz w:val="24"/>
        </w:rPr>
        <w:t>?</w:t>
      </w:r>
    </w:p>
    <w:p w14:paraId="6733D8D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B1301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nespodobno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do </w:t>
      </w:r>
      <w:proofErr w:type="spellStart"/>
      <w:r w:rsidRPr="00606917">
        <w:rPr>
          <w:rFonts w:ascii="TimesNewRomanPSMT" w:hAnsi="TimesNewRomanPSMT" w:cs="TimesNewRomanPSMT"/>
          <w:sz w:val="24"/>
        </w:rPr>
        <w:t>uradne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poslovanju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3230CB3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2AB07D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neupoštevanje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zakonitega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657C02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F729EB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storila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NN </w:t>
      </w:r>
      <w:proofErr w:type="spellStart"/>
      <w:r w:rsidRPr="00606917">
        <w:rPr>
          <w:rFonts w:ascii="TimesNewRomanPSMT" w:hAnsi="TimesNewRomanPSMT" w:cs="TimesNewRomanPSMT"/>
          <w:sz w:val="24"/>
        </w:rPr>
        <w:t>poskušala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preprečila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</w:p>
    <w:p w14:paraId="6B3F75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C7C16E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proofErr w:type="gram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»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proofErr w:type="gram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jih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dajejo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policisti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druge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pooblaščene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urejanju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nadzoru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prometa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« in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kateri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so ti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Kakšno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zoper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takšnih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izvajanih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znakov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uradne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NN?</w:t>
      </w:r>
    </w:p>
    <w:p w14:paraId="3F8849A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A7E777D" w14:textId="32792499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izvedbenem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pogledu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zaustavitev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motornega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Opiši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pokaži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.</w:t>
      </w:r>
    </w:p>
    <w:p w14:paraId="10BADED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C047FB3" w14:textId="77777777" w:rsidR="00143AA7" w:rsidRPr="005007AC" w:rsidRDefault="00143AA7" w:rsidP="00143AA7">
      <w:pPr>
        <w:shd w:val="clear" w:color="auto" w:fill="FABF8F"/>
        <w:rPr>
          <w:rFonts w:ascii="Times New Roman" w:hAnsi="Times New Roman"/>
          <w:i/>
          <w:sz w:val="18"/>
          <w:szCs w:val="18"/>
          <w:lang w:val="it-IT"/>
        </w:rPr>
      </w:pPr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Viri in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strokovna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literatura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vprašanja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s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področja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:</w:t>
      </w:r>
    </w:p>
    <w:p w14:paraId="03A3F7CF" w14:textId="77777777" w:rsidR="00143AA7" w:rsidRPr="005007AC" w:rsidRDefault="007C58F8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30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nalogah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policije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15/2013</w:t>
      </w:r>
    </w:p>
    <w:p w14:paraId="44666464" w14:textId="77777777" w:rsidR="00143AA7" w:rsidRPr="005007AC" w:rsidRDefault="007C58F8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31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27261FE7" w14:textId="77777777" w:rsidR="00143AA7" w:rsidRPr="005007AC" w:rsidRDefault="007C58F8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32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Kazenski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zakonik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7CA2B702" w14:textId="77777777" w:rsidR="00143AA7" w:rsidRPr="005007AC" w:rsidRDefault="007C58F8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33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policijskih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16/14</w:t>
      </w:r>
    </w:p>
    <w:p w14:paraId="0953BC9E" w14:textId="77777777" w:rsidR="00143AA7" w:rsidRPr="005007AC" w:rsidRDefault="007C58F8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34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znakih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,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jih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dajejo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policisti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druge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pooblaščene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uradne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osebe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urejanju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nadziranju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. 4/13) </w:t>
      </w:r>
    </w:p>
    <w:p w14:paraId="6C77BAA9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v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cestnem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prometu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vidika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varnosti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/ mag.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Srečko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Krope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Ljubljana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2000, 108 strani (pdf) </w:t>
      </w:r>
    </w:p>
    <w:p w14:paraId="4840C740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Praktični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postopek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>.</w:t>
      </w:r>
    </w:p>
    <w:p w14:paraId="7828C4C7" w14:textId="09ABAF8E" w:rsidR="009A71F5" w:rsidRPr="005007AC" w:rsidRDefault="007C58F8" w:rsidP="00086D1C">
      <w:pPr>
        <w:shd w:val="clear" w:color="auto" w:fill="FABF8F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35" w:history="1"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narave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v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luči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kazenske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zakonodaje</w:t>
        </w:r>
        <w:proofErr w:type="spellEnd"/>
      </w:hyperlink>
      <w:r w:rsidR="00143AA7" w:rsidRPr="005007AC">
        <w:rPr>
          <w:rFonts w:ascii="Times New Roman" w:hAnsi="Times New Roman"/>
          <w:i/>
          <w:szCs w:val="20"/>
          <w:lang w:val="it-IT"/>
        </w:rPr>
        <w:t xml:space="preserve"> /</w:t>
      </w:r>
      <w:r w:rsidR="00E47F8B" w:rsidRPr="005007AC">
        <w:rPr>
          <w:rFonts w:ascii="Times New Roman" w:hAnsi="Times New Roman"/>
          <w:i/>
          <w:szCs w:val="20"/>
          <w:lang w:val="it-IT"/>
        </w:rPr>
        <w:t xml:space="preserve"> Alojz Sladič</w:t>
      </w:r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>, 20</w:t>
      </w:r>
      <w:r w:rsidR="00FC3E6C" w:rsidRPr="005007AC">
        <w:rPr>
          <w:rFonts w:ascii="Times New Roman" w:hAnsi="Times New Roman"/>
          <w:i/>
          <w:szCs w:val="20"/>
          <w:lang w:val="it-IT"/>
        </w:rPr>
        <w:t>2</w:t>
      </w:r>
      <w:r w:rsidR="00C7417D">
        <w:rPr>
          <w:rFonts w:ascii="Times New Roman" w:hAnsi="Times New Roman"/>
          <w:i/>
          <w:szCs w:val="20"/>
          <w:lang w:val="it-IT"/>
        </w:rPr>
        <w:t xml:space="preserve">2 </w:t>
      </w:r>
      <w:r w:rsidR="00E47F8B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prezentacija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E47F8B" w:rsidRPr="005007AC">
        <w:rPr>
          <w:rFonts w:ascii="Times New Roman" w:hAnsi="Times New Roman"/>
          <w:i/>
          <w:szCs w:val="20"/>
          <w:lang w:val="it-IT"/>
        </w:rPr>
        <w:t>pdf, 10 strani).</w:t>
      </w:r>
    </w:p>
    <w:p w14:paraId="4F120106" w14:textId="77777777" w:rsidR="009A71F5" w:rsidRPr="005007AC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</w:p>
    <w:p w14:paraId="00BE3167" w14:textId="77777777" w:rsidR="009A71F5" w:rsidRPr="00606917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</w:rPr>
      </w:pP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Ministrstvo za okolje in prostor gradivo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objavlja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podlagi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3.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člena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hyperlink r:id="rId136" w:history="1">
        <w:proofErr w:type="spellStart"/>
        <w:r w:rsidRPr="005007AC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  <w:lang w:val="it-IT"/>
          </w:rPr>
          <w:t>Uredbe</w:t>
        </w:r>
        <w:proofErr w:type="spellEnd"/>
      </w:hyperlink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strokovnem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usposabljanju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preverjanju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znanja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naravovarstvenih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prostovoljnih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nadzornikov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(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Uradni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list RS, 56/2015</w:t>
      </w:r>
      <w:r w:rsidR="006B30F6" w:rsidRPr="005007AC">
        <w:rPr>
          <w:rStyle w:val="Hiperpovezava"/>
          <w:rFonts w:ascii="TimesNewRomanPSMT" w:hAnsi="TimesNewRomanPSMT" w:cs="TimesNewRomanPSMT"/>
          <w:color w:val="auto"/>
          <w:sz w:val="18"/>
          <w:szCs w:val="18"/>
          <w:u w:val="none"/>
          <w:lang w:val="it-IT"/>
        </w:rPr>
        <w:t>, 25/17</w:t>
      </w: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).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Seznam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strokovne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literature in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predpisov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objavljen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hyperlink r:id="rId137" w:history="1">
        <w:proofErr w:type="spellStart"/>
        <w:r w:rsidRPr="00606917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</w:rPr>
          <w:t>tukaj</w:t>
        </w:r>
        <w:proofErr w:type="spellEnd"/>
      </w:hyperlink>
      <w:r w:rsidRPr="00606917">
        <w:rPr>
          <w:rFonts w:ascii="TimesNewRomanPSMT" w:hAnsi="TimesNewRomanPSMT" w:cs="TimesNewRomanPSMT"/>
          <w:sz w:val="18"/>
          <w:szCs w:val="18"/>
        </w:rPr>
        <w:t>.</w:t>
      </w:r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Gradivo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zbrala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Breda Ogorelec.</w:t>
      </w:r>
    </w:p>
    <w:sectPr w:rsidR="009A71F5" w:rsidRPr="00606917" w:rsidSect="00C158DB">
      <w:headerReference w:type="default" r:id="rId138"/>
      <w:footerReference w:type="default" r:id="rId139"/>
      <w:headerReference w:type="first" r:id="rId140"/>
      <w:pgSz w:w="11900" w:h="16840" w:code="9"/>
      <w:pgMar w:top="1701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60180" w14:textId="77777777" w:rsidR="007C58F8" w:rsidRDefault="007C58F8">
      <w:r>
        <w:separator/>
      </w:r>
    </w:p>
  </w:endnote>
  <w:endnote w:type="continuationSeparator" w:id="0">
    <w:p w14:paraId="086CEFB7" w14:textId="77777777" w:rsidR="007C58F8" w:rsidRDefault="007C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BCD27AF-2B9B-4682-8D0D-B0B9EABD22C8}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0A2E818-DFA9-44F1-A760-026E1E74619A}"/>
    <w:embedBold r:id="rId3" w:fontKey="{0A7DB503-A23A-4412-874D-1D7A43D4E226}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D0A5607-4902-4232-863C-749B6B2720AE}"/>
    <w:embedBold r:id="rId5" w:fontKey="{9DFAD69C-9F7B-4A32-A1DF-35812BD6B48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10E72AE-9015-47FE-B650-76E9FFD2E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122E3" w14:textId="77777777" w:rsidR="0057228B" w:rsidRDefault="0057228B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2732AC" w:rsidRPr="002732AC">
      <w:rPr>
        <w:noProof/>
        <w:lang w:val="sl-SI"/>
      </w:rPr>
      <w:t>4</w:t>
    </w:r>
    <w:r>
      <w:fldChar w:fldCharType="end"/>
    </w:r>
  </w:p>
  <w:p w14:paraId="5D941BC1" w14:textId="77777777" w:rsidR="0057228B" w:rsidRDefault="0057228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2843A" w14:textId="77777777" w:rsidR="007C58F8" w:rsidRDefault="007C58F8">
      <w:r>
        <w:separator/>
      </w:r>
    </w:p>
  </w:footnote>
  <w:footnote w:type="continuationSeparator" w:id="0">
    <w:p w14:paraId="12FCDDAA" w14:textId="77777777" w:rsidR="007C58F8" w:rsidRDefault="007C5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C90A" w14:textId="77777777" w:rsidR="0057228B" w:rsidRPr="00110CBD" w:rsidRDefault="0057228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7228B" w:rsidRPr="008F3500" w14:paraId="195CAFDD" w14:textId="77777777">
      <w:trPr>
        <w:cantSplit/>
        <w:trHeight w:hRule="exact" w:val="847"/>
      </w:trPr>
      <w:tc>
        <w:tcPr>
          <w:tcW w:w="567" w:type="dxa"/>
        </w:tcPr>
        <w:p w14:paraId="262CBFC6" w14:textId="77777777" w:rsidR="0057228B" w:rsidRDefault="0057228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DC5E7DF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D20C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BFC9D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AFED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24821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9FFC95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A9B18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0B5F6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56EAF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03689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8D978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7BB72C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2EE0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54A270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E88A3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0C210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3D37759" w14:textId="12B10844" w:rsidR="0057228B" w:rsidRPr="008F3500" w:rsidRDefault="00D34F3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bookmarkStart w:id="0" w:name="_GoBack"/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982F157" wp14:editId="66CC6E8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DC45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bookmarkEnd w:id="0"/>
    <w:r w:rsidR="0057228B" w:rsidRPr="008F3500">
      <w:rPr>
        <w:rFonts w:ascii="Republika" w:hAnsi="Republika"/>
        <w:lang w:val="sl-SI"/>
      </w:rPr>
      <w:t>REPUBLIKA SLOVENIJA</w:t>
    </w:r>
  </w:p>
  <w:p w14:paraId="32963E71" w14:textId="3AAE866B" w:rsidR="0057228B" w:rsidRPr="002E4118" w:rsidRDefault="0057228B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szCs w:val="20"/>
        <w:lang w:val="sl-SI" w:eastAsia="sl-SI"/>
      </w:rPr>
    </w:pPr>
    <w:r w:rsidRPr="002E4118">
      <w:rPr>
        <w:rFonts w:ascii="Republika" w:hAnsi="Republika"/>
        <w:b/>
        <w:szCs w:val="20"/>
        <w:lang w:val="sl-SI" w:eastAsia="sl-SI"/>
      </w:rPr>
      <w:t xml:space="preserve">Ministrstvo za </w:t>
    </w:r>
    <w:r w:rsidR="000D7941">
      <w:rPr>
        <w:rFonts w:ascii="Republika" w:hAnsi="Republika"/>
        <w:b/>
        <w:szCs w:val="20"/>
        <w:lang w:val="sl-SI" w:eastAsia="sl-SI"/>
      </w:rPr>
      <w:t>naravne vire in prostor</w:t>
    </w:r>
  </w:p>
  <w:p w14:paraId="48E635DD" w14:textId="77777777" w:rsidR="0057228B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2AD3DB2" w14:textId="77777777" w:rsidR="0057228B" w:rsidRPr="008F3500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01 478 7400</w:t>
    </w:r>
  </w:p>
  <w:p w14:paraId="0B24AA69" w14:textId="77777777" w:rsidR="0057228B" w:rsidRPr="009759E0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x-none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9759E0">
      <w:rPr>
        <w:rFonts w:cs="Arial"/>
        <w:sz w:val="16"/>
        <w:lang w:val="x-none"/>
      </w:rPr>
      <w:t xml:space="preserve">F: 01 478 </w:t>
    </w:r>
    <w:r w:rsidRPr="000D7941">
      <w:rPr>
        <w:rFonts w:cs="Arial"/>
        <w:sz w:val="16"/>
        <w:lang w:val="it-IT"/>
      </w:rPr>
      <w:t>74</w:t>
    </w:r>
    <w:r w:rsidRPr="009759E0">
      <w:rPr>
        <w:rFonts w:cs="Arial"/>
        <w:sz w:val="16"/>
        <w:lang w:val="x-none"/>
      </w:rPr>
      <w:t xml:space="preserve"> </w:t>
    </w:r>
    <w:r w:rsidRPr="000D7941">
      <w:rPr>
        <w:rFonts w:cs="Arial"/>
        <w:sz w:val="16"/>
        <w:lang w:val="it-IT"/>
      </w:rPr>
      <w:t>22</w:t>
    </w:r>
    <w:r w:rsidRPr="009759E0">
      <w:rPr>
        <w:rFonts w:cs="Arial"/>
        <w:sz w:val="16"/>
        <w:lang w:val="x-none"/>
      </w:rPr>
      <w:t xml:space="preserve"> </w:t>
    </w:r>
  </w:p>
  <w:p w14:paraId="18AA4255" w14:textId="6BA22862" w:rsidR="0057228B" w:rsidRPr="000D7941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it-IT"/>
      </w:rPr>
    </w:pPr>
    <w:r w:rsidRPr="009759E0">
      <w:rPr>
        <w:rFonts w:cs="Arial"/>
        <w:sz w:val="16"/>
        <w:lang w:val="x-none"/>
      </w:rPr>
      <w:tab/>
    </w:r>
    <w:r w:rsidRPr="009759E0">
      <w:rPr>
        <w:rFonts w:cs="Arial"/>
        <w:sz w:val="16"/>
        <w:lang w:val="x-none"/>
      </w:rPr>
      <w:tab/>
      <w:t xml:space="preserve">E: </w:t>
    </w:r>
    <w:hyperlink r:id="rId1" w:history="1">
      <w:r w:rsidR="000D7941" w:rsidRPr="00005996">
        <w:rPr>
          <w:rStyle w:val="Hiperpovezava"/>
          <w:rFonts w:cs="Arial"/>
          <w:sz w:val="16"/>
          <w:lang w:val="x-none"/>
        </w:rPr>
        <w:t>gp.m</w:t>
      </w:r>
      <w:r w:rsidR="000D7941" w:rsidRPr="000D7941">
        <w:rPr>
          <w:rStyle w:val="Hiperpovezava"/>
          <w:rFonts w:cs="Arial"/>
          <w:sz w:val="16"/>
          <w:lang w:val="it-IT"/>
        </w:rPr>
        <w:t>nvp</w:t>
      </w:r>
      <w:r w:rsidR="000D7941" w:rsidRPr="00005996">
        <w:rPr>
          <w:rStyle w:val="Hiperpovezava"/>
          <w:rFonts w:cs="Arial"/>
          <w:sz w:val="16"/>
          <w:lang w:val="x-none"/>
        </w:rPr>
        <w:t>@gov.si</w:t>
      </w:r>
    </w:hyperlink>
  </w:p>
  <w:p w14:paraId="56BF7598" w14:textId="6239D4CC" w:rsidR="0057228B" w:rsidRPr="00BD41CC" w:rsidRDefault="0057228B" w:rsidP="00BD41C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0D7941">
      <w:rPr>
        <w:rFonts w:cs="Arial"/>
        <w:sz w:val="16"/>
        <w:lang w:val="it-IT"/>
      </w:rPr>
      <w:tab/>
    </w:r>
    <w:hyperlink r:id="rId2" w:history="1">
      <w:r w:rsidR="000D7941" w:rsidRPr="00005996">
        <w:rPr>
          <w:rStyle w:val="Hiperpovezava"/>
          <w:rFonts w:cs="Arial"/>
          <w:sz w:val="16"/>
        </w:rPr>
        <w:t>www.mnvp.gov.si</w:t>
      </w:r>
    </w:hyperlink>
  </w:p>
  <w:p w14:paraId="0A0F2356" w14:textId="77777777" w:rsidR="0057228B" w:rsidRPr="008F3500" w:rsidRDefault="0057228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36D"/>
    <w:multiLevelType w:val="hybridMultilevel"/>
    <w:tmpl w:val="18F48C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3F4B"/>
    <w:multiLevelType w:val="multilevel"/>
    <w:tmpl w:val="BB0A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D38A8"/>
    <w:multiLevelType w:val="hybridMultilevel"/>
    <w:tmpl w:val="7CC63F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525BA"/>
    <w:multiLevelType w:val="hybridMultilevel"/>
    <w:tmpl w:val="133408A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A41EE8"/>
    <w:multiLevelType w:val="hybridMultilevel"/>
    <w:tmpl w:val="DF766B0E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A7B02"/>
    <w:multiLevelType w:val="hybridMultilevel"/>
    <w:tmpl w:val="CA863048"/>
    <w:lvl w:ilvl="0" w:tplc="0BAAE1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212AA"/>
    <w:multiLevelType w:val="hybridMultilevel"/>
    <w:tmpl w:val="4ABED5D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22E9F"/>
    <w:multiLevelType w:val="hybridMultilevel"/>
    <w:tmpl w:val="EEA6207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345C1"/>
    <w:multiLevelType w:val="hybridMultilevel"/>
    <w:tmpl w:val="70F6E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E7CDF"/>
    <w:multiLevelType w:val="hybridMultilevel"/>
    <w:tmpl w:val="76BC7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095987"/>
    <w:multiLevelType w:val="hybridMultilevel"/>
    <w:tmpl w:val="9BBC0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14AE8"/>
    <w:multiLevelType w:val="hybridMultilevel"/>
    <w:tmpl w:val="F0348D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7127B"/>
    <w:multiLevelType w:val="hybridMultilevel"/>
    <w:tmpl w:val="4CE4350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02BC2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0D4909"/>
    <w:multiLevelType w:val="hybridMultilevel"/>
    <w:tmpl w:val="603A1A56"/>
    <w:lvl w:ilvl="0" w:tplc="042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42405D66"/>
    <w:multiLevelType w:val="hybridMultilevel"/>
    <w:tmpl w:val="AED6FE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3960B5"/>
    <w:multiLevelType w:val="hybridMultilevel"/>
    <w:tmpl w:val="92CC41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75EAE"/>
    <w:multiLevelType w:val="hybridMultilevel"/>
    <w:tmpl w:val="2C9838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84AD7"/>
    <w:multiLevelType w:val="multilevel"/>
    <w:tmpl w:val="DBB4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5C450C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A9208F"/>
    <w:multiLevelType w:val="hybridMultilevel"/>
    <w:tmpl w:val="3CA28A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642C6D"/>
    <w:multiLevelType w:val="hybridMultilevel"/>
    <w:tmpl w:val="620CDD60"/>
    <w:lvl w:ilvl="0" w:tplc="43F2F0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F764D"/>
    <w:multiLevelType w:val="hybridMultilevel"/>
    <w:tmpl w:val="4F0277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10E2E"/>
    <w:multiLevelType w:val="hybridMultilevel"/>
    <w:tmpl w:val="67C804E0"/>
    <w:lvl w:ilvl="0" w:tplc="0424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F34C9"/>
    <w:multiLevelType w:val="multilevel"/>
    <w:tmpl w:val="A7D6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B065B9"/>
    <w:multiLevelType w:val="hybridMultilevel"/>
    <w:tmpl w:val="AD1CA8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91478"/>
    <w:multiLevelType w:val="hybridMultilevel"/>
    <w:tmpl w:val="C3AAF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E02B41"/>
    <w:multiLevelType w:val="multilevel"/>
    <w:tmpl w:val="1BF4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01113B"/>
    <w:multiLevelType w:val="hybridMultilevel"/>
    <w:tmpl w:val="4C3897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639CF"/>
    <w:multiLevelType w:val="hybridMultilevel"/>
    <w:tmpl w:val="E44020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A6C74"/>
    <w:multiLevelType w:val="hybridMultilevel"/>
    <w:tmpl w:val="AC42E6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9"/>
  </w:num>
  <w:num w:numId="4">
    <w:abstractNumId w:val="3"/>
  </w:num>
  <w:num w:numId="5">
    <w:abstractNumId w:val="5"/>
  </w:num>
  <w:num w:numId="6">
    <w:abstractNumId w:val="6"/>
  </w:num>
  <w:num w:numId="7">
    <w:abstractNumId w:val="15"/>
  </w:num>
  <w:num w:numId="8">
    <w:abstractNumId w:val="8"/>
  </w:num>
  <w:num w:numId="9">
    <w:abstractNumId w:val="17"/>
  </w:num>
  <w:num w:numId="10">
    <w:abstractNumId w:val="10"/>
  </w:num>
  <w:num w:numId="11">
    <w:abstractNumId w:val="2"/>
  </w:num>
  <w:num w:numId="12">
    <w:abstractNumId w:val="27"/>
  </w:num>
  <w:num w:numId="13">
    <w:abstractNumId w:val="0"/>
  </w:num>
  <w:num w:numId="14">
    <w:abstractNumId w:val="24"/>
  </w:num>
  <w:num w:numId="15">
    <w:abstractNumId w:val="31"/>
  </w:num>
  <w:num w:numId="16">
    <w:abstractNumId w:val="30"/>
  </w:num>
  <w:num w:numId="17">
    <w:abstractNumId w:val="35"/>
  </w:num>
  <w:num w:numId="18">
    <w:abstractNumId w:val="18"/>
  </w:num>
  <w:num w:numId="19">
    <w:abstractNumId w:val="14"/>
  </w:num>
  <w:num w:numId="20">
    <w:abstractNumId w:val="13"/>
  </w:num>
  <w:num w:numId="21">
    <w:abstractNumId w:val="11"/>
  </w:num>
  <w:num w:numId="22">
    <w:abstractNumId w:val="21"/>
  </w:num>
  <w:num w:numId="23">
    <w:abstractNumId w:val="28"/>
  </w:num>
  <w:num w:numId="24">
    <w:abstractNumId w:val="7"/>
  </w:num>
  <w:num w:numId="25">
    <w:abstractNumId w:val="9"/>
  </w:num>
  <w:num w:numId="26">
    <w:abstractNumId w:val="26"/>
  </w:num>
  <w:num w:numId="27">
    <w:abstractNumId w:val="16"/>
  </w:num>
  <w:num w:numId="28">
    <w:abstractNumId w:val="23"/>
  </w:num>
  <w:num w:numId="29">
    <w:abstractNumId w:val="20"/>
  </w:num>
  <w:num w:numId="30">
    <w:abstractNumId w:val="4"/>
  </w:num>
  <w:num w:numId="31">
    <w:abstractNumId w:val="22"/>
  </w:num>
  <w:num w:numId="32">
    <w:abstractNumId w:val="34"/>
  </w:num>
  <w:num w:numId="33">
    <w:abstractNumId w:val="33"/>
  </w:num>
  <w:num w:numId="34">
    <w:abstractNumId w:val="32"/>
  </w:num>
  <w:num w:numId="35">
    <w:abstractNumId w:val="29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B"/>
    <w:rsid w:val="00023A88"/>
    <w:rsid w:val="00086D1C"/>
    <w:rsid w:val="00095444"/>
    <w:rsid w:val="00096BD1"/>
    <w:rsid w:val="000A5663"/>
    <w:rsid w:val="000A7238"/>
    <w:rsid w:val="000A7DC9"/>
    <w:rsid w:val="000C51DE"/>
    <w:rsid w:val="000D37A6"/>
    <w:rsid w:val="000D7941"/>
    <w:rsid w:val="00100AE7"/>
    <w:rsid w:val="001357B2"/>
    <w:rsid w:val="00143AA7"/>
    <w:rsid w:val="0014665E"/>
    <w:rsid w:val="00164BE3"/>
    <w:rsid w:val="0016625D"/>
    <w:rsid w:val="00174DDE"/>
    <w:rsid w:val="001D51DC"/>
    <w:rsid w:val="00202A77"/>
    <w:rsid w:val="00205D7D"/>
    <w:rsid w:val="002319F3"/>
    <w:rsid w:val="00237259"/>
    <w:rsid w:val="00260073"/>
    <w:rsid w:val="00270413"/>
    <w:rsid w:val="00271CE5"/>
    <w:rsid w:val="002732AC"/>
    <w:rsid w:val="00282020"/>
    <w:rsid w:val="00283829"/>
    <w:rsid w:val="00296C93"/>
    <w:rsid w:val="002B387B"/>
    <w:rsid w:val="002B7A82"/>
    <w:rsid w:val="002D1010"/>
    <w:rsid w:val="002D6D0E"/>
    <w:rsid w:val="002E4118"/>
    <w:rsid w:val="002E477B"/>
    <w:rsid w:val="002E7F48"/>
    <w:rsid w:val="002F16B2"/>
    <w:rsid w:val="00302CC9"/>
    <w:rsid w:val="00306845"/>
    <w:rsid w:val="003403A3"/>
    <w:rsid w:val="00357501"/>
    <w:rsid w:val="00362EA7"/>
    <w:rsid w:val="003636BF"/>
    <w:rsid w:val="00364FF1"/>
    <w:rsid w:val="00367F27"/>
    <w:rsid w:val="0037479F"/>
    <w:rsid w:val="003845B4"/>
    <w:rsid w:val="00387B1A"/>
    <w:rsid w:val="00392C87"/>
    <w:rsid w:val="00396CFA"/>
    <w:rsid w:val="00397EF9"/>
    <w:rsid w:val="003A714F"/>
    <w:rsid w:val="003B17D5"/>
    <w:rsid w:val="003C0E9A"/>
    <w:rsid w:val="003E1C74"/>
    <w:rsid w:val="00434A5B"/>
    <w:rsid w:val="0046293D"/>
    <w:rsid w:val="00492AFF"/>
    <w:rsid w:val="004A7BAF"/>
    <w:rsid w:val="004F45CC"/>
    <w:rsid w:val="005007AC"/>
    <w:rsid w:val="00502633"/>
    <w:rsid w:val="00505CEF"/>
    <w:rsid w:val="0051276C"/>
    <w:rsid w:val="00526246"/>
    <w:rsid w:val="00527A8C"/>
    <w:rsid w:val="00544C45"/>
    <w:rsid w:val="00551893"/>
    <w:rsid w:val="00567106"/>
    <w:rsid w:val="0057228B"/>
    <w:rsid w:val="005742F8"/>
    <w:rsid w:val="00597AEC"/>
    <w:rsid w:val="005A07E9"/>
    <w:rsid w:val="005A533F"/>
    <w:rsid w:val="005B51CB"/>
    <w:rsid w:val="005B5654"/>
    <w:rsid w:val="005C16D3"/>
    <w:rsid w:val="005C71BD"/>
    <w:rsid w:val="005D38CA"/>
    <w:rsid w:val="005E1D3C"/>
    <w:rsid w:val="005F1CC7"/>
    <w:rsid w:val="00606917"/>
    <w:rsid w:val="00632253"/>
    <w:rsid w:val="00633BB4"/>
    <w:rsid w:val="0063536C"/>
    <w:rsid w:val="0064043B"/>
    <w:rsid w:val="00642714"/>
    <w:rsid w:val="006455CE"/>
    <w:rsid w:val="006513B0"/>
    <w:rsid w:val="0065647B"/>
    <w:rsid w:val="00661C86"/>
    <w:rsid w:val="00661D85"/>
    <w:rsid w:val="0066413E"/>
    <w:rsid w:val="00682595"/>
    <w:rsid w:val="006B30F6"/>
    <w:rsid w:val="006C006A"/>
    <w:rsid w:val="006D08B2"/>
    <w:rsid w:val="006D42D9"/>
    <w:rsid w:val="006D6BA9"/>
    <w:rsid w:val="006E32AD"/>
    <w:rsid w:val="006E667D"/>
    <w:rsid w:val="00700BA9"/>
    <w:rsid w:val="00705AA3"/>
    <w:rsid w:val="00714325"/>
    <w:rsid w:val="00733017"/>
    <w:rsid w:val="007337FD"/>
    <w:rsid w:val="00742284"/>
    <w:rsid w:val="00761F37"/>
    <w:rsid w:val="00765B3D"/>
    <w:rsid w:val="007774E7"/>
    <w:rsid w:val="00780608"/>
    <w:rsid w:val="00781AE9"/>
    <w:rsid w:val="00783310"/>
    <w:rsid w:val="00795022"/>
    <w:rsid w:val="007A1E64"/>
    <w:rsid w:val="007A4A6D"/>
    <w:rsid w:val="007A6099"/>
    <w:rsid w:val="007C58F8"/>
    <w:rsid w:val="007D1BCF"/>
    <w:rsid w:val="007D1DD8"/>
    <w:rsid w:val="007D75CF"/>
    <w:rsid w:val="007E6DC5"/>
    <w:rsid w:val="00821FB1"/>
    <w:rsid w:val="00837A71"/>
    <w:rsid w:val="00850DAF"/>
    <w:rsid w:val="00870E2D"/>
    <w:rsid w:val="00873096"/>
    <w:rsid w:val="0088043C"/>
    <w:rsid w:val="008904FE"/>
    <w:rsid w:val="008906C9"/>
    <w:rsid w:val="008B319F"/>
    <w:rsid w:val="008B385D"/>
    <w:rsid w:val="008B3FE1"/>
    <w:rsid w:val="008C42ED"/>
    <w:rsid w:val="008C5738"/>
    <w:rsid w:val="008C69DC"/>
    <w:rsid w:val="008D04F0"/>
    <w:rsid w:val="008F3500"/>
    <w:rsid w:val="00924E3C"/>
    <w:rsid w:val="00932A3D"/>
    <w:rsid w:val="00934211"/>
    <w:rsid w:val="0093755F"/>
    <w:rsid w:val="00941B8F"/>
    <w:rsid w:val="009562F7"/>
    <w:rsid w:val="009612BB"/>
    <w:rsid w:val="00967AAA"/>
    <w:rsid w:val="009A71F5"/>
    <w:rsid w:val="009B1800"/>
    <w:rsid w:val="009B706D"/>
    <w:rsid w:val="009C53DB"/>
    <w:rsid w:val="009D7637"/>
    <w:rsid w:val="009E2E29"/>
    <w:rsid w:val="00A102C6"/>
    <w:rsid w:val="00A125C5"/>
    <w:rsid w:val="00A12FDA"/>
    <w:rsid w:val="00A1560B"/>
    <w:rsid w:val="00A34F05"/>
    <w:rsid w:val="00A36DD8"/>
    <w:rsid w:val="00A44C50"/>
    <w:rsid w:val="00A5039D"/>
    <w:rsid w:val="00A54B33"/>
    <w:rsid w:val="00A65EE7"/>
    <w:rsid w:val="00A70133"/>
    <w:rsid w:val="00A74AFB"/>
    <w:rsid w:val="00A76EBE"/>
    <w:rsid w:val="00A80859"/>
    <w:rsid w:val="00AB2E06"/>
    <w:rsid w:val="00B17141"/>
    <w:rsid w:val="00B23CFF"/>
    <w:rsid w:val="00B23E8F"/>
    <w:rsid w:val="00B31575"/>
    <w:rsid w:val="00B66CA1"/>
    <w:rsid w:val="00B8547D"/>
    <w:rsid w:val="00B86BB7"/>
    <w:rsid w:val="00B94FC3"/>
    <w:rsid w:val="00BA193A"/>
    <w:rsid w:val="00BB58C3"/>
    <w:rsid w:val="00BD41CC"/>
    <w:rsid w:val="00BF100C"/>
    <w:rsid w:val="00C00FDC"/>
    <w:rsid w:val="00C14AB0"/>
    <w:rsid w:val="00C158DB"/>
    <w:rsid w:val="00C2021A"/>
    <w:rsid w:val="00C250D5"/>
    <w:rsid w:val="00C27174"/>
    <w:rsid w:val="00C46FDE"/>
    <w:rsid w:val="00C54E9D"/>
    <w:rsid w:val="00C629D7"/>
    <w:rsid w:val="00C64436"/>
    <w:rsid w:val="00C7417D"/>
    <w:rsid w:val="00C91564"/>
    <w:rsid w:val="00C92898"/>
    <w:rsid w:val="00CA54FA"/>
    <w:rsid w:val="00CA7366"/>
    <w:rsid w:val="00CB0016"/>
    <w:rsid w:val="00CC63AE"/>
    <w:rsid w:val="00CE72FB"/>
    <w:rsid w:val="00CE7514"/>
    <w:rsid w:val="00D00608"/>
    <w:rsid w:val="00D06BF2"/>
    <w:rsid w:val="00D248DE"/>
    <w:rsid w:val="00D33498"/>
    <w:rsid w:val="00D34F3C"/>
    <w:rsid w:val="00D42908"/>
    <w:rsid w:val="00D43375"/>
    <w:rsid w:val="00D46A46"/>
    <w:rsid w:val="00D66636"/>
    <w:rsid w:val="00D71EEC"/>
    <w:rsid w:val="00D74BCF"/>
    <w:rsid w:val="00D81A68"/>
    <w:rsid w:val="00D8542D"/>
    <w:rsid w:val="00D8543F"/>
    <w:rsid w:val="00D870FC"/>
    <w:rsid w:val="00D91F1E"/>
    <w:rsid w:val="00DB60BC"/>
    <w:rsid w:val="00DC0E4D"/>
    <w:rsid w:val="00DC6A71"/>
    <w:rsid w:val="00DD6E39"/>
    <w:rsid w:val="00DD7183"/>
    <w:rsid w:val="00DE5B46"/>
    <w:rsid w:val="00E0357D"/>
    <w:rsid w:val="00E24EC2"/>
    <w:rsid w:val="00E43107"/>
    <w:rsid w:val="00E45B17"/>
    <w:rsid w:val="00E47F8B"/>
    <w:rsid w:val="00E70C6C"/>
    <w:rsid w:val="00E7266F"/>
    <w:rsid w:val="00E75254"/>
    <w:rsid w:val="00E96041"/>
    <w:rsid w:val="00EE3270"/>
    <w:rsid w:val="00EF04CD"/>
    <w:rsid w:val="00F23209"/>
    <w:rsid w:val="00F240BB"/>
    <w:rsid w:val="00F25603"/>
    <w:rsid w:val="00F44D42"/>
    <w:rsid w:val="00F46724"/>
    <w:rsid w:val="00F53A5D"/>
    <w:rsid w:val="00F57FED"/>
    <w:rsid w:val="00F6275B"/>
    <w:rsid w:val="00F8246E"/>
    <w:rsid w:val="00F94101"/>
    <w:rsid w:val="00FA41B2"/>
    <w:rsid w:val="00FC060B"/>
    <w:rsid w:val="00FC274E"/>
    <w:rsid w:val="00FC3E6C"/>
    <w:rsid w:val="00FF522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1D06A9A"/>
  <w15:docId w15:val="{538A4C12-E50E-4BF0-854C-8A73AFDD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434A5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odstavek1">
    <w:name w:val="odstavek1"/>
    <w:basedOn w:val="Navaden"/>
    <w:rsid w:val="0051276C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lennovele1">
    <w:name w:val="lennovele1"/>
    <w:basedOn w:val="Navaden"/>
    <w:rsid w:val="0051276C"/>
    <w:pPr>
      <w:spacing w:before="480" w:line="240" w:lineRule="auto"/>
      <w:jc w:val="center"/>
    </w:pPr>
    <w:rPr>
      <w:rFonts w:cs="Arial"/>
      <w:sz w:val="22"/>
      <w:szCs w:val="22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rsid w:val="00D8543F"/>
    <w:rPr>
      <w:rFonts w:ascii="Tahoma" w:hAnsi="Tahoma" w:cs="Tahoma"/>
      <w:sz w:val="16"/>
      <w:szCs w:val="16"/>
    </w:rPr>
  </w:style>
  <w:style w:type="paragraph" w:customStyle="1" w:styleId="Glavninaslov">
    <w:name w:val="Glavni naslov"/>
    <w:autoRedefine/>
    <w:rsid w:val="0046293D"/>
    <w:pPr>
      <w:tabs>
        <w:tab w:val="left" w:pos="5812"/>
      </w:tabs>
      <w:spacing w:line="264" w:lineRule="auto"/>
      <w:jc w:val="both"/>
    </w:pPr>
    <w:rPr>
      <w:rFonts w:ascii="Arial" w:eastAsia="ヒラギノ角ゴ Pro W3" w:hAnsi="Arial" w:cs="Arial"/>
      <w:sz w:val="22"/>
      <w:szCs w:val="22"/>
    </w:rPr>
  </w:style>
  <w:style w:type="paragraph" w:customStyle="1" w:styleId="Default">
    <w:name w:val="Default"/>
    <w:rsid w:val="004629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udarek">
    <w:name w:val="Emphasis"/>
    <w:uiPriority w:val="20"/>
    <w:qFormat/>
    <w:rsid w:val="0046293D"/>
    <w:rPr>
      <w:i/>
      <w:iCs/>
    </w:rPr>
  </w:style>
  <w:style w:type="paragraph" w:styleId="Odstavekseznama">
    <w:name w:val="List Paragraph"/>
    <w:basedOn w:val="Navaden"/>
    <w:uiPriority w:val="34"/>
    <w:qFormat/>
    <w:rsid w:val="00143A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styleId="SledenaHiperpovezava">
    <w:name w:val="FollowedHyperlink"/>
    <w:uiPriority w:val="99"/>
    <w:unhideWhenUsed/>
    <w:rsid w:val="00143AA7"/>
    <w:rPr>
      <w:color w:val="800080"/>
      <w:u w:val="single"/>
    </w:rPr>
  </w:style>
  <w:style w:type="paragraph" w:customStyle="1" w:styleId="len1">
    <w:name w:val="len1"/>
    <w:basedOn w:val="Navaden"/>
    <w:rsid w:val="00143AA7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143AA7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character" w:customStyle="1" w:styleId="BesedilooblakaZnak">
    <w:name w:val="Besedilo oblačka Znak"/>
    <w:link w:val="Besedilooblaka"/>
    <w:uiPriority w:val="99"/>
    <w:semiHidden/>
    <w:rsid w:val="00143AA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143AA7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customStyle="1" w:styleId="esegmenth4">
    <w:name w:val="esegment_h4"/>
    <w:basedOn w:val="Navaden"/>
    <w:rsid w:val="00143AA7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character" w:customStyle="1" w:styleId="GlavaZnak">
    <w:name w:val="Glava Znak"/>
    <w:link w:val="Glava"/>
    <w:rsid w:val="00143AA7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143AA7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unhideWhenUsed/>
    <w:rsid w:val="00143AA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43AA7"/>
    <w:pPr>
      <w:spacing w:after="20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143AA7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143AA7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143AA7"/>
    <w:rPr>
      <w:rFonts w:ascii="Calibri" w:eastAsia="Calibri" w:hAnsi="Calibri"/>
      <w:b/>
      <w:bCs/>
      <w:lang w:eastAsia="en-US"/>
    </w:rPr>
  </w:style>
  <w:style w:type="character" w:styleId="Krepko">
    <w:name w:val="Strong"/>
    <w:uiPriority w:val="22"/>
    <w:qFormat/>
    <w:rsid w:val="00143AA7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43AA7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143AA7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unhideWhenUsed/>
    <w:rsid w:val="00143AA7"/>
    <w:rPr>
      <w:vertAlign w:val="superscript"/>
    </w:rPr>
  </w:style>
  <w:style w:type="character" w:customStyle="1" w:styleId="apple-converted-space">
    <w:name w:val="apple-converted-space"/>
    <w:rsid w:val="00143AA7"/>
  </w:style>
  <w:style w:type="character" w:styleId="Nerazreenaomemba">
    <w:name w:val="Unresolved Mention"/>
    <w:uiPriority w:val="99"/>
    <w:semiHidden/>
    <w:unhideWhenUsed/>
    <w:rsid w:val="00500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79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411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2028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871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8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5122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83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386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76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aravovarstveni-atlas.si/nvajavni/" TargetMode="External"/><Relationship Id="rId117" Type="http://schemas.openxmlformats.org/officeDocument/2006/relationships/hyperlink" Target="http://www.uradni-list.si/1/objava.jsp?urlurid=20141619" TargetMode="External"/><Relationship Id="rId21" Type="http://schemas.openxmlformats.org/officeDocument/2006/relationships/hyperlink" Target="https://www.gov.si/assets/ministrstva/MOP/Dokumenti/Narava/Naravovarstveni-nadzor/Usposabljanje/Izrocki/Skoberne_Zgodovina.pdf" TargetMode="External"/><Relationship Id="rId42" Type="http://schemas.openxmlformats.org/officeDocument/2006/relationships/hyperlink" Target="https://www.gov.si/assets/ministrstva/MOP/Publikacije/cfdbffe81b/biotska.pdf" TargetMode="External"/><Relationship Id="rId47" Type="http://schemas.openxmlformats.org/officeDocument/2006/relationships/hyperlink" Target="https://www.gov.si/assets/ministrstva/MOP/Dokumenti/Narava/Naravovarstveni-nadzor/Usposabljanje/Izrocki/Kacicnik_Natura.pdf" TargetMode="External"/><Relationship Id="rId63" Type="http://schemas.openxmlformats.org/officeDocument/2006/relationships/hyperlink" Target="http://www.pisrs.si/Pis.web/pregledPredpisa?id=ZAKO1600" TargetMode="External"/><Relationship Id="rId68" Type="http://schemas.openxmlformats.org/officeDocument/2006/relationships/hyperlink" Target="https://www.gov.si/assets/ministrstva/MOP/Dokumenti/Narava/Naravovarstveni-nadzor/Usposabljanje/Izrocki/Markes_Uvod.pdf" TargetMode="External"/><Relationship Id="rId84" Type="http://schemas.openxmlformats.org/officeDocument/2006/relationships/hyperlink" Target="https://www.gov.si/assets/ministrstva/MOP/Dokumenti/Narava/Naravovarstveni-nadzor/novosti_ZON_JKK_8okt14.pdf" TargetMode="External"/><Relationship Id="rId89" Type="http://schemas.openxmlformats.org/officeDocument/2006/relationships/hyperlink" Target="https://www.gov.si/assets/ministrstva/MOP/Dokumenti/Narava/Naravovarstveni-nadzor/Usposabljanje/Izrocki/Markes_Uvod.pdf" TargetMode="External"/><Relationship Id="rId112" Type="http://schemas.openxmlformats.org/officeDocument/2006/relationships/hyperlink" Target="http://www.uradni-list.si/1/objava.jsp?urlurid=20141619" TargetMode="External"/><Relationship Id="rId133" Type="http://schemas.openxmlformats.org/officeDocument/2006/relationships/hyperlink" Target="http://www.pisrs.si/Pis.web/pregledPredpisa?id=PRAV11612" TargetMode="External"/><Relationship Id="rId138" Type="http://schemas.openxmlformats.org/officeDocument/2006/relationships/header" Target="header1.xml"/><Relationship Id="rId16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07" Type="http://schemas.openxmlformats.org/officeDocument/2006/relationships/hyperlink" Target="http://www.uradni-list.si/1/objava.jsp?urlurid=20072353" TargetMode="External"/><Relationship Id="rId11" Type="http://schemas.openxmlformats.org/officeDocument/2006/relationships/hyperlink" Target="https://www.gov.si/assets/ministrstva/MOP/Publikacije/a501ce9279/sistem_varstva.pdf" TargetMode="External"/><Relationship Id="rId32" Type="http://schemas.openxmlformats.org/officeDocument/2006/relationships/hyperlink" Target="https://www.gov.si/assets/ministrstva/MOP/Publikacije/a501ce9279/sistem_varstva.pdf" TargetMode="External"/><Relationship Id="rId37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3" Type="http://schemas.openxmlformats.org/officeDocument/2006/relationships/hyperlink" Target="https://www.gov.si/assets/ministrstva/MOP/Publikacije/a501ce9279/sistem_varstva.pdf" TargetMode="External"/><Relationship Id="rId58" Type="http://schemas.openxmlformats.org/officeDocument/2006/relationships/hyperlink" Target="https://www.gov.si/assets/ministrstva/MOP/Dokumenti/Narava/Naravovarstveni-nadzor/Usposabljanje/Izrocki/Markes_Uvod.pdf" TargetMode="External"/><Relationship Id="rId74" Type="http://schemas.openxmlformats.org/officeDocument/2006/relationships/hyperlink" Target="http://www.uradni-list.si/1/content?id=122062" TargetMode="External"/><Relationship Id="rId79" Type="http://schemas.openxmlformats.org/officeDocument/2006/relationships/hyperlink" Target="https://www.gov.si/assets/ministrstva/MOP/Dokumenti/Narava/Naravovarstveni-nadzor/Usposabljanje/Izrocki/Markes_Uvod.pdf" TargetMode="External"/><Relationship Id="rId102" Type="http://schemas.openxmlformats.org/officeDocument/2006/relationships/hyperlink" Target="http://www.pisrs.si/Pis.web/pregledPredpisa?id=ZAKO3209" TargetMode="External"/><Relationship Id="rId123" Type="http://schemas.openxmlformats.org/officeDocument/2006/relationships/hyperlink" Target="http://www.pisrs.si/Pis.web/pregledPredpisa?id=ZAKO3209" TargetMode="External"/><Relationship Id="rId128" Type="http://schemas.openxmlformats.org/officeDocument/2006/relationships/hyperlink" Target="http://www.pisrs.si/Pis.web/pregledPredpisa?id=ZAKO160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pisrs.si/Pis.web/pregledPredpisa?id=ZAKO1600" TargetMode="External"/><Relationship Id="rId95" Type="http://schemas.openxmlformats.org/officeDocument/2006/relationships/hyperlink" Target="http://www.uradni-list.si/1/objava.jsp?urlurid=20141619" TargetMode="External"/><Relationship Id="rId22" Type="http://schemas.openxmlformats.org/officeDocument/2006/relationships/hyperlink" Target="https://www.gov.si/assets/ministrstva/MOP/Publikacije/a501ce9279/sistem_varstva.pdf" TargetMode="External"/><Relationship Id="rId27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3" Type="http://schemas.openxmlformats.org/officeDocument/2006/relationships/hyperlink" Target="http://eur-lex.europa.eu/LexUriServ/LexUriServ.do?uri=CELEX:31992L0043:SL:HTML" TargetMode="External"/><Relationship Id="rId48" Type="http://schemas.openxmlformats.org/officeDocument/2006/relationships/hyperlink" Target="http://www.pisrs.si/Pis.web/pregledPredpisa?id=URED283" TargetMode="External"/><Relationship Id="rId64" Type="http://schemas.openxmlformats.org/officeDocument/2006/relationships/hyperlink" Target="https://www.gov.si/assets/ministrstva/MOP/Dokumenti/Narava/Naravovarstveni-nadzor/Usposabljanje/Izrocki/Markes_Uvod.pdf" TargetMode="External"/><Relationship Id="rId69" Type="http://schemas.openxmlformats.org/officeDocument/2006/relationships/hyperlink" Target="http://www.uradni-list.si/1/content?id=122062" TargetMode="External"/><Relationship Id="rId113" Type="http://schemas.openxmlformats.org/officeDocument/2006/relationships/hyperlink" Target="https://www.gov.si/assets/ministrstva/MOP/Dokumenti/Narava/Naravovarstveni-nadzor/Novosti_ZON_Inspekcija_8okt14.pdf" TargetMode="External"/><Relationship Id="rId118" Type="http://schemas.openxmlformats.org/officeDocument/2006/relationships/hyperlink" Target="https://www.gov.si/assets/ministrstva/MOP/Dokumenti/Narava/Naravovarstveni-nadzor/Usposabljanje/Izrocki/Slapnik_InspekcijskiNadzor.pdf" TargetMode="External"/><Relationship Id="rId134" Type="http://schemas.openxmlformats.org/officeDocument/2006/relationships/hyperlink" Target="http://www.uradni-list.si/1/objava.jsp?urlurid=2013117" TargetMode="External"/><Relationship Id="rId139" Type="http://schemas.openxmlformats.org/officeDocument/2006/relationships/footer" Target="footer1.xml"/><Relationship Id="rId8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51" Type="http://schemas.openxmlformats.org/officeDocument/2006/relationships/hyperlink" Target="https://www.gov.si/assets/ministrstva/MOP/Publikacije/a501ce9279/sistem_varstva.pdf" TargetMode="External"/><Relationship Id="rId72" Type="http://schemas.openxmlformats.org/officeDocument/2006/relationships/hyperlink" Target="http://www.pisrs.si/Pis.web/pregledPredpisa?id=ZAKO1600" TargetMode="External"/><Relationship Id="rId80" Type="http://schemas.openxmlformats.org/officeDocument/2006/relationships/hyperlink" Target="http://www.pisrs.si/Pis.web/pregledPredpisa?id=ZAKO1600" TargetMode="External"/><Relationship Id="rId85" Type="http://schemas.openxmlformats.org/officeDocument/2006/relationships/hyperlink" Target="https://www.gov.si/assets/ministrstva/MOP/Dokumenti/Narava/Naravovarstveni-nadzor/Usposabljanje/Izrocki/Markes_Uvod.pdf" TargetMode="External"/><Relationship Id="rId93" Type="http://schemas.openxmlformats.org/officeDocument/2006/relationships/hyperlink" Target="http://www.pisrs.si/Pis.web/pregledPredpisa?id=ZAKO3209" TargetMode="External"/><Relationship Id="rId98" Type="http://schemas.openxmlformats.org/officeDocument/2006/relationships/hyperlink" Target="http://www.pisrs.si/Pis.web/pregledPredpisa?id=ZAKO3209" TargetMode="External"/><Relationship Id="rId121" Type="http://schemas.openxmlformats.org/officeDocument/2006/relationships/hyperlink" Target="http://www.uradni-list.si/1/objava.jsp?urlurid=20141619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gov.si/assets/ministrstva/MOP/Dokumenti/Narava/Naravovarstveni-nadzor/pravno_varstvo_naravne_dediscine.pdf" TargetMode="External"/><Relationship Id="rId17" Type="http://schemas.openxmlformats.org/officeDocument/2006/relationships/hyperlink" Target="https://www.gov.si/assets/ministrstva/MOP/Dokumenti/Narava/Naravovarstveni-nadzor/Usposabljanje/Izrocki/Skoberne_Zgodovina.pdf" TargetMode="External"/><Relationship Id="rId25" Type="http://schemas.openxmlformats.org/officeDocument/2006/relationships/hyperlink" Target="https://www.gov.si/assets/ministrstva/MOP/Publikacije/a501ce9279/sistem_varstva.pdf" TargetMode="External"/><Relationship Id="rId33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8" Type="http://schemas.openxmlformats.org/officeDocument/2006/relationships/hyperlink" Target="http://www.pisrs.si/Pis.web/pregledPredpisa?id=ZAKO1600" TargetMode="External"/><Relationship Id="rId46" Type="http://schemas.openxmlformats.org/officeDocument/2006/relationships/hyperlink" Target="http://www.naravovarstveni-atlas.si/nvajavni/" TargetMode="External"/><Relationship Id="rId59" Type="http://schemas.openxmlformats.org/officeDocument/2006/relationships/hyperlink" Target="https://www.gov.si/assets/ministrstva/MOP/Dokumenti/Narava/Naravovarstveni-nadzor/novosti_ZON_JKK_8okt14.pdf" TargetMode="External"/><Relationship Id="rId67" Type="http://schemas.openxmlformats.org/officeDocument/2006/relationships/hyperlink" Target="http://www.pisrs.si/Pis.web/pregledPredpisa?id=ZAKO1600" TargetMode="External"/><Relationship Id="rId103" Type="http://schemas.openxmlformats.org/officeDocument/2006/relationships/hyperlink" Target="http://www.uradni-list.si/1/objava.jsp?urlurid=20072353" TargetMode="External"/><Relationship Id="rId108" Type="http://schemas.openxmlformats.org/officeDocument/2006/relationships/hyperlink" Target="http://www.uradni-list.si/1/objava.jsp?urlurid=20141619" TargetMode="External"/><Relationship Id="rId116" Type="http://schemas.openxmlformats.org/officeDocument/2006/relationships/hyperlink" Target="http://www.uradni-list.si/1/objava.jsp?urlurid=20072353" TargetMode="External"/><Relationship Id="rId124" Type="http://schemas.openxmlformats.org/officeDocument/2006/relationships/hyperlink" Target="http://www.uradni-list.si/1/objava.jsp?urlurid=20072353" TargetMode="External"/><Relationship Id="rId129" Type="http://schemas.openxmlformats.org/officeDocument/2006/relationships/hyperlink" Target="https://www.gov.si/assets/ministrstva/MOP/Dokumenti/Narava/Naravovarstveni-nadzor/Usposabljanje/Izrocki/Slapnik_InspekcijskiNadzor.pdf" TargetMode="External"/><Relationship Id="rId137" Type="http://schemas.openxmlformats.org/officeDocument/2006/relationships/hyperlink" Target="https://www.gov.si/podrocja/okolje-in-prostor/ohranjanje-narave/naravovarstveni-nadzor-v-naravi/naravovarstveni-nadzor-v-naravi-strokovna-literatura-predpisi-in-izrocki-iz-predavanj/" TargetMode="External"/><Relationship Id="rId20" Type="http://schemas.openxmlformats.org/officeDocument/2006/relationships/hyperlink" Target="https://www.gov.si/assets/ministrstva/MOP/Dokumenti/Narava/Naravovarstveni-nadzor/Usposabljanje/Izrocki/Skoberne_Zgodovina.pdf" TargetMode="External"/><Relationship Id="rId41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4" Type="http://schemas.openxmlformats.org/officeDocument/2006/relationships/hyperlink" Target="http://www.pisrs.si/Pis.web/pregledPredpisa?id=ZAKO1600" TargetMode="External"/><Relationship Id="rId62" Type="http://schemas.openxmlformats.org/officeDocument/2006/relationships/hyperlink" Target="https://www.gov.si/assets/ministrstva/MOP/Dokumenti/Narava/Naravovarstveni-nadzor/Usposabljanje/Izrocki/Markes_Uvod.pdf" TargetMode="External"/><Relationship Id="rId70" Type="http://schemas.openxmlformats.org/officeDocument/2006/relationships/hyperlink" Target="http://www.uradni-list.si/1/objava.jsp?sop=2003-01-1727" TargetMode="External"/><Relationship Id="rId75" Type="http://schemas.openxmlformats.org/officeDocument/2006/relationships/hyperlink" Target="http://www.uradni-list.si/1/objava.jsp?sop=2003-01-1727" TargetMode="External"/><Relationship Id="rId83" Type="http://schemas.openxmlformats.org/officeDocument/2006/relationships/hyperlink" Target="https://www.gov.si/assets/ministrstva/MOP/Dokumenti/Narava/Naravovarstveni-nadzor/Usposabljanje/Izrocki/Markes_Uvod.pdf" TargetMode="External"/><Relationship Id="rId88" Type="http://schemas.openxmlformats.org/officeDocument/2006/relationships/hyperlink" Target="https://www.gov.si/assets/ministrstva/MOP/Dokumenti/Narava/Naravovarstveni-nadzor/novosti_ZON_JKK_8okt14.pdf" TargetMode="External"/><Relationship Id="rId91" Type="http://schemas.openxmlformats.org/officeDocument/2006/relationships/hyperlink" Target="https://www.gov.si/assets/ministrstva/MOP/Dokumenti/Narava/Naravovarstveni-nadzor/Usposabljanje/Izrocki/Markes_Uvod.pdf" TargetMode="External"/><Relationship Id="rId96" Type="http://schemas.openxmlformats.org/officeDocument/2006/relationships/hyperlink" Target="http://www.pisrs.si/Pis.web/pregledPredpisa?id=ZAKO1600" TargetMode="External"/><Relationship Id="rId111" Type="http://schemas.openxmlformats.org/officeDocument/2006/relationships/hyperlink" Target="http://www.uradni-list.si/1/objava.jsp?urlurid=20072353" TargetMode="External"/><Relationship Id="rId132" Type="http://schemas.openxmlformats.org/officeDocument/2006/relationships/hyperlink" Target="http://www.pisrs.si/Pis.web/pregledPredpisa?id=ZAKO6458" TargetMode="External"/><Relationship Id="rId14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v.si/assets/ministrstva/MOP/Dokumenti/Narava/Naravovarstveni-nadzor/pravno_varstvo_naravne_dediscine.pdf" TargetMode="External"/><Relationship Id="rId23" Type="http://schemas.openxmlformats.org/officeDocument/2006/relationships/hyperlink" Target="https://www.gov.si/assets/ministrstva/MOP/Dokumenti/Narava/Naravovarstveni-nadzor/pravno_varstvo_naravne_dediscine.pdf" TargetMode="External"/><Relationship Id="rId28" Type="http://schemas.openxmlformats.org/officeDocument/2006/relationships/hyperlink" Target="https://www.gov.si/assets/ministrstva/MOP/Publikacije/a501ce9279/sistem_varstva.pdf" TargetMode="External"/><Relationship Id="rId36" Type="http://schemas.openxmlformats.org/officeDocument/2006/relationships/hyperlink" Target="https://www.gov.si/assets/ministrstva/MOP/Publikacije/a501ce9279/sistem_varstva.pdf" TargetMode="External"/><Relationship Id="rId49" Type="http://schemas.openxmlformats.org/officeDocument/2006/relationships/hyperlink" Target="http://www.natura2000.gov.si/uploads/tx_library/NATURA_SLO_2008.pdf" TargetMode="External"/><Relationship Id="rId57" Type="http://schemas.openxmlformats.org/officeDocument/2006/relationships/hyperlink" Target="https://www.gov.si/assets/ministrstva/MOP/Dokumenti/Narava/Naravovarstveni-nadzor/Usposabljanje/Izrocki/Ogorelec_Parki.pdf" TargetMode="External"/><Relationship Id="rId106" Type="http://schemas.openxmlformats.org/officeDocument/2006/relationships/hyperlink" Target="http://www.pisrs.si/Pis.web/pregledPredpisa?id=ZAKO3209" TargetMode="External"/><Relationship Id="rId114" Type="http://schemas.openxmlformats.org/officeDocument/2006/relationships/hyperlink" Target="https://www.gov.si/assets/ministrstva/MOP/Dokumenti/Narava/Naravovarstveni-nadzor/Usposabljanje/Izrocki/Slapnik_InspekcijskiNadzor.pdf" TargetMode="External"/><Relationship Id="rId119" Type="http://schemas.openxmlformats.org/officeDocument/2006/relationships/hyperlink" Target="http://www.pisrs.si/Pis.web/pregledPredpisa?id=ZAKO3209" TargetMode="External"/><Relationship Id="rId127" Type="http://schemas.openxmlformats.org/officeDocument/2006/relationships/hyperlink" Target="https://www.gov.si/assets/ministrstva/MOP/Dokumenti/Narava/Naravovarstveni-nadzor/novosti_ZON_JKK_8okt14.pdf" TargetMode="External"/><Relationship Id="rId10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31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4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2" Type="http://schemas.openxmlformats.org/officeDocument/2006/relationships/hyperlink" Target="https://www.gov.si/assets/ministrstva/MOP/Dokumenti/Narava/Naravovarstveni-nadzor/Usposabljanje/Izrocki/Vidic_NVrednote-Braznovrstnost.pdf" TargetMode="External"/><Relationship Id="rId60" Type="http://schemas.openxmlformats.org/officeDocument/2006/relationships/hyperlink" Target="https://www.gov.si/assets/ministrstva/MOP/Dokumenti/Narava/Naravovarstveni-nadzor/Usposabljanje/Izrocki/Markes_Uvod.pdf" TargetMode="External"/><Relationship Id="rId65" Type="http://schemas.openxmlformats.org/officeDocument/2006/relationships/hyperlink" Target="http://www.pisrs.si/Pis.web/pregledPredpisa?id=ZAKO1600" TargetMode="External"/><Relationship Id="rId73" Type="http://schemas.openxmlformats.org/officeDocument/2006/relationships/hyperlink" Target="https://www.gov.si/assets/ministrstva/MOP/Dokumenti/Narava/Naravovarstveni-nadzor/Usposabljanje/Izrocki/Markes_Uvod.pdf" TargetMode="External"/><Relationship Id="rId78" Type="http://schemas.openxmlformats.org/officeDocument/2006/relationships/hyperlink" Target="http://www.pisrs.si/Pis.web/pregledPredpisa?id=ZAKO1600" TargetMode="External"/><Relationship Id="rId81" Type="http://schemas.openxmlformats.org/officeDocument/2006/relationships/hyperlink" Target="https://www.gov.si/assets/ministrstva/MOP/Dokumenti/Narava/Naravovarstveni-nadzor/Usposabljanje/Izrocki/Markes_Uvod.pdf" TargetMode="External"/><Relationship Id="rId86" Type="http://schemas.openxmlformats.org/officeDocument/2006/relationships/hyperlink" Target="http://www.pisrs.si/Pis.web/pregledPredpisa?id=ZAKO1600" TargetMode="External"/><Relationship Id="rId94" Type="http://schemas.openxmlformats.org/officeDocument/2006/relationships/hyperlink" Target="http://www.uradni-list.si/1/objava.jsp?urlurid=20072353" TargetMode="External"/><Relationship Id="rId99" Type="http://schemas.openxmlformats.org/officeDocument/2006/relationships/hyperlink" Target="http://www.uradni-list.si/1/objava.jsp?urlurid=20072353" TargetMode="External"/><Relationship Id="rId101" Type="http://schemas.openxmlformats.org/officeDocument/2006/relationships/hyperlink" Target="https://www.gov.si/assets/ministrstva/MOP/Dokumenti/Narava/Naravovarstveni-nadzor/Usposabljanje/Izrocki/Slapnik_InspekcijskiNadzor.pdf" TargetMode="External"/><Relationship Id="rId122" Type="http://schemas.openxmlformats.org/officeDocument/2006/relationships/hyperlink" Target="https://www.gov.si/assets/ministrstva/MOP/Dokumenti/Narava/Naravovarstveni-nadzor/Usposabljanje/Izrocki/Slapnik_InspekcijskiNadzor.pdf" TargetMode="External"/><Relationship Id="rId130" Type="http://schemas.openxmlformats.org/officeDocument/2006/relationships/hyperlink" Target="http://www.uradni-list.si/1/content?id=111944" TargetMode="External"/><Relationship Id="rId135" Type="http://schemas.openxmlformats.org/officeDocument/2006/relationships/hyperlink" Target="https://www.gov.si/assets/ministrstva/MOP/Dokumenti/Narava/Naravovarstveni-nadzor/Usposabljanje/Izrocki/Sladic_kazniva_dejanj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si/assets/ministrstva/MOP/Publikacije/a501ce9279/sistem_varstva.pdf" TargetMode="External"/><Relationship Id="rId13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8" Type="http://schemas.openxmlformats.org/officeDocument/2006/relationships/hyperlink" Target="https://www.gov.si/assets/ministrstva/MOP/Dokumenti/Narava/Naravovarstveni-nadzor/Usposabljanje/Izrocki/Skoberne_Zgodovina.pdf" TargetMode="External"/><Relationship Id="rId39" Type="http://schemas.openxmlformats.org/officeDocument/2006/relationships/hyperlink" Target="https://www.gov.si/assets/ministrstva/MOP/Publikacije/a501ce9279/sistem_varstva.pdf" TargetMode="External"/><Relationship Id="rId109" Type="http://schemas.openxmlformats.org/officeDocument/2006/relationships/hyperlink" Target="https://www.gov.si/assets/ministrstva/MOP/Dokumenti/Narava/Naravovarstveni-nadzor/Usposabljanje/Izrocki/Slapnik_InspekcijskiNadzor.pdf" TargetMode="External"/><Relationship Id="rId34" Type="http://schemas.openxmlformats.org/officeDocument/2006/relationships/hyperlink" Target="https://www.gov.si/assets/ministrstva/MOP/Publikacije/a501ce9279/sistem_varstva.pdf" TargetMode="External"/><Relationship Id="rId50" Type="http://schemas.openxmlformats.org/officeDocument/2006/relationships/hyperlink" Target="https://www.gov.si/assets/ministrstva/MOP/Dokumenti/Narava/Naravovarstveni-nadzor/Usposabljanje/Izrocki/Kacicnik_Natura.pdf" TargetMode="External"/><Relationship Id="rId55" Type="http://schemas.openxmlformats.org/officeDocument/2006/relationships/hyperlink" Target="https://www.gov.si/assets/ministrstva/MOP/Dokumenti/Narava/Naravovarstveni-nadzor/Usposabljanje/Izrocki/Ogorelec_Parki.pdf" TargetMode="External"/><Relationship Id="rId76" Type="http://schemas.openxmlformats.org/officeDocument/2006/relationships/hyperlink" Target="http://www.uradni-list.si/1/objava.jsp?sop=2015-01-1711" TargetMode="External"/><Relationship Id="rId97" Type="http://schemas.openxmlformats.org/officeDocument/2006/relationships/hyperlink" Target="https://www.gov.si/assets/ministrstva/MOP/Dokumenti/Narava/Naravovarstveni-nadzor/Usposabljanje/Izrocki/Slapnik_InspekcijskiNadzor.pdf" TargetMode="External"/><Relationship Id="rId104" Type="http://schemas.openxmlformats.org/officeDocument/2006/relationships/hyperlink" Target="http://www.uradni-list.si/1/objava.jsp?urlurid=20141619" TargetMode="External"/><Relationship Id="rId120" Type="http://schemas.openxmlformats.org/officeDocument/2006/relationships/hyperlink" Target="http://www.uradni-list.si/1/objava.jsp?urlurid=20072353" TargetMode="External"/><Relationship Id="rId125" Type="http://schemas.openxmlformats.org/officeDocument/2006/relationships/hyperlink" Target="http://www.uradni-list.si/1/objava.jsp?urlurid=20141619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www.gov.si/assets/ministrstva/MOP/Publikacije/a501ce9279/sistem_varstva.pdf" TargetMode="External"/><Relationship Id="rId71" Type="http://schemas.openxmlformats.org/officeDocument/2006/relationships/hyperlink" Target="http://www.uradni-list.si/1/objava.jsp?sop=2015-01-1711" TargetMode="External"/><Relationship Id="rId92" Type="http://schemas.openxmlformats.org/officeDocument/2006/relationships/hyperlink" Target="http://www.pisrs.si/Pis.web/pregledPredpisa?id=ZAKO16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24" Type="http://schemas.openxmlformats.org/officeDocument/2006/relationships/hyperlink" Target="https://www.gov.si/assets/ministrstva/MOP/Dokumenti/Narava/Naravovarstveni-nadzor/Usposabljanje/Izrocki/KremesecJevsenak_Organiziranost.pdf" TargetMode="External"/><Relationship Id="rId40" Type="http://schemas.openxmlformats.org/officeDocument/2006/relationships/hyperlink" Target="https://www.gov.si/assets/ministrstva/MOP/Publikacije/cfdbffe81b/biotska.pdf" TargetMode="External"/><Relationship Id="rId45" Type="http://schemas.openxmlformats.org/officeDocument/2006/relationships/hyperlink" Target="http://www.pisrs.si/Pis.web/pregledPredpisa?id=ZAKO1600" TargetMode="External"/><Relationship Id="rId66" Type="http://schemas.openxmlformats.org/officeDocument/2006/relationships/hyperlink" Target="https://www.gov.si/assets/ministrstva/MOP/Dokumenti/Narava/Naravovarstveni-nadzor/Usposabljanje/Izrocki/Markes_Uvod.pdf" TargetMode="External"/><Relationship Id="rId87" Type="http://schemas.openxmlformats.org/officeDocument/2006/relationships/hyperlink" Target="https://www.gov.si/assets/ministrstva/MOP/Dokumenti/Narava/Naravovarstveni-nadzor/Usposabljanje/Izrocki/Markes_Uvod.pdf" TargetMode="External"/><Relationship Id="rId110" Type="http://schemas.openxmlformats.org/officeDocument/2006/relationships/hyperlink" Target="http://www.pisrs.si/Pis.web/pregledPredpisa?id=ZAKO3209" TargetMode="External"/><Relationship Id="rId115" Type="http://schemas.openxmlformats.org/officeDocument/2006/relationships/hyperlink" Target="http://www.pisrs.si/Pis.web/pregledPredpisa?id=ZAKO3209" TargetMode="External"/><Relationship Id="rId131" Type="http://schemas.openxmlformats.org/officeDocument/2006/relationships/hyperlink" Target="http://www.pisrs.si/Pis.web/pregledPredpisa?id=ZAKO5793" TargetMode="External"/><Relationship Id="rId136" Type="http://schemas.openxmlformats.org/officeDocument/2006/relationships/hyperlink" Target="http://www.pisrs.si/Pis.web/pregledPredpisa?id=URED6946" TargetMode="External"/><Relationship Id="rId61" Type="http://schemas.openxmlformats.org/officeDocument/2006/relationships/hyperlink" Target="http://www.pisrs.si/Pis.web/pregledPredpisa?id=ZAKO1600" TargetMode="External"/><Relationship Id="rId82" Type="http://schemas.openxmlformats.org/officeDocument/2006/relationships/hyperlink" Target="http://www.pisrs.si/Pis.web/pregledPredpisa?id=ZAKO1600" TargetMode="External"/><Relationship Id="rId19" Type="http://schemas.openxmlformats.org/officeDocument/2006/relationships/hyperlink" Target="https://www.gov.si/assets/ministrstva/MOP/Publikacije/a501ce9279/sistem_varstva.pdf" TargetMode="External"/><Relationship Id="rId14" Type="http://schemas.openxmlformats.org/officeDocument/2006/relationships/hyperlink" Target="https://www.gov.si/assets/ministrstva/MOP/Publikacije/a501ce9279/sistem_varstva.pdf" TargetMode="External"/><Relationship Id="rId30" Type="http://schemas.openxmlformats.org/officeDocument/2006/relationships/hyperlink" Target="https://www.gov.si/assets/ministrstva/MOP/Publikacije/a501ce9279/sistem_varstva.pdf" TargetMode="External"/><Relationship Id="rId35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6" Type="http://schemas.openxmlformats.org/officeDocument/2006/relationships/hyperlink" Target="http://www.parki.mop.gov.si/obstojeca_zavarovana_obmocja.html" TargetMode="External"/><Relationship Id="rId77" Type="http://schemas.openxmlformats.org/officeDocument/2006/relationships/hyperlink" Target="https://www.gov.si/assets/ministrstva/MOP/Dokumenti/Narava/Naravovarstveni-nadzor/Usposabljanje/Izrocki/Markes_Uvod.pdf" TargetMode="External"/><Relationship Id="rId100" Type="http://schemas.openxmlformats.org/officeDocument/2006/relationships/hyperlink" Target="http://www.uradni-list.si/1/objava.jsp?urlurid=20141619" TargetMode="External"/><Relationship Id="rId105" Type="http://schemas.openxmlformats.org/officeDocument/2006/relationships/hyperlink" Target="https://www.gov.si/assets/ministrstva/MOP/Dokumenti/Narava/Naravovarstveni-nadzor/Usposabljanje/Izrocki/Slapnik_InspekcijskiNadzor.pdf" TargetMode="External"/><Relationship Id="rId126" Type="http://schemas.openxmlformats.org/officeDocument/2006/relationships/hyperlink" Target="https://www.gov.si/assets/ministrstva/MOP/Dokumenti/Narava/Naravovarstveni-nadzor/Usposabljanje/Izrocki/Slapnik_InspekcijskiNadzor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nvp.gov.si" TargetMode="External"/><Relationship Id="rId1" Type="http://schemas.openxmlformats.org/officeDocument/2006/relationships/hyperlink" Target="mailto:gp.mnvp@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daOgo\Application%20Data\Microsoft\Predloge\Dire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Dire_okolje.dot</Template>
  <TotalTime>0</TotalTime>
  <Pages>8</Pages>
  <Words>5781</Words>
  <Characters>31739</Characters>
  <Application>Microsoft Office Word</Application>
  <DocSecurity>0</DocSecurity>
  <Lines>835</Lines>
  <Paragraphs>323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37197</CharactersWithSpaces>
  <SharedDoc>false</SharedDoc>
  <HLinks>
    <vt:vector size="132" baseType="variant">
      <vt:variant>
        <vt:i4>7733285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8323114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7340073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http://www.uradni-list.si/1/objava.jsp?sop=2001-01-2050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http://www.uradni-list.si/1/objava.jsp?sop=1995-01-1294</vt:lpwstr>
      </vt:variant>
      <vt:variant>
        <vt:lpwstr/>
      </vt:variant>
      <vt:variant>
        <vt:i4>8192044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http://www.uradni-list.si/1/objava.jsp?sop=1995-01-0800</vt:lpwstr>
      </vt:variant>
      <vt:variant>
        <vt:lpwstr/>
      </vt:variant>
      <vt:variant>
        <vt:i4>7733285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7733280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http://www.uradni-list.si/1/objava.jsp?sop=2010-01-2821</vt:lpwstr>
      </vt:variant>
      <vt:variant>
        <vt:lpwstr/>
      </vt:variant>
      <vt:variant>
        <vt:i4>7733285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7536682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7536683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http://www.uradni-list.si/1/objava.jsp?sop=2006-01-2567</vt:lpwstr>
      </vt:variant>
      <vt:variant>
        <vt:lpwstr/>
      </vt:variant>
      <vt:variant>
        <vt:i4>7340078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http://www.uradni-list.si/1/objava.jsp?sop=2004-01-4233</vt:lpwstr>
      </vt:variant>
      <vt:variant>
        <vt:lpwstr/>
      </vt:variant>
      <vt:variant>
        <vt:i4>7798816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http://www.uradni-list.si/1/objava.jsp?sop=2011-01-1903</vt:lpwstr>
      </vt:variant>
      <vt:variant>
        <vt:lpwstr/>
      </vt:variant>
      <vt:variant>
        <vt:i4>7340079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http://www.uradni-list.si/1/objava.jsp?sop=2010-01-5734</vt:lpwstr>
      </vt:variant>
      <vt:variant>
        <vt:lpwstr/>
      </vt:variant>
      <vt:variant>
        <vt:i4>7340079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http://www.uradni-list.si/1/objava.jsp?sop=2010-01-5733</vt:lpwstr>
      </vt:variant>
      <vt:variant>
        <vt:lpwstr/>
      </vt:variant>
      <vt:variant>
        <vt:i4>7340079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http://www.uradni-list.si/1/objava.jsp?sop=2010-01-5732</vt:lpwstr>
      </vt:variant>
      <vt:variant>
        <vt:lpwstr/>
      </vt:variant>
      <vt:variant>
        <vt:i4>7602220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http://www.uradni-list.si/1/objava.jsp?sop=2010-01-5475</vt:lpwstr>
      </vt:variant>
      <vt:variant>
        <vt:lpwstr/>
      </vt:variant>
      <vt:variant>
        <vt:i4>7602223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http://www.uradni-list.si/1/objava.jsp?sop=2010-01-1738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http://www.uradni-list.si/1/objava.jsp?sop=2009-01-2870</vt:lpwstr>
      </vt:variant>
      <vt:variant>
        <vt:lpwstr/>
      </vt:variant>
      <vt:variant>
        <vt:i4>7602212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http://www.uradni-list.si/1/objava.jsp?sop=2008-01-2414</vt:lpwstr>
      </vt:variant>
      <vt:variant>
        <vt:lpwstr/>
      </vt:variant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http://www.uradni-list.si/1/objava.jsp?sop=2008-01-2345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BredaOgo</dc:creator>
  <cp:lastModifiedBy>Spela.Sovinc</cp:lastModifiedBy>
  <cp:revision>2</cp:revision>
  <cp:lastPrinted>2019-11-08T07:56:00Z</cp:lastPrinted>
  <dcterms:created xsi:type="dcterms:W3CDTF">2023-12-04T10:57:00Z</dcterms:created>
  <dcterms:modified xsi:type="dcterms:W3CDTF">2023-12-04T10:57:00Z</dcterms:modified>
</cp:coreProperties>
</file>