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64402" w14:textId="21800DD6" w:rsidR="00ED36A1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u w:val="single"/>
        </w:rPr>
      </w:pPr>
      <w:r w:rsidRPr="00ED36A1">
        <w:rPr>
          <w:rStyle w:val="normaltextrun"/>
          <w:rFonts w:ascii="Arial" w:hAnsi="Arial" w:cs="Arial"/>
          <w:b/>
          <w:bCs/>
        </w:rPr>
        <w:t>Obrazec </w:t>
      </w:r>
      <w:r w:rsidR="00DD6103">
        <w:rPr>
          <w:rStyle w:val="normaltextrun"/>
          <w:rFonts w:ascii="Arial" w:hAnsi="Arial" w:cs="Arial"/>
          <w:b/>
          <w:bCs/>
        </w:rPr>
        <w:t>5</w:t>
      </w:r>
      <w:r w:rsidRPr="00ED36A1">
        <w:rPr>
          <w:rStyle w:val="normaltextrun"/>
          <w:rFonts w:ascii="Arial" w:hAnsi="Arial" w:cs="Arial"/>
          <w:b/>
          <w:bCs/>
        </w:rPr>
        <w:t>: </w:t>
      </w:r>
      <w:r w:rsidRPr="00ED36A1">
        <w:rPr>
          <w:rStyle w:val="normaltextrun"/>
          <w:rFonts w:ascii="Arial" w:hAnsi="Arial" w:cs="Arial"/>
          <w:b/>
          <w:bCs/>
          <w:u w:val="single"/>
        </w:rPr>
        <w:t xml:space="preserve">Pooblastilo za pridobitev podatkov od Finančne uprave </w:t>
      </w:r>
    </w:p>
    <w:p w14:paraId="467C1890" w14:textId="71EE88DD" w:rsidR="00C81EAF" w:rsidRPr="00ED36A1" w:rsidRDefault="00ED36A1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u w:val="single"/>
        </w:rPr>
      </w:pPr>
      <w:r w:rsidRPr="00ED36A1">
        <w:rPr>
          <w:rStyle w:val="normaltextrun"/>
          <w:rFonts w:ascii="Arial" w:hAnsi="Arial" w:cs="Arial"/>
          <w:b/>
          <w:bCs/>
        </w:rPr>
        <w:t xml:space="preserve">                   </w:t>
      </w:r>
      <w:r w:rsidR="00C81EAF" w:rsidRPr="00ED36A1">
        <w:rPr>
          <w:rStyle w:val="normaltextrun"/>
          <w:rFonts w:ascii="Arial" w:hAnsi="Arial" w:cs="Arial"/>
          <w:b/>
          <w:bCs/>
          <w:u w:val="single"/>
        </w:rPr>
        <w:t>Republike Slovenije</w:t>
      </w:r>
      <w:r w:rsidR="00C81EAF" w:rsidRPr="00ED36A1">
        <w:rPr>
          <w:rStyle w:val="eop"/>
          <w:rFonts w:ascii="Arial" w:hAnsi="Arial" w:cs="Arial"/>
          <w:b/>
          <w:bCs/>
          <w:u w:val="single"/>
          <w:bdr w:val="none" w:sz="0" w:space="0" w:color="auto" w:frame="1"/>
          <w:shd w:val="clear" w:color="auto" w:fill="C6C6C6"/>
        </w:rPr>
        <w:t> </w:t>
      </w:r>
    </w:p>
    <w:p w14:paraId="21C72F72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7173E7CD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Davčni zavezanec:  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sz w:val="22"/>
          <w:szCs w:val="22"/>
        </w:rPr>
        <w:t>,       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069096F1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ki ga zastopa 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sz w:val="22"/>
          <w:szCs w:val="22"/>
        </w:rPr>
        <w:t>,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73FB4B94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davčna številka: 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sz w:val="22"/>
          <w:szCs w:val="22"/>
        </w:rPr>
        <w:t>,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0A8F572B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matična številka: 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E1E3E6"/>
        </w:rPr>
        <w:t> </w:t>
      </w:r>
      <w:r>
        <w:rPr>
          <w:rStyle w:val="normaltextrun"/>
          <w:rFonts w:ascii="Arial" w:hAnsi="Arial" w:cs="Arial"/>
          <w:sz w:val="22"/>
          <w:szCs w:val="22"/>
        </w:rPr>
        <w:t>,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80FBD66" w14:textId="00C25272" w:rsidR="00C81EAF" w:rsidRDefault="00C81EAF" w:rsidP="00153219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/>
          <w:sz w:val="22"/>
          <w:szCs w:val="22"/>
        </w:rPr>
        <w:t>kot prijavitelj na Javni razpis </w:t>
      </w:r>
      <w:r w:rsidR="00153219" w:rsidRPr="00153219">
        <w:rPr>
          <w:rStyle w:val="normaltextrun"/>
          <w:rFonts w:cs="Arial"/>
          <w:sz w:val="22"/>
          <w:szCs w:val="22"/>
          <w:lang w:eastAsia="sl-SI"/>
        </w:rPr>
        <w:t>za sofinanciranje ureditev javne infrastrukture poslovnih con za krepitev odpornosti na naravne nesreče</w:t>
      </w:r>
      <w:r w:rsidR="00153219">
        <w:rPr>
          <w:rStyle w:val="normaltextrun"/>
          <w:rFonts w:cs="Arial"/>
          <w:sz w:val="22"/>
          <w:szCs w:val="22"/>
          <w:lang w:eastAsia="sl-SI"/>
        </w:rPr>
        <w:t xml:space="preserve"> </w:t>
      </w:r>
      <w:r>
        <w:rPr>
          <w:rStyle w:val="normaltextrun"/>
          <w:rFonts w:cs="Arial"/>
          <w:sz w:val="22"/>
          <w:szCs w:val="22"/>
        </w:rPr>
        <w:t>(v nadaljnjem besedilu: javni razpis)</w:t>
      </w:r>
      <w:r>
        <w:rPr>
          <w:rStyle w:val="eop"/>
          <w:rFonts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4EE1D569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48C4F170" w14:textId="77777777" w:rsidR="00C81EAF" w:rsidRDefault="00C81EAF" w:rsidP="00C81EA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POOBLAŠČAM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466F3CCA" w14:textId="77777777" w:rsidR="00C81EAF" w:rsidRDefault="00C81EAF" w:rsidP="00C81EA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47BE8D3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Ministrstvo za lokalno samoupravo, kohezijo in regionalni razvoj, Kotnikova 5, 1000 Ljubljana, kot razpisovalca javnega razpisa, da pri Finančni upravi Republike Slovenije pridobi potrdilo oz. preveri naslednje podatke: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109FBF85" w14:textId="77777777" w:rsidR="00C81EAF" w:rsidRDefault="00C81EAF" w:rsidP="00C81EAF">
      <w:pPr>
        <w:pStyle w:val="paragraph"/>
        <w:numPr>
          <w:ilvl w:val="0"/>
          <w:numId w:val="2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da v obdobju zadnjega leta, šteto za nazaj od zadnjega dneva roka za predložitev vlog, nimamo neporavnanih zapadlih finančnih obveznosti iz naslova obveznih dajatev in drugih denarnih nedavčnih obveznosti, ki jih, v skladu z zakonom, ki ureja finančno upravo, pobira davčni organ (v višini 50 eurov ali več na dan oddaje vloge).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B831520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4ECE5539" w14:textId="77777777" w:rsidR="00C81EAF" w:rsidRDefault="00C81EAF" w:rsidP="00C81EA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1EBB9BC5" w14:textId="77777777" w:rsidR="00153219" w:rsidRDefault="00C81EAF" w:rsidP="00C81EAF">
      <w:pPr>
        <w:pStyle w:val="paragraph"/>
        <w:spacing w:before="0" w:beforeAutospacing="0" w:after="0" w:afterAutospacing="0"/>
        <w:ind w:left="2820" w:firstLine="705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             </w:t>
      </w:r>
    </w:p>
    <w:p w14:paraId="41C837C5" w14:textId="39E1991C" w:rsidR="00C81EAF" w:rsidRDefault="00C81EAF" w:rsidP="00C81EAF">
      <w:pPr>
        <w:pStyle w:val="paragraph"/>
        <w:spacing w:before="0" w:beforeAutospacing="0" w:after="0" w:afterAutospacing="0"/>
        <w:ind w:left="2820"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 Elektronski podpis odgovorne osebe prijavitelja:</w:t>
      </w: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9104BDF" w14:textId="77777777" w:rsidR="00C81EAF" w:rsidRDefault="00C81EAF" w:rsidP="00C81EAF">
      <w:pPr>
        <w:pStyle w:val="paragraph"/>
        <w:spacing w:before="0" w:beforeAutospacing="0" w:after="0" w:afterAutospacing="0"/>
        <w:ind w:left="2820"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04EDEE1" w14:textId="77777777" w:rsidR="00AE454B" w:rsidRPr="00F91F64" w:rsidRDefault="00AE454B" w:rsidP="00AE454B">
      <w:pPr>
        <w:overflowPunct w:val="0"/>
        <w:autoSpaceDE w:val="0"/>
        <w:autoSpaceDN w:val="0"/>
        <w:adjustRightInd w:val="0"/>
        <w:spacing w:line="240" w:lineRule="auto"/>
        <w:ind w:left="708"/>
        <w:jc w:val="both"/>
        <w:textAlignment w:val="baseline"/>
        <w:rPr>
          <w:rFonts w:cs="Arial"/>
          <w:szCs w:val="20"/>
          <w:lang w:eastAsia="sl-SI"/>
        </w:rPr>
      </w:pPr>
    </w:p>
    <w:p w14:paraId="5CC91A0E" w14:textId="77777777" w:rsidR="00AE454B" w:rsidRPr="00F91F64" w:rsidRDefault="00AE454B" w:rsidP="00AE454B">
      <w:pPr>
        <w:spacing w:line="240" w:lineRule="auto"/>
        <w:jc w:val="both"/>
        <w:rPr>
          <w:rFonts w:cs="Arial"/>
          <w:szCs w:val="20"/>
          <w:lang w:bidi="en-US"/>
        </w:rPr>
      </w:pPr>
    </w:p>
    <w:sectPr w:rsidR="00AE454B" w:rsidRPr="00F91F64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F9200" w14:textId="77777777" w:rsidR="006E61C5" w:rsidRDefault="006E61C5" w:rsidP="008A4089">
      <w:pPr>
        <w:spacing w:line="240" w:lineRule="auto"/>
      </w:pPr>
      <w:r>
        <w:separator/>
      </w:r>
    </w:p>
  </w:endnote>
  <w:endnote w:type="continuationSeparator" w:id="0">
    <w:p w14:paraId="0264E16F" w14:textId="77777777" w:rsidR="006E61C5" w:rsidRDefault="006E61C5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A6D3B" w14:textId="77777777" w:rsidR="006E61C5" w:rsidRDefault="006E61C5" w:rsidP="008A4089">
      <w:pPr>
        <w:spacing w:line="240" w:lineRule="auto"/>
      </w:pPr>
      <w:r>
        <w:separator/>
      </w:r>
    </w:p>
  </w:footnote>
  <w:footnote w:type="continuationSeparator" w:id="0">
    <w:p w14:paraId="6C92029E" w14:textId="77777777" w:rsidR="006E61C5" w:rsidRDefault="006E61C5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0868E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7C369488" w:rsidR="00013F60" w:rsidRPr="005B7815" w:rsidRDefault="003702FA" w:rsidP="006019B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7410"/>
    <w:multiLevelType w:val="hybridMultilevel"/>
    <w:tmpl w:val="7602B3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F7465"/>
    <w:multiLevelType w:val="multilevel"/>
    <w:tmpl w:val="3A36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6651575">
    <w:abstractNumId w:val="0"/>
  </w:num>
  <w:num w:numId="2" w16cid:durableId="201040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13F60"/>
    <w:rsid w:val="000146DB"/>
    <w:rsid w:val="000150D5"/>
    <w:rsid w:val="00036398"/>
    <w:rsid w:val="00073DE5"/>
    <w:rsid w:val="000841A3"/>
    <w:rsid w:val="001179B8"/>
    <w:rsid w:val="00121CD5"/>
    <w:rsid w:val="00153219"/>
    <w:rsid w:val="001C24EE"/>
    <w:rsid w:val="001F4916"/>
    <w:rsid w:val="002041F5"/>
    <w:rsid w:val="00212D97"/>
    <w:rsid w:val="002654B1"/>
    <w:rsid w:val="00291EE2"/>
    <w:rsid w:val="002A7938"/>
    <w:rsid w:val="00303D16"/>
    <w:rsid w:val="003702FA"/>
    <w:rsid w:val="00374230"/>
    <w:rsid w:val="004102B8"/>
    <w:rsid w:val="00470B85"/>
    <w:rsid w:val="004941CD"/>
    <w:rsid w:val="004A48EB"/>
    <w:rsid w:val="004E07A5"/>
    <w:rsid w:val="004E701E"/>
    <w:rsid w:val="005141A8"/>
    <w:rsid w:val="005431EE"/>
    <w:rsid w:val="00543B08"/>
    <w:rsid w:val="00565764"/>
    <w:rsid w:val="005B7815"/>
    <w:rsid w:val="0060117B"/>
    <w:rsid w:val="006019BC"/>
    <w:rsid w:val="00631DA0"/>
    <w:rsid w:val="00697095"/>
    <w:rsid w:val="006E61C5"/>
    <w:rsid w:val="00722E8D"/>
    <w:rsid w:val="00746AD3"/>
    <w:rsid w:val="0079510C"/>
    <w:rsid w:val="007A64F5"/>
    <w:rsid w:val="007B1DAC"/>
    <w:rsid w:val="00821F35"/>
    <w:rsid w:val="00863AA6"/>
    <w:rsid w:val="008A1C8A"/>
    <w:rsid w:val="008A4089"/>
    <w:rsid w:val="00906822"/>
    <w:rsid w:val="00A60BED"/>
    <w:rsid w:val="00AB0359"/>
    <w:rsid w:val="00AB1C4B"/>
    <w:rsid w:val="00AB660A"/>
    <w:rsid w:val="00AC1684"/>
    <w:rsid w:val="00AE454B"/>
    <w:rsid w:val="00B12F1A"/>
    <w:rsid w:val="00B55180"/>
    <w:rsid w:val="00BA0488"/>
    <w:rsid w:val="00C3025A"/>
    <w:rsid w:val="00C65114"/>
    <w:rsid w:val="00C77296"/>
    <w:rsid w:val="00C81EAF"/>
    <w:rsid w:val="00D66869"/>
    <w:rsid w:val="00DD6103"/>
    <w:rsid w:val="00DE6C49"/>
    <w:rsid w:val="00E343AA"/>
    <w:rsid w:val="00ED36A1"/>
    <w:rsid w:val="00F13FDD"/>
    <w:rsid w:val="00F17F85"/>
    <w:rsid w:val="00F91F64"/>
    <w:rsid w:val="00FA7FF9"/>
    <w:rsid w:val="00FC6A27"/>
    <w:rsid w:val="00FD09AB"/>
    <w:rsid w:val="00FD2735"/>
    <w:rsid w:val="00FD7D6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Revizija">
    <w:name w:val="Revision"/>
    <w:hidden/>
    <w:uiPriority w:val="99"/>
    <w:semiHidden/>
    <w:rsid w:val="004A48EB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paragraph">
    <w:name w:val="paragraph"/>
    <w:basedOn w:val="Navaden"/>
    <w:rsid w:val="00C81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normaltextrun">
    <w:name w:val="normaltextrun"/>
    <w:basedOn w:val="Privzetapisavaodstavka"/>
    <w:rsid w:val="00C81EAF"/>
  </w:style>
  <w:style w:type="character" w:customStyle="1" w:styleId="eop">
    <w:name w:val="eop"/>
    <w:basedOn w:val="Privzetapisavaodstavka"/>
    <w:rsid w:val="00C81EAF"/>
  </w:style>
  <w:style w:type="character" w:customStyle="1" w:styleId="tabchar">
    <w:name w:val="tabchar"/>
    <w:basedOn w:val="Privzetapisavaodstavka"/>
    <w:rsid w:val="00C81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Kristina Pavlovič</cp:lastModifiedBy>
  <cp:revision>6</cp:revision>
  <cp:lastPrinted>2022-04-20T12:17:00Z</cp:lastPrinted>
  <dcterms:created xsi:type="dcterms:W3CDTF">2026-08-18T07:43:00Z</dcterms:created>
  <dcterms:modified xsi:type="dcterms:W3CDTF">2026-08-21T13:47:00Z</dcterms:modified>
</cp:coreProperties>
</file>