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9580E" w14:textId="77777777" w:rsidR="00577C5D" w:rsidRDefault="00577C5D" w:rsidP="00577C5D">
      <w:pPr>
        <w:rPr>
          <w:rFonts w:ascii="Calibri" w:hAnsi="Calibri" w:cs="Calibri"/>
          <w:sz w:val="18"/>
          <w:szCs w:val="18"/>
          <w:lang w:val="sl-SI"/>
        </w:rPr>
      </w:pPr>
    </w:p>
    <w:p w14:paraId="401485F2" w14:textId="77777777" w:rsidR="00577C5D" w:rsidRDefault="00577C5D" w:rsidP="00577C5D">
      <w:pPr>
        <w:rPr>
          <w:rFonts w:ascii="Calibri" w:hAnsi="Calibri" w:cs="Calibri"/>
          <w:sz w:val="18"/>
          <w:szCs w:val="18"/>
          <w:lang w:val="sl-SI"/>
        </w:rPr>
      </w:pPr>
    </w:p>
    <w:p w14:paraId="796B7EF6" w14:textId="77777777" w:rsidR="00577C5D" w:rsidRDefault="00577C5D" w:rsidP="00577C5D">
      <w:pPr>
        <w:rPr>
          <w:rFonts w:ascii="Calibri" w:hAnsi="Calibri" w:cs="Calibri"/>
          <w:sz w:val="18"/>
          <w:szCs w:val="18"/>
          <w:lang w:val="sl-SI"/>
        </w:rPr>
      </w:pPr>
    </w:p>
    <w:p w14:paraId="01F321D6" w14:textId="77777777" w:rsidR="00577C5D" w:rsidRDefault="00577C5D" w:rsidP="00577C5D">
      <w:pPr>
        <w:rPr>
          <w:rFonts w:ascii="Calibri" w:hAnsi="Calibri" w:cs="Calibri"/>
          <w:b/>
          <w:sz w:val="18"/>
          <w:szCs w:val="18"/>
          <w:lang w:val="sl-SI"/>
        </w:rPr>
      </w:pPr>
    </w:p>
    <w:p w14:paraId="44829F68" w14:textId="77777777" w:rsidR="00577C5D" w:rsidRDefault="00577C5D" w:rsidP="00577C5D">
      <w:pPr>
        <w:rPr>
          <w:rFonts w:ascii="Calibri" w:hAnsi="Calibri" w:cs="Calibri"/>
          <w:b/>
          <w:sz w:val="18"/>
          <w:szCs w:val="18"/>
          <w:lang w:val="sl-SI"/>
        </w:rPr>
      </w:pPr>
    </w:p>
    <w:p w14:paraId="0A06F6DE" w14:textId="77777777" w:rsidR="00577C5D" w:rsidRDefault="00577C5D" w:rsidP="00577C5D">
      <w:pPr>
        <w:rPr>
          <w:rFonts w:ascii="Calibri" w:hAnsi="Calibri" w:cs="Calibri"/>
          <w:b/>
          <w:sz w:val="18"/>
          <w:szCs w:val="18"/>
          <w:lang w:val="sl-SI"/>
        </w:rPr>
      </w:pPr>
    </w:p>
    <w:p w14:paraId="72B6AB50" w14:textId="622A40DB" w:rsidR="00577C5D" w:rsidRPr="005F7773" w:rsidRDefault="00577C5D" w:rsidP="00577C5D">
      <w:pPr>
        <w:rPr>
          <w:rFonts w:cs="Arial"/>
          <w:b/>
          <w:sz w:val="24"/>
          <w:u w:val="single"/>
          <w:lang w:val="sl-SI"/>
        </w:rPr>
      </w:pPr>
      <w:r w:rsidRPr="005F7773">
        <w:rPr>
          <w:rFonts w:cs="Arial"/>
          <w:b/>
          <w:sz w:val="24"/>
          <w:u w:val="single"/>
          <w:lang w:val="sl-SI"/>
        </w:rPr>
        <w:t>Obrazec 3: Podatki o prijavitelju</w:t>
      </w:r>
    </w:p>
    <w:p w14:paraId="64D70CC1" w14:textId="77777777" w:rsidR="00577C5D" w:rsidRPr="005F7773" w:rsidRDefault="00577C5D" w:rsidP="00577C5D">
      <w:pPr>
        <w:rPr>
          <w:rFonts w:cs="Arial"/>
          <w:sz w:val="24"/>
          <w:u w:val="single"/>
          <w:lang w:val="sl-SI"/>
        </w:rPr>
      </w:pPr>
    </w:p>
    <w:p w14:paraId="2DCD0EF5" w14:textId="77777777" w:rsidR="00577C5D" w:rsidRDefault="00577C5D" w:rsidP="00577C5D">
      <w:pPr>
        <w:rPr>
          <w:rFonts w:ascii="Calibri" w:hAnsi="Calibri" w:cs="Calibri"/>
          <w:sz w:val="18"/>
          <w:szCs w:val="18"/>
          <w:lang w:val="sl-SI"/>
        </w:rPr>
      </w:pPr>
    </w:p>
    <w:p w14:paraId="37DEF6D3" w14:textId="77777777" w:rsidR="00511EDE" w:rsidRPr="00A55510" w:rsidRDefault="00511EDE" w:rsidP="00577C5D">
      <w:pPr>
        <w:rPr>
          <w:rFonts w:ascii="Calibri" w:hAnsi="Calibri" w:cs="Calibri"/>
          <w:sz w:val="18"/>
          <w:szCs w:val="18"/>
          <w:lang w:val="sl-SI"/>
        </w:rPr>
      </w:pPr>
    </w:p>
    <w:p w14:paraId="19C904B9" w14:textId="2E977824" w:rsidR="009F445A" w:rsidRDefault="00577C5D" w:rsidP="009F445A">
      <w:pPr>
        <w:rPr>
          <w:rFonts w:cs="Arial"/>
          <w:sz w:val="20"/>
          <w:szCs w:val="20"/>
          <w:lang w:val="sl-SI"/>
        </w:rPr>
      </w:pPr>
      <w:r w:rsidRPr="005F7773">
        <w:rPr>
          <w:rFonts w:cs="Arial"/>
          <w:sz w:val="20"/>
          <w:szCs w:val="20"/>
          <w:lang w:val="sl-SI"/>
        </w:rPr>
        <w:t>Javni razpis za sofinanciranje ureditev javne infrastrukture poslovnih con za krepitev odpornosti</w:t>
      </w:r>
    </w:p>
    <w:p w14:paraId="3B689003" w14:textId="7DD970CB" w:rsidR="009F445A" w:rsidRDefault="00577C5D" w:rsidP="009F445A">
      <w:pPr>
        <w:rPr>
          <w:rFonts w:cs="Arial"/>
          <w:sz w:val="20"/>
          <w:szCs w:val="20"/>
          <w:lang w:val="sl-SI"/>
        </w:rPr>
      </w:pPr>
      <w:r w:rsidRPr="005F7773">
        <w:rPr>
          <w:rFonts w:cs="Arial"/>
          <w:sz w:val="20"/>
          <w:szCs w:val="20"/>
          <w:lang w:val="sl-SI"/>
        </w:rPr>
        <w:t>na naravne nesreče</w:t>
      </w:r>
    </w:p>
    <w:p w14:paraId="123438F7" w14:textId="77777777" w:rsidR="009F445A" w:rsidRPr="005F7773" w:rsidRDefault="009F445A" w:rsidP="009F445A">
      <w:pPr>
        <w:rPr>
          <w:rFonts w:cs="Arial"/>
          <w:sz w:val="20"/>
          <w:szCs w:val="20"/>
          <w:lang w:val="sl-SI"/>
        </w:rPr>
      </w:pPr>
    </w:p>
    <w:tbl>
      <w:tblPr>
        <w:tblpPr w:leftFromText="141" w:rightFromText="141" w:vertAnchor="text" w:horzAnchor="margin" w:tblpY="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2"/>
        <w:gridCol w:w="4476"/>
      </w:tblGrid>
      <w:tr w:rsidR="009F445A" w:rsidRPr="005F7773" w14:paraId="23D01298" w14:textId="77777777" w:rsidTr="00511EDE">
        <w:tc>
          <w:tcPr>
            <w:tcW w:w="4012" w:type="dxa"/>
            <w:shd w:val="clear" w:color="auto" w:fill="C5E0B3"/>
            <w:vAlign w:val="center"/>
          </w:tcPr>
          <w:p w14:paraId="7C591B20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Prijavitelj (naziv)</w:t>
            </w:r>
          </w:p>
        </w:tc>
        <w:tc>
          <w:tcPr>
            <w:tcW w:w="4476" w:type="dxa"/>
            <w:vAlign w:val="center"/>
          </w:tcPr>
          <w:p w14:paraId="01729523" w14:textId="77777777" w:rsidR="009F445A" w:rsidRPr="005F7773" w:rsidRDefault="009F445A" w:rsidP="009F445A">
            <w:pPr>
              <w:jc w:val="left"/>
              <w:rPr>
                <w:rFonts w:cs="Arial"/>
                <w:b/>
                <w:caps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Pr="005F7773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5F7773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bookmarkEnd w:id="0"/>
          </w:p>
        </w:tc>
      </w:tr>
      <w:tr w:rsidR="009F445A" w:rsidRPr="005F7773" w14:paraId="1CF59E16" w14:textId="77777777" w:rsidTr="00511EDE">
        <w:tc>
          <w:tcPr>
            <w:tcW w:w="4012" w:type="dxa"/>
            <w:shd w:val="clear" w:color="auto" w:fill="C5E0B3"/>
            <w:vAlign w:val="center"/>
          </w:tcPr>
          <w:p w14:paraId="00661183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Naslov</w:t>
            </w:r>
          </w:p>
        </w:tc>
        <w:tc>
          <w:tcPr>
            <w:tcW w:w="4476" w:type="dxa"/>
            <w:vAlign w:val="center"/>
          </w:tcPr>
          <w:p w14:paraId="66BA87B8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"/>
          </w:p>
        </w:tc>
      </w:tr>
      <w:tr w:rsidR="009F445A" w:rsidRPr="005F7773" w14:paraId="5DA90FFF" w14:textId="77777777" w:rsidTr="00511EDE">
        <w:tc>
          <w:tcPr>
            <w:tcW w:w="4012" w:type="dxa"/>
            <w:shd w:val="clear" w:color="auto" w:fill="C5E0B3"/>
            <w:vAlign w:val="center"/>
          </w:tcPr>
          <w:p w14:paraId="15BE8251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Poštna številka in pošta</w:t>
            </w:r>
          </w:p>
        </w:tc>
        <w:tc>
          <w:tcPr>
            <w:tcW w:w="4476" w:type="dxa"/>
            <w:vAlign w:val="center"/>
          </w:tcPr>
          <w:p w14:paraId="489A2C7A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2" w:name="Besedilo3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"/>
          </w:p>
        </w:tc>
      </w:tr>
      <w:tr w:rsidR="009F445A" w:rsidRPr="005F7773" w14:paraId="227EA415" w14:textId="77777777" w:rsidTr="00511EDE">
        <w:tc>
          <w:tcPr>
            <w:tcW w:w="4012" w:type="dxa"/>
            <w:shd w:val="clear" w:color="auto" w:fill="C5E0B3"/>
            <w:vAlign w:val="center"/>
          </w:tcPr>
          <w:p w14:paraId="39D79502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Spletni naslov</w:t>
            </w:r>
          </w:p>
        </w:tc>
        <w:tc>
          <w:tcPr>
            <w:tcW w:w="4476" w:type="dxa"/>
            <w:vAlign w:val="center"/>
          </w:tcPr>
          <w:p w14:paraId="1E7C52BB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3" w:name="Besedilo4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3"/>
          </w:p>
        </w:tc>
      </w:tr>
      <w:tr w:rsidR="009F445A" w:rsidRPr="005F7773" w14:paraId="32D36D22" w14:textId="77777777" w:rsidTr="00511EDE">
        <w:tc>
          <w:tcPr>
            <w:tcW w:w="4012" w:type="dxa"/>
            <w:shd w:val="clear" w:color="auto" w:fill="C5E0B3"/>
            <w:vAlign w:val="center"/>
          </w:tcPr>
          <w:p w14:paraId="6F696C6D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Odgovorna oseba (ime in priimek, funkcija)</w:t>
            </w:r>
          </w:p>
        </w:tc>
        <w:tc>
          <w:tcPr>
            <w:tcW w:w="4476" w:type="dxa"/>
            <w:vAlign w:val="center"/>
          </w:tcPr>
          <w:p w14:paraId="3A7197A5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4" w:name="Besedilo5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4"/>
          </w:p>
        </w:tc>
      </w:tr>
      <w:tr w:rsidR="009F445A" w:rsidRPr="005F7773" w14:paraId="6923C11E" w14:textId="77777777" w:rsidTr="00511EDE">
        <w:tc>
          <w:tcPr>
            <w:tcW w:w="4012" w:type="dxa"/>
            <w:shd w:val="clear" w:color="auto" w:fill="C5E0B3"/>
            <w:vAlign w:val="center"/>
          </w:tcPr>
          <w:p w14:paraId="740E832C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Telefon</w:t>
            </w:r>
          </w:p>
        </w:tc>
        <w:tc>
          <w:tcPr>
            <w:tcW w:w="4476" w:type="dxa"/>
            <w:vAlign w:val="center"/>
          </w:tcPr>
          <w:p w14:paraId="6BCB164F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5" w:name="Besedilo6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5"/>
          </w:p>
        </w:tc>
      </w:tr>
      <w:tr w:rsidR="009F445A" w:rsidRPr="005F7773" w14:paraId="382D9079" w14:textId="77777777" w:rsidTr="00511EDE">
        <w:tc>
          <w:tcPr>
            <w:tcW w:w="4012" w:type="dxa"/>
            <w:shd w:val="clear" w:color="auto" w:fill="C5E0B3"/>
            <w:vAlign w:val="center"/>
          </w:tcPr>
          <w:p w14:paraId="1BB495CF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E-naslov</w:t>
            </w:r>
          </w:p>
        </w:tc>
        <w:tc>
          <w:tcPr>
            <w:tcW w:w="4476" w:type="dxa"/>
            <w:vAlign w:val="center"/>
          </w:tcPr>
          <w:p w14:paraId="79E3EDFA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8"/>
                  <w:enabled/>
                  <w:calcOnExit w:val="0"/>
                  <w:textInput/>
                </w:ffData>
              </w:fldChar>
            </w:r>
            <w:bookmarkStart w:id="6" w:name="Besedilo8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6"/>
          </w:p>
        </w:tc>
      </w:tr>
      <w:tr w:rsidR="008453D8" w:rsidRPr="005F7773" w14:paraId="4AED8141" w14:textId="77777777" w:rsidTr="009E21E9">
        <w:tc>
          <w:tcPr>
            <w:tcW w:w="4012" w:type="dxa"/>
            <w:shd w:val="clear" w:color="auto" w:fill="C5E0B3"/>
          </w:tcPr>
          <w:p w14:paraId="3FFC41DE" w14:textId="2FFBC26E" w:rsidR="008453D8" w:rsidRPr="002751A7" w:rsidRDefault="008453D8" w:rsidP="008453D8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2751A7">
              <w:rPr>
                <w:sz w:val="20"/>
                <w:szCs w:val="20"/>
                <w:lang w:val="sl-SI"/>
              </w:rPr>
              <w:t>Naslov varnega elektronskega predala</w:t>
            </w:r>
          </w:p>
        </w:tc>
        <w:tc>
          <w:tcPr>
            <w:tcW w:w="4476" w:type="dxa"/>
          </w:tcPr>
          <w:p w14:paraId="4B77B87D" w14:textId="557C52B6" w:rsidR="008453D8" w:rsidRPr="002751A7" w:rsidRDefault="008453D8" w:rsidP="008453D8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2751A7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7" w:name="Besedilo19"/>
            <w:r w:rsidRPr="002751A7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2751A7">
              <w:rPr>
                <w:rFonts w:cs="Arial"/>
                <w:sz w:val="20"/>
                <w:szCs w:val="20"/>
                <w:lang w:val="sl-SI"/>
              </w:rPr>
            </w:r>
            <w:r w:rsidRPr="002751A7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2751A7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2751A7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2751A7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2751A7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2751A7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2751A7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7"/>
          </w:p>
        </w:tc>
      </w:tr>
      <w:tr w:rsidR="009F445A" w:rsidRPr="005F7773" w14:paraId="069806D4" w14:textId="77777777" w:rsidTr="00511EDE">
        <w:tc>
          <w:tcPr>
            <w:tcW w:w="4012" w:type="dxa"/>
            <w:shd w:val="clear" w:color="auto" w:fill="C5E0B3"/>
            <w:vAlign w:val="center"/>
          </w:tcPr>
          <w:p w14:paraId="470C4727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Matična številka</w:t>
            </w:r>
          </w:p>
        </w:tc>
        <w:tc>
          <w:tcPr>
            <w:tcW w:w="4476" w:type="dxa"/>
            <w:vAlign w:val="center"/>
          </w:tcPr>
          <w:p w14:paraId="3D126ACD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bookmarkStart w:id="8" w:name="Besedilo9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8"/>
          </w:p>
        </w:tc>
      </w:tr>
      <w:tr w:rsidR="009F445A" w:rsidRPr="005F7773" w14:paraId="734BBCA9" w14:textId="77777777" w:rsidTr="00511EDE">
        <w:tc>
          <w:tcPr>
            <w:tcW w:w="4012" w:type="dxa"/>
            <w:shd w:val="clear" w:color="auto" w:fill="C5E0B3"/>
            <w:vAlign w:val="center"/>
          </w:tcPr>
          <w:p w14:paraId="114AAA04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Davčna številka</w:t>
            </w:r>
          </w:p>
        </w:tc>
        <w:tc>
          <w:tcPr>
            <w:tcW w:w="4476" w:type="dxa"/>
            <w:vAlign w:val="center"/>
          </w:tcPr>
          <w:p w14:paraId="78691B5D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9" w:name="Besedilo10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9"/>
          </w:p>
        </w:tc>
      </w:tr>
      <w:tr w:rsidR="009F445A" w:rsidRPr="005F7773" w14:paraId="2429C821" w14:textId="77777777" w:rsidTr="00511EDE">
        <w:tc>
          <w:tcPr>
            <w:tcW w:w="4012" w:type="dxa"/>
            <w:shd w:val="clear" w:color="auto" w:fill="C5E0B3"/>
            <w:vAlign w:val="center"/>
          </w:tcPr>
          <w:p w14:paraId="3B91A597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Transakcijski račun</w:t>
            </w:r>
            <w:r w:rsidRPr="005F7773">
              <w:rPr>
                <w:rStyle w:val="Sprotnaopomba-sklic"/>
                <w:rFonts w:cs="Arial"/>
                <w:sz w:val="20"/>
                <w:szCs w:val="20"/>
                <w:lang w:val="sl-SI"/>
              </w:rPr>
              <w:footnoteReference w:id="1"/>
            </w:r>
          </w:p>
        </w:tc>
        <w:tc>
          <w:tcPr>
            <w:tcW w:w="4476" w:type="dxa"/>
            <w:vAlign w:val="center"/>
          </w:tcPr>
          <w:p w14:paraId="5D8A77FB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10" w:name="Besedilo11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0"/>
          </w:p>
        </w:tc>
      </w:tr>
      <w:tr w:rsidR="009F445A" w:rsidRPr="005F7773" w14:paraId="6DF4D188" w14:textId="77777777" w:rsidTr="00511EDE">
        <w:tc>
          <w:tcPr>
            <w:tcW w:w="4012" w:type="dxa"/>
            <w:shd w:val="clear" w:color="auto" w:fill="C5E0B3"/>
            <w:vAlign w:val="center"/>
          </w:tcPr>
          <w:p w14:paraId="71EF5BB3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Naziv banke in sedež</w:t>
            </w:r>
          </w:p>
        </w:tc>
        <w:tc>
          <w:tcPr>
            <w:tcW w:w="4476" w:type="dxa"/>
            <w:vAlign w:val="center"/>
          </w:tcPr>
          <w:p w14:paraId="069DC756" w14:textId="77777777" w:rsidR="009F445A" w:rsidRPr="005F7773" w:rsidRDefault="009F445A" w:rsidP="009F445A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11" w:name="Besedilo12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1"/>
          </w:p>
        </w:tc>
      </w:tr>
    </w:tbl>
    <w:p w14:paraId="4516E455" w14:textId="77777777" w:rsidR="009F445A" w:rsidRPr="005F7773" w:rsidRDefault="009F445A" w:rsidP="009F445A">
      <w:pPr>
        <w:tabs>
          <w:tab w:val="left" w:pos="2590"/>
          <w:tab w:val="left" w:pos="9210"/>
        </w:tabs>
        <w:jc w:val="left"/>
        <w:rPr>
          <w:rFonts w:cs="Arial"/>
          <w:sz w:val="20"/>
          <w:szCs w:val="20"/>
          <w:lang w:val="sl-SI"/>
        </w:rPr>
      </w:pPr>
      <w:r w:rsidRPr="005F7773">
        <w:rPr>
          <w:rFonts w:cs="Arial"/>
          <w:sz w:val="20"/>
          <w:szCs w:val="20"/>
          <w:lang w:val="sl-SI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7"/>
        <w:gridCol w:w="4481"/>
      </w:tblGrid>
      <w:tr w:rsidR="009F445A" w:rsidRPr="005F7773" w14:paraId="57603E74" w14:textId="77777777" w:rsidTr="00EB1E5F">
        <w:tc>
          <w:tcPr>
            <w:tcW w:w="4323" w:type="dxa"/>
            <w:shd w:val="clear" w:color="auto" w:fill="C5E0B3"/>
            <w:vAlign w:val="center"/>
          </w:tcPr>
          <w:p w14:paraId="1A426F71" w14:textId="77777777" w:rsidR="009F445A" w:rsidRPr="005F7773" w:rsidRDefault="009F445A" w:rsidP="00EB1E5F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Kontaktna oseba za izvajanje pogodbe (ime in priimek skrbnika pogodbe)</w:t>
            </w:r>
          </w:p>
        </w:tc>
        <w:tc>
          <w:tcPr>
            <w:tcW w:w="4887" w:type="dxa"/>
            <w:vAlign w:val="center"/>
          </w:tcPr>
          <w:p w14:paraId="01B9FE5F" w14:textId="77777777" w:rsidR="009F445A" w:rsidRPr="005F7773" w:rsidRDefault="009F445A" w:rsidP="00EB1E5F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2" w:name="Besedilo13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2"/>
          </w:p>
        </w:tc>
      </w:tr>
      <w:tr w:rsidR="009F445A" w:rsidRPr="005F7773" w14:paraId="08E4D0C1" w14:textId="77777777" w:rsidTr="00EB1E5F">
        <w:tc>
          <w:tcPr>
            <w:tcW w:w="4323" w:type="dxa"/>
            <w:shd w:val="clear" w:color="auto" w:fill="C5E0B3"/>
            <w:vAlign w:val="center"/>
          </w:tcPr>
          <w:p w14:paraId="2248CDF9" w14:textId="77777777" w:rsidR="009F445A" w:rsidRPr="005F7773" w:rsidRDefault="009F445A" w:rsidP="00EB1E5F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Naziv delovnega mesta (skrbnika pogodbe)</w:t>
            </w:r>
          </w:p>
        </w:tc>
        <w:tc>
          <w:tcPr>
            <w:tcW w:w="4887" w:type="dxa"/>
            <w:vAlign w:val="center"/>
          </w:tcPr>
          <w:p w14:paraId="5E128E2A" w14:textId="77777777" w:rsidR="009F445A" w:rsidRPr="005F7773" w:rsidRDefault="009F445A" w:rsidP="00EB1E5F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bookmarkStart w:id="13" w:name="Besedilo14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3"/>
          </w:p>
        </w:tc>
      </w:tr>
      <w:tr w:rsidR="009F445A" w:rsidRPr="005F7773" w14:paraId="4F91F5B0" w14:textId="77777777" w:rsidTr="00EB1E5F">
        <w:tc>
          <w:tcPr>
            <w:tcW w:w="4323" w:type="dxa"/>
            <w:shd w:val="clear" w:color="auto" w:fill="C5E0B3"/>
            <w:vAlign w:val="center"/>
          </w:tcPr>
          <w:p w14:paraId="4D293A61" w14:textId="77777777" w:rsidR="009F445A" w:rsidRPr="005F7773" w:rsidRDefault="009F445A" w:rsidP="00EB1E5F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Telefon (skrbnika pogodbe)</w:t>
            </w:r>
          </w:p>
        </w:tc>
        <w:tc>
          <w:tcPr>
            <w:tcW w:w="4887" w:type="dxa"/>
            <w:vAlign w:val="center"/>
          </w:tcPr>
          <w:p w14:paraId="41B172E8" w14:textId="77777777" w:rsidR="009F445A" w:rsidRPr="005F7773" w:rsidRDefault="009F445A" w:rsidP="00EB1E5F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5"/>
                  <w:enabled/>
                  <w:calcOnExit w:val="0"/>
                  <w:textInput/>
                </w:ffData>
              </w:fldChar>
            </w:r>
            <w:bookmarkStart w:id="14" w:name="Besedilo15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4"/>
          </w:p>
        </w:tc>
      </w:tr>
      <w:tr w:rsidR="009F445A" w:rsidRPr="005F7773" w14:paraId="74978A52" w14:textId="77777777" w:rsidTr="00EB1E5F">
        <w:tc>
          <w:tcPr>
            <w:tcW w:w="4323" w:type="dxa"/>
            <w:shd w:val="clear" w:color="auto" w:fill="C5E0B3"/>
            <w:vAlign w:val="center"/>
          </w:tcPr>
          <w:p w14:paraId="2D8B3EC0" w14:textId="77777777" w:rsidR="009F445A" w:rsidRPr="005F7773" w:rsidRDefault="009F445A" w:rsidP="00EB1E5F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E-naslov skrbnika pogodbe</w:t>
            </w:r>
          </w:p>
        </w:tc>
        <w:tc>
          <w:tcPr>
            <w:tcW w:w="4887" w:type="dxa"/>
            <w:vAlign w:val="center"/>
          </w:tcPr>
          <w:p w14:paraId="51F30F1C" w14:textId="77777777" w:rsidR="009F445A" w:rsidRPr="005F7773" w:rsidRDefault="009F445A" w:rsidP="00EB1E5F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8"/>
                  <w:enabled/>
                  <w:calcOnExit w:val="0"/>
                  <w:textInput/>
                </w:ffData>
              </w:fldChar>
            </w:r>
            <w:bookmarkStart w:id="15" w:name="Besedilo18"/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5"/>
          </w:p>
        </w:tc>
      </w:tr>
    </w:tbl>
    <w:p w14:paraId="74A2743B" w14:textId="77777777" w:rsidR="009F445A" w:rsidRPr="005F7773" w:rsidRDefault="009F445A" w:rsidP="009F445A">
      <w:pPr>
        <w:rPr>
          <w:rFonts w:cs="Arial"/>
          <w:sz w:val="20"/>
          <w:szCs w:val="20"/>
          <w:lang w:val="sl-SI"/>
        </w:rPr>
      </w:pPr>
    </w:p>
    <w:p w14:paraId="1751F2CC" w14:textId="77777777" w:rsidR="009F445A" w:rsidRPr="005F7773" w:rsidRDefault="009F445A" w:rsidP="009F445A">
      <w:pPr>
        <w:rPr>
          <w:rFonts w:cs="Arial"/>
          <w:sz w:val="20"/>
          <w:szCs w:val="20"/>
          <w:lang w:val="sl-SI"/>
        </w:rPr>
      </w:pPr>
    </w:p>
    <w:p w14:paraId="3DDC3D39" w14:textId="77777777" w:rsidR="009F445A" w:rsidRPr="005F7773" w:rsidRDefault="009F445A" w:rsidP="009F445A">
      <w:pPr>
        <w:rPr>
          <w:rFonts w:cs="Arial"/>
          <w:sz w:val="20"/>
          <w:szCs w:val="20"/>
          <w:lang w:val="sl-SI"/>
        </w:rPr>
      </w:pPr>
    </w:p>
    <w:p w14:paraId="452587A0" w14:textId="77777777" w:rsidR="009F445A" w:rsidRPr="005F7773" w:rsidRDefault="009F445A" w:rsidP="009F445A">
      <w:pPr>
        <w:rPr>
          <w:rFonts w:cs="Arial"/>
          <w:sz w:val="20"/>
          <w:szCs w:val="20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543"/>
        <w:gridCol w:w="3343"/>
        <w:gridCol w:w="2751"/>
      </w:tblGrid>
      <w:tr w:rsidR="009F445A" w:rsidRPr="005F7773" w14:paraId="5EAC2A01" w14:textId="77777777" w:rsidTr="00EB1E5F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D0EFBF" w14:textId="77777777" w:rsidR="009F445A" w:rsidRPr="005F7773" w:rsidRDefault="009F445A" w:rsidP="00EB1E5F">
            <w:pPr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 xml:space="preserve">Datum: 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8A5E6F" w14:textId="77777777" w:rsidR="009F445A" w:rsidRPr="005F7773" w:rsidRDefault="009F445A" w:rsidP="00EB1E5F">
            <w:pPr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559F51" w14:textId="77777777" w:rsidR="009F445A" w:rsidRPr="005F7773" w:rsidRDefault="009F445A" w:rsidP="00EB1E5F">
            <w:pPr>
              <w:jc w:val="center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t>Žig: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DBBD8" w14:textId="5610F025" w:rsidR="009F445A" w:rsidRPr="009A0955" w:rsidRDefault="009A0955" w:rsidP="00EB1E5F">
            <w:pPr>
              <w:rPr>
                <w:rFonts w:cs="Arial"/>
                <w:sz w:val="20"/>
                <w:szCs w:val="20"/>
                <w:lang w:val="sl-SI"/>
              </w:rPr>
            </w:pPr>
            <w:r w:rsidRPr="009A0955">
              <w:rPr>
                <w:rFonts w:cs="Calibri"/>
                <w:color w:val="505050"/>
                <w:w w:val="92"/>
                <w:sz w:val="20"/>
                <w:szCs w:val="20"/>
                <w:lang w:val="sl-SI" w:eastAsia="sl-SI"/>
              </w:rPr>
              <w:t>elektronski podpis  odgovorne osebe:</w:t>
            </w:r>
          </w:p>
        </w:tc>
      </w:tr>
      <w:tr w:rsidR="009F445A" w:rsidRPr="005F7773" w14:paraId="64ADC5C5" w14:textId="77777777" w:rsidTr="00EB1E5F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0DD44EB8" w14:textId="77777777" w:rsidR="009F445A" w:rsidRPr="005F7773" w:rsidRDefault="009F445A" w:rsidP="00EB1E5F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DCA0F8" w14:textId="77777777" w:rsidR="009F445A" w:rsidRPr="005F7773" w:rsidRDefault="009F445A" w:rsidP="00EB1E5F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3F17FF71" w14:textId="77777777" w:rsidR="009F445A" w:rsidRPr="005F7773" w:rsidRDefault="009F445A" w:rsidP="00EB1E5F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F787B" w14:textId="77777777" w:rsidR="009F445A" w:rsidRPr="005F7773" w:rsidRDefault="009F445A" w:rsidP="00EB1E5F">
            <w:pPr>
              <w:jc w:val="center"/>
              <w:rPr>
                <w:rFonts w:cs="Arial"/>
                <w:sz w:val="20"/>
                <w:szCs w:val="20"/>
                <w:lang w:val="sl-SI"/>
              </w:rPr>
            </w:pP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F7773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5F7773">
              <w:rPr>
                <w:rFonts w:cs="Arial"/>
                <w:sz w:val="20"/>
                <w:szCs w:val="20"/>
                <w:lang w:val="sl-SI"/>
              </w:rPr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5F7773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9F445A" w:rsidRPr="005F7773" w14:paraId="6D122F5D" w14:textId="77777777" w:rsidTr="00EB1E5F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91485" w14:textId="77777777" w:rsidR="009F445A" w:rsidRPr="005F7773" w:rsidRDefault="009F445A" w:rsidP="00EB1E5F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1AE5191F" w14:textId="77777777" w:rsidR="009F445A" w:rsidRPr="005F7773" w:rsidRDefault="009F445A" w:rsidP="00EB1E5F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175D4" w14:textId="77777777" w:rsidR="009F445A" w:rsidRPr="005F7773" w:rsidRDefault="009F445A" w:rsidP="00EB1E5F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2929F8F7" w14:textId="77777777" w:rsidR="00577C5D" w:rsidRPr="005F7773" w:rsidRDefault="00577C5D" w:rsidP="00577C5D">
      <w:pPr>
        <w:rPr>
          <w:rFonts w:cs="Arial"/>
          <w:sz w:val="20"/>
          <w:szCs w:val="20"/>
          <w:lang w:val="sl-SI"/>
        </w:rPr>
      </w:pPr>
    </w:p>
    <w:sectPr w:rsidR="00577C5D" w:rsidRPr="005F7773" w:rsidSect="00783310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3F960" w14:textId="77777777" w:rsidR="00AA44F5" w:rsidRDefault="00AA44F5" w:rsidP="008A4089">
      <w:r>
        <w:separator/>
      </w:r>
    </w:p>
  </w:endnote>
  <w:endnote w:type="continuationSeparator" w:id="0">
    <w:p w14:paraId="59FBFE1B" w14:textId="77777777" w:rsidR="00AA44F5" w:rsidRDefault="00AA44F5" w:rsidP="008A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941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FCCAAED" w14:textId="77777777" w:rsidR="00013F60" w:rsidRDefault="00013F6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E9BA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22B24FFD" w14:textId="77777777" w:rsidR="00013F60" w:rsidRDefault="00013F6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D8D79" w14:textId="77777777" w:rsidR="00AA44F5" w:rsidRDefault="00AA44F5" w:rsidP="008A4089">
      <w:r>
        <w:separator/>
      </w:r>
    </w:p>
  </w:footnote>
  <w:footnote w:type="continuationSeparator" w:id="0">
    <w:p w14:paraId="46FF371D" w14:textId="77777777" w:rsidR="00AA44F5" w:rsidRDefault="00AA44F5" w:rsidP="008A4089">
      <w:r>
        <w:continuationSeparator/>
      </w:r>
    </w:p>
  </w:footnote>
  <w:footnote w:id="1">
    <w:p w14:paraId="64173D73" w14:textId="77777777" w:rsidR="009F445A" w:rsidRPr="00A55510" w:rsidRDefault="009F445A" w:rsidP="009F445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A55510">
        <w:rPr>
          <w:rStyle w:val="Sprotnaopomba-sklic"/>
          <w:rFonts w:ascii="Calibri" w:hAnsi="Calibri" w:cs="Calibri"/>
          <w:sz w:val="16"/>
          <w:szCs w:val="16"/>
        </w:rPr>
        <w:footnoteRef/>
      </w:r>
      <w:r w:rsidRPr="00A55510">
        <w:rPr>
          <w:rFonts w:ascii="Calibri" w:hAnsi="Calibri" w:cs="Calibri"/>
          <w:sz w:val="16"/>
          <w:szCs w:val="16"/>
          <w:lang w:val="it-IT"/>
        </w:rPr>
        <w:t xml:space="preserve"> </w:t>
      </w:r>
      <w:r w:rsidRPr="00A55510">
        <w:rPr>
          <w:rFonts w:ascii="Calibri" w:hAnsi="Calibri" w:cs="Calibri"/>
          <w:sz w:val="16"/>
          <w:szCs w:val="16"/>
          <w:lang w:val="sl-SI"/>
        </w:rPr>
        <w:t>Navedite samo en transakcijski račun, ki bo naveden tudi v pogodbi o sofinanciranju.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9A25" w14:textId="77777777" w:rsidR="00013F60" w:rsidRPr="00110CBD" w:rsidRDefault="00013F6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5F24FB16" w14:textId="77777777" w:rsidTr="00CA6DCC">
      <w:trPr>
        <w:trHeight w:hRule="exact" w:val="847"/>
      </w:trPr>
      <w:tc>
        <w:tcPr>
          <w:tcW w:w="649" w:type="dxa"/>
        </w:tcPr>
        <w:p w14:paraId="54F8925D" w14:textId="77777777" w:rsidR="00013F60" w:rsidRDefault="008A4089" w:rsidP="007A37F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F13CC9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59DAED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D49B8C9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042DDD2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044A33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43684C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A9042D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3B614B2F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E8E2770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4E8BB39A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075F276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E378B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C9A511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25553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E43F15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F8F14FC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1C6A3AD8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28C1586E" w14:textId="77777777" w:rsidR="00013F60" w:rsidRPr="006D42D9" w:rsidRDefault="00013F60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26043DD" w14:textId="77777777" w:rsidR="00013F60" w:rsidRPr="008F3500" w:rsidRDefault="008A4089" w:rsidP="00924E3C">
    <w:pPr>
      <w:autoSpaceDE w:val="0"/>
      <w:autoSpaceDN w:val="0"/>
      <w:adjustRightInd w:val="0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EFD8AD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3218557F" w14:textId="77777777" w:rsidR="00013F60" w:rsidRPr="008A4089" w:rsidRDefault="005B7815" w:rsidP="005B7815">
    <w:pPr>
      <w:pStyle w:val="Glava"/>
      <w:tabs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5B7815">
      <w:rPr>
        <w:rFonts w:ascii="Republika" w:hAnsi="Republika"/>
        <w:b/>
        <w:caps/>
      </w:rPr>
      <w:t>MINI</w:t>
    </w:r>
    <w:r>
      <w:rPr>
        <w:rFonts w:ascii="Republika" w:hAnsi="Republika"/>
        <w:b/>
        <w:caps/>
      </w:rPr>
      <w:t xml:space="preserve">STRSTVO ZA LOKALNO SAMOUPRAVO, </w:t>
    </w:r>
    <w:r>
      <w:rPr>
        <w:rFonts w:ascii="Republika" w:hAnsi="Republika"/>
        <w:b/>
        <w:caps/>
      </w:rPr>
      <w:br/>
    </w:r>
    <w:r w:rsidRPr="005B7815">
      <w:rPr>
        <w:rFonts w:ascii="Republika" w:hAnsi="Republika"/>
        <w:b/>
        <w:caps/>
      </w:rPr>
      <w:t>KOHEZIJO IN REGIONALNI RAZVOJ</w:t>
    </w:r>
  </w:p>
  <w:p w14:paraId="1E2E6876" w14:textId="7C369488" w:rsidR="00013F60" w:rsidRPr="005B7815" w:rsidRDefault="003702FA" w:rsidP="006019B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77410"/>
    <w:multiLevelType w:val="hybridMultilevel"/>
    <w:tmpl w:val="7602B3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65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ED"/>
    <w:rsid w:val="00013F60"/>
    <w:rsid w:val="000146DB"/>
    <w:rsid w:val="000150D5"/>
    <w:rsid w:val="00036398"/>
    <w:rsid w:val="000A6E09"/>
    <w:rsid w:val="000E0A69"/>
    <w:rsid w:val="001179B8"/>
    <w:rsid w:val="00121CD5"/>
    <w:rsid w:val="0017351E"/>
    <w:rsid w:val="001B4074"/>
    <w:rsid w:val="002041F5"/>
    <w:rsid w:val="002654B1"/>
    <w:rsid w:val="002751A7"/>
    <w:rsid w:val="00291EE2"/>
    <w:rsid w:val="002A7938"/>
    <w:rsid w:val="003702FA"/>
    <w:rsid w:val="00374230"/>
    <w:rsid w:val="004102B8"/>
    <w:rsid w:val="004941CD"/>
    <w:rsid w:val="004E07A5"/>
    <w:rsid w:val="00511EDE"/>
    <w:rsid w:val="005141A8"/>
    <w:rsid w:val="00577C5D"/>
    <w:rsid w:val="00590407"/>
    <w:rsid w:val="005A6C06"/>
    <w:rsid w:val="005B7815"/>
    <w:rsid w:val="005F7773"/>
    <w:rsid w:val="0060071C"/>
    <w:rsid w:val="0060117B"/>
    <w:rsid w:val="006019BC"/>
    <w:rsid w:val="00631DA0"/>
    <w:rsid w:val="00694C2B"/>
    <w:rsid w:val="00697095"/>
    <w:rsid w:val="006A501F"/>
    <w:rsid w:val="00722E8D"/>
    <w:rsid w:val="0079510C"/>
    <w:rsid w:val="007A64F5"/>
    <w:rsid w:val="007B1DAC"/>
    <w:rsid w:val="007E66AB"/>
    <w:rsid w:val="007F7D7E"/>
    <w:rsid w:val="00821F35"/>
    <w:rsid w:val="008453D8"/>
    <w:rsid w:val="00863AA6"/>
    <w:rsid w:val="008A1C8A"/>
    <w:rsid w:val="008A4089"/>
    <w:rsid w:val="00906822"/>
    <w:rsid w:val="00915E6E"/>
    <w:rsid w:val="00946319"/>
    <w:rsid w:val="009A0955"/>
    <w:rsid w:val="009F445A"/>
    <w:rsid w:val="00A16EA1"/>
    <w:rsid w:val="00A60BED"/>
    <w:rsid w:val="00AA44F5"/>
    <w:rsid w:val="00AB0359"/>
    <w:rsid w:val="00AB1C4B"/>
    <w:rsid w:val="00AB660A"/>
    <w:rsid w:val="00AC1684"/>
    <w:rsid w:val="00AE454B"/>
    <w:rsid w:val="00B12F1A"/>
    <w:rsid w:val="00B55180"/>
    <w:rsid w:val="00BA0488"/>
    <w:rsid w:val="00C3025A"/>
    <w:rsid w:val="00C65114"/>
    <w:rsid w:val="00C65F09"/>
    <w:rsid w:val="00C72485"/>
    <w:rsid w:val="00C77296"/>
    <w:rsid w:val="00D66869"/>
    <w:rsid w:val="00D70752"/>
    <w:rsid w:val="00DE6C49"/>
    <w:rsid w:val="00E343AA"/>
    <w:rsid w:val="00EA2481"/>
    <w:rsid w:val="00EB572D"/>
    <w:rsid w:val="00ED3FC1"/>
    <w:rsid w:val="00F11AA4"/>
    <w:rsid w:val="00F13FDD"/>
    <w:rsid w:val="00F17F85"/>
    <w:rsid w:val="00FA7FF9"/>
    <w:rsid w:val="00FC6A27"/>
    <w:rsid w:val="00FD2735"/>
    <w:rsid w:val="00FD7D65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FE600"/>
  <w15:chartTrackingRefBased/>
  <w15:docId w15:val="{35E30355-08A2-40C3-8640-35D69098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77C5D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US"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  <w:spacing w:line="260" w:lineRule="exact"/>
      <w:jc w:val="left"/>
    </w:pPr>
    <w:rPr>
      <w:sz w:val="20"/>
      <w:lang w:val="sl-SI" w:bidi="ar-SA"/>
    </w:r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rsid w:val="008A4089"/>
    <w:pPr>
      <w:tabs>
        <w:tab w:val="center" w:pos="4320"/>
        <w:tab w:val="right" w:pos="8640"/>
      </w:tabs>
      <w:spacing w:line="260" w:lineRule="exact"/>
      <w:jc w:val="left"/>
    </w:pPr>
    <w:rPr>
      <w:sz w:val="20"/>
      <w:lang w:val="x-none" w:bidi="ar-SA"/>
    </w:rPr>
  </w:style>
  <w:style w:type="character" w:customStyle="1" w:styleId="NogaZnak">
    <w:name w:val="Noga Znak"/>
    <w:basedOn w:val="Privzetapisavaodstavka"/>
    <w:link w:val="Noga"/>
    <w:uiPriority w:val="99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spacing w:line="260" w:lineRule="exact"/>
      <w:jc w:val="left"/>
      <w:textAlignment w:val="baseline"/>
    </w:pPr>
    <w:rPr>
      <w:sz w:val="20"/>
      <w:szCs w:val="20"/>
      <w:lang w:val="sl-SI" w:eastAsia="sl-SI" w:bidi="ar-SA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spacing w:line="260" w:lineRule="exact"/>
      <w:ind w:left="1701" w:hanging="1701"/>
      <w:jc w:val="left"/>
      <w:textAlignment w:val="baseline"/>
    </w:pPr>
    <w:rPr>
      <w:b/>
      <w:sz w:val="20"/>
      <w:lang w:val="it-IT" w:bidi="ar-SA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spacing w:line="260" w:lineRule="exact"/>
      <w:jc w:val="left"/>
      <w:textAlignment w:val="baseline"/>
    </w:pPr>
    <w:rPr>
      <w:sz w:val="20"/>
      <w:lang w:val="it-IT" w:bidi="ar-SA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C72485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C72485"/>
    <w:rPr>
      <w:rFonts w:ascii="Arial" w:eastAsia="Times New Roman" w:hAnsi="Arial" w:cs="Times New Roman"/>
      <w:sz w:val="20"/>
      <w:szCs w:val="20"/>
      <w:lang w:val="en-US" w:bidi="en-US"/>
    </w:rPr>
  </w:style>
  <w:style w:type="character" w:styleId="Sprotnaopomba-sklic">
    <w:name w:val="footnote reference"/>
    <w:uiPriority w:val="99"/>
    <w:semiHidden/>
    <w:unhideWhenUsed/>
    <w:rsid w:val="00577C5D"/>
    <w:rPr>
      <w:vertAlign w:val="superscript"/>
    </w:rPr>
  </w:style>
  <w:style w:type="paragraph" w:styleId="Revizija">
    <w:name w:val="Revision"/>
    <w:hidden/>
    <w:uiPriority w:val="99"/>
    <w:semiHidden/>
    <w:rsid w:val="00C65F09"/>
    <w:pPr>
      <w:spacing w:after="0" w:line="240" w:lineRule="auto"/>
    </w:pPr>
    <w:rPr>
      <w:rFonts w:ascii="Arial" w:eastAsia="Times New Roman" w:hAnsi="Arial" w:cs="Times New Roman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KRR\Skupno\CGP%20MLSKRR\Predloge%20MLSKRR\SI\Splo&#353;ni_Dopisn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Splošni_Dopisni</Template>
  <TotalTime>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Pavlovič</dc:creator>
  <cp:keywords/>
  <dc:description/>
  <cp:lastModifiedBy>Kristina Pavlovič</cp:lastModifiedBy>
  <cp:revision>5</cp:revision>
  <cp:lastPrinted>2022-04-20T12:17:00Z</cp:lastPrinted>
  <dcterms:created xsi:type="dcterms:W3CDTF">2026-08-11T13:37:00Z</dcterms:created>
  <dcterms:modified xsi:type="dcterms:W3CDTF">2026-08-21T13:47:00Z</dcterms:modified>
</cp:coreProperties>
</file>