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D4E1" w14:textId="77777777" w:rsidR="00361931" w:rsidRDefault="00361931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  <w:bookmarkStart w:id="0" w:name="_Toc251323785"/>
      <w:bookmarkStart w:id="1" w:name="_Toc248740964"/>
    </w:p>
    <w:p w14:paraId="26074B0E" w14:textId="77777777" w:rsidR="00361931" w:rsidRDefault="00361931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</w:p>
    <w:p w14:paraId="54F1301E" w14:textId="00D71E99" w:rsidR="00C72485" w:rsidRPr="00E65537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  <w:r w:rsidRPr="00E65537">
        <w:rPr>
          <w:rFonts w:cs="Arial"/>
          <w:b/>
          <w:sz w:val="24"/>
          <w:u w:val="single"/>
          <w:lang w:bidi="en-US"/>
        </w:rPr>
        <w:t>Obrazec 2: Izjava o uskladitvi načrta razvojnih programov</w:t>
      </w:r>
      <w:bookmarkEnd w:id="0"/>
    </w:p>
    <w:p w14:paraId="2F656C49" w14:textId="77777777" w:rsidR="00C72485" w:rsidRPr="00E65537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</w:p>
    <w:p w14:paraId="26AB6280" w14:textId="77777777" w:rsidR="00C72485" w:rsidRPr="00E65537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 w:val="24"/>
          <w:u w:val="single"/>
          <w:lang w:bidi="en-US"/>
        </w:rPr>
      </w:pPr>
    </w:p>
    <w:tbl>
      <w:tblPr>
        <w:tblpPr w:leftFromText="141" w:rightFromText="141" w:vertAnchor="text" w:horzAnchor="margin" w:tblpY="5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544"/>
      </w:tblGrid>
      <w:tr w:rsidR="00C72485" w:rsidRPr="00361931" w14:paraId="0EEF7225" w14:textId="77777777" w:rsidTr="00EA2481">
        <w:tc>
          <w:tcPr>
            <w:tcW w:w="1815" w:type="dxa"/>
            <w:shd w:val="clear" w:color="auto" w:fill="C5E0B3"/>
          </w:tcPr>
          <w:p w14:paraId="223ED8BF" w14:textId="7EAA6906" w:rsidR="00C72485" w:rsidRPr="00361931" w:rsidRDefault="001B4074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t>P</w:t>
            </w:r>
            <w:r w:rsidR="00C72485" w:rsidRPr="00361931">
              <w:rPr>
                <w:rFonts w:cs="Arial"/>
                <w:b/>
                <w:szCs w:val="20"/>
                <w:lang w:bidi="en-US"/>
              </w:rPr>
              <w:t>rijavitelj</w:t>
            </w:r>
          </w:p>
        </w:tc>
        <w:tc>
          <w:tcPr>
            <w:tcW w:w="6544" w:type="dxa"/>
          </w:tcPr>
          <w:p w14:paraId="600DDD4B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" w:name="Besedilo31"/>
            <w:r w:rsidRPr="00361931">
              <w:rPr>
                <w:rFonts w:cs="Arial"/>
                <w:b/>
                <w:szCs w:val="20"/>
                <w:lang w:bidi="en-US"/>
              </w:rPr>
              <w:instrText xml:space="preserve"> FORMTEXT </w:instrText>
            </w:r>
            <w:r w:rsidRPr="00361931">
              <w:rPr>
                <w:rFonts w:cs="Arial"/>
                <w:b/>
                <w:szCs w:val="20"/>
                <w:lang w:bidi="en-US"/>
              </w:rPr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separate"/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end"/>
            </w:r>
            <w:bookmarkEnd w:id="2"/>
          </w:p>
        </w:tc>
      </w:tr>
      <w:tr w:rsidR="00C72485" w:rsidRPr="00361931" w14:paraId="78E4CCE5" w14:textId="77777777" w:rsidTr="00EA2481">
        <w:tc>
          <w:tcPr>
            <w:tcW w:w="1815" w:type="dxa"/>
            <w:shd w:val="clear" w:color="auto" w:fill="C5E0B3"/>
          </w:tcPr>
          <w:p w14:paraId="12FABE80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t>Naziv projekta</w:t>
            </w:r>
          </w:p>
        </w:tc>
        <w:tc>
          <w:tcPr>
            <w:tcW w:w="6544" w:type="dxa"/>
          </w:tcPr>
          <w:p w14:paraId="386AEBCC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" w:name="Besedilo32"/>
            <w:r w:rsidRPr="00361931">
              <w:rPr>
                <w:rFonts w:cs="Arial"/>
                <w:b/>
                <w:szCs w:val="20"/>
                <w:lang w:bidi="en-US"/>
              </w:rPr>
              <w:instrText xml:space="preserve"> FORMTEXT </w:instrText>
            </w:r>
            <w:r w:rsidRPr="00361931">
              <w:rPr>
                <w:rFonts w:cs="Arial"/>
                <w:b/>
                <w:szCs w:val="20"/>
                <w:lang w:bidi="en-US"/>
              </w:rPr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separate"/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end"/>
            </w:r>
            <w:bookmarkEnd w:id="3"/>
          </w:p>
        </w:tc>
      </w:tr>
    </w:tbl>
    <w:p w14:paraId="360535BD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14C17087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332B4949" w14:textId="77777777" w:rsidR="00EB572D" w:rsidRPr="00361931" w:rsidRDefault="00EB572D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AEA846F" w14:textId="77777777" w:rsidR="0022152F" w:rsidRDefault="0022152F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7FB99E25" w14:textId="77777777" w:rsidR="0022152F" w:rsidRDefault="0022152F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5C069F6B" w14:textId="61E7411B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Izjavljamo, da je projekt, ki ga prijavljamo na Javni  razpis za sofinanciranje ureditev javne infrastrukture poslovnih con za krepitev odpornosti na naravne nesreče,</w:t>
      </w:r>
      <w:r w:rsidR="001B4074" w:rsidRPr="00361931">
        <w:rPr>
          <w:rFonts w:cs="Arial"/>
          <w:b/>
          <w:szCs w:val="20"/>
          <w:lang w:bidi="en-US"/>
        </w:rPr>
        <w:t xml:space="preserve"> </w:t>
      </w:r>
      <w:r w:rsidRPr="00361931">
        <w:rPr>
          <w:rFonts w:cs="Arial"/>
          <w:b/>
          <w:szCs w:val="20"/>
          <w:lang w:bidi="en-US"/>
        </w:rPr>
        <w:t xml:space="preserve">v veljavnem Načrtu razvojnih programov Občine </w:t>
      </w:r>
      <w:r w:rsidRPr="00361931">
        <w:rPr>
          <w:rFonts w:cs="Arial"/>
          <w:b/>
          <w:szCs w:val="20"/>
          <w:lang w:bidi="en-US"/>
        </w:rPr>
        <w:fldChar w:fldCharType="begin">
          <w:ffData>
            <w:name w:val="Besedilo4"/>
            <w:enabled/>
            <w:calcOnExit w:val="0"/>
            <w:textInput/>
          </w:ffData>
        </w:fldChar>
      </w:r>
      <w:r w:rsidRPr="00361931">
        <w:rPr>
          <w:rFonts w:cs="Arial"/>
          <w:b/>
          <w:szCs w:val="20"/>
          <w:lang w:bidi="en-US"/>
        </w:rPr>
        <w:instrText xml:space="preserve"> FORMTEXT </w:instrText>
      </w:r>
      <w:r w:rsidRPr="00361931">
        <w:rPr>
          <w:rFonts w:cs="Arial"/>
          <w:b/>
          <w:szCs w:val="20"/>
          <w:lang w:bidi="en-US"/>
        </w:rPr>
      </w:r>
      <w:r w:rsidRPr="00361931">
        <w:rPr>
          <w:rFonts w:cs="Arial"/>
          <w:b/>
          <w:szCs w:val="20"/>
          <w:lang w:bidi="en-US"/>
        </w:rPr>
        <w:fldChar w:fldCharType="separate"/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fldChar w:fldCharType="end"/>
      </w:r>
      <w:r w:rsidRPr="00361931">
        <w:rPr>
          <w:rFonts w:cs="Arial"/>
          <w:b/>
          <w:szCs w:val="20"/>
          <w:lang w:bidi="en-US"/>
        </w:rPr>
        <w:t xml:space="preserve"> </w:t>
      </w:r>
      <w:r w:rsidRPr="00361931">
        <w:rPr>
          <w:rFonts w:cs="Arial"/>
          <w:b/>
          <w:i/>
          <w:szCs w:val="20"/>
          <w:lang w:bidi="en-US"/>
        </w:rPr>
        <w:t>(vpišite naziv občine)</w:t>
      </w:r>
      <w:r w:rsidRPr="00361931">
        <w:rPr>
          <w:rFonts w:cs="Arial"/>
          <w:b/>
          <w:szCs w:val="20"/>
          <w:lang w:bidi="en-US"/>
        </w:rPr>
        <w:t>, ki je priložen vlogi, naveden z nazivom:</w:t>
      </w:r>
    </w:p>
    <w:p w14:paraId="051EA471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bookmarkStart w:id="4" w:name="Besedilo29"/>
    <w:p w14:paraId="03972AFE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i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fldChar w:fldCharType="begin">
          <w:ffData>
            <w:name w:val="Besedilo29"/>
            <w:enabled/>
            <w:calcOnExit w:val="0"/>
            <w:textInput/>
          </w:ffData>
        </w:fldChar>
      </w:r>
      <w:r w:rsidRPr="00361931">
        <w:rPr>
          <w:rFonts w:cs="Arial"/>
          <w:b/>
          <w:szCs w:val="20"/>
          <w:lang w:bidi="en-US"/>
        </w:rPr>
        <w:instrText xml:space="preserve"> FORMTEXT </w:instrText>
      </w:r>
      <w:r w:rsidRPr="00361931">
        <w:rPr>
          <w:rFonts w:cs="Arial"/>
          <w:b/>
          <w:szCs w:val="20"/>
          <w:lang w:bidi="en-US"/>
        </w:rPr>
      </w:r>
      <w:r w:rsidRPr="00361931">
        <w:rPr>
          <w:rFonts w:cs="Arial"/>
          <w:b/>
          <w:szCs w:val="20"/>
          <w:lang w:bidi="en-US"/>
        </w:rPr>
        <w:fldChar w:fldCharType="separate"/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fldChar w:fldCharType="end"/>
      </w:r>
      <w:bookmarkEnd w:id="4"/>
      <w:r w:rsidRPr="00361931">
        <w:rPr>
          <w:rFonts w:cs="Arial"/>
          <w:b/>
          <w:szCs w:val="20"/>
          <w:lang w:bidi="en-US"/>
        </w:rPr>
        <w:t xml:space="preserve"> </w:t>
      </w:r>
      <w:r w:rsidRPr="00361931">
        <w:rPr>
          <w:rFonts w:cs="Arial"/>
          <w:b/>
          <w:i/>
          <w:szCs w:val="20"/>
          <w:lang w:bidi="en-US"/>
        </w:rPr>
        <w:t>(vpišite naziv projekta kot izhaja iz veljavnega NRP, ki je priložen vlogi)</w:t>
      </w:r>
    </w:p>
    <w:p w14:paraId="5958FEA1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 xml:space="preserve"> </w:t>
      </w:r>
    </w:p>
    <w:p w14:paraId="462D54B5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in z naslednjo finančno konstrukcijo (v EUR):</w:t>
      </w:r>
    </w:p>
    <w:p w14:paraId="66268AAF" w14:textId="77777777" w:rsidR="001B4074" w:rsidRPr="00361931" w:rsidRDefault="001B4074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055270B" w14:textId="77777777" w:rsidR="001B4074" w:rsidRPr="00361931" w:rsidRDefault="001B4074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tbl>
      <w:tblPr>
        <w:tblW w:w="8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1560"/>
        <w:gridCol w:w="1559"/>
        <w:gridCol w:w="1701"/>
        <w:gridCol w:w="1276"/>
      </w:tblGrid>
      <w:tr w:rsidR="00A16EA1" w:rsidRPr="00361931" w14:paraId="3AA5AB40" w14:textId="77777777" w:rsidTr="00EA2481">
        <w:trPr>
          <w:trHeight w:val="315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383E1" w14:textId="77777777" w:rsidR="00A16EA1" w:rsidRPr="00361931" w:rsidRDefault="00A16EA1" w:rsidP="00A16EA1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bookmarkStart w:id="5" w:name="RANGE!G6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Viri /leto</w:t>
            </w:r>
            <w:bookmarkEnd w:id="5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73B9D" w14:textId="77777777" w:rsidR="00A16EA1" w:rsidRPr="00361931" w:rsidRDefault="00A16EA1" w:rsidP="00A16EA1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6A697" w14:textId="77777777" w:rsidR="00A16EA1" w:rsidRPr="00361931" w:rsidRDefault="00A16EA1" w:rsidP="00A16EA1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1BD4E" w14:textId="77777777" w:rsidR="00A16EA1" w:rsidRPr="00361931" w:rsidRDefault="00A16EA1" w:rsidP="00A16EA1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839FF" w14:textId="77777777" w:rsidR="00A16EA1" w:rsidRPr="00361931" w:rsidRDefault="00A16EA1" w:rsidP="00A16EA1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Skupaj</w:t>
            </w:r>
          </w:p>
        </w:tc>
      </w:tr>
      <w:tr w:rsidR="007E66AB" w:rsidRPr="00361931" w14:paraId="0894C41E" w14:textId="77777777" w:rsidTr="00EA2481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79843" w14:textId="44350FA9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bookmarkStart w:id="6" w:name="RANGE!G7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bookmarkEnd w:id="6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7" w:name="Besedilo37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7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8E5EE" w14:textId="5E159A9D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bookmarkStart w:id="8" w:name="RANGE!H7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4"/>
                  <w:enabled/>
                  <w:calcOnExit w:val="0"/>
                  <w:textInput/>
                </w:ffData>
              </w:fldChar>
            </w:r>
            <w:bookmarkStart w:id="9" w:name="Besedilo44"/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9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bookmarkEnd w:id="8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9C003" w14:textId="08439F2E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5"/>
                  <w:enabled/>
                  <w:calcOnExit w:val="0"/>
                  <w:textInput/>
                </w:ffData>
              </w:fldChar>
            </w:r>
            <w:bookmarkStart w:id="10" w:name="Besedilo45"/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8359F" w14:textId="0A36A6BE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6"/>
                  <w:enabled/>
                  <w:calcOnExit w:val="0"/>
                  <w:textInput/>
                </w:ffData>
              </w:fldChar>
            </w:r>
            <w:bookmarkStart w:id="11" w:name="Besedilo46"/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="006A501F"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1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DB210" w14:textId="26E409E9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0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</w:p>
        </w:tc>
      </w:tr>
      <w:tr w:rsidR="007E66AB" w:rsidRPr="00361931" w14:paraId="400A5228" w14:textId="77777777" w:rsidTr="00EA2481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469A2" w14:textId="5A1899C3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2" w:name="Besedilo38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2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54CEC" w14:textId="3C087FFF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bookmarkStart w:id="13" w:name="Besedilo41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3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4CC74" w14:textId="04AF1E7C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46C5B" w14:textId="663E45EB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DE6C0" w14:textId="2C2DB823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</w:tr>
      <w:tr w:rsidR="007E66AB" w:rsidRPr="00361931" w14:paraId="1D43BA47" w14:textId="77777777" w:rsidTr="00EA2481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E8C7D" w14:textId="178274F3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bookmarkStart w:id="14" w:name="Besedilo39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4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08DF2" w14:textId="1629584C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bookmarkStart w:id="15" w:name="Besedilo42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5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26463" w14:textId="72821FF8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2243F" w14:textId="5C0DFEF2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56F82" w14:textId="54FD378E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</w:tr>
      <w:tr w:rsidR="007E66AB" w:rsidRPr="00361931" w14:paraId="42502D40" w14:textId="77777777" w:rsidTr="00EA2481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DE692" w14:textId="77777777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bookmarkStart w:id="16" w:name="RANGE!G10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SKUPAJ</w:t>
            </w:r>
            <w:bookmarkEnd w:id="16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35265" w14:textId="0FD994FF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bookmarkStart w:id="17" w:name="Besedilo43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bookmarkEnd w:id="17"/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CC0FD" w14:textId="08950E9E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46AA6" w14:textId="6871FF80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C39BE" w14:textId="3F63B5C9" w:rsidR="007E66AB" w:rsidRPr="00361931" w:rsidRDefault="007E66AB" w:rsidP="007E66AB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</w:tr>
    </w:tbl>
    <w:p w14:paraId="3B9BB247" w14:textId="77777777" w:rsidR="000A6E09" w:rsidRPr="00361931" w:rsidRDefault="000A6E09" w:rsidP="000A6E09">
      <w:pPr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(po potrebi dodajte vrstice)</w:t>
      </w:r>
    </w:p>
    <w:p w14:paraId="7DD4C7D4" w14:textId="77777777" w:rsidR="001B4074" w:rsidRPr="00361931" w:rsidRDefault="001B4074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4A6CD4A" w14:textId="77777777" w:rsidR="000A6E09" w:rsidRPr="00361931" w:rsidRDefault="000A6E09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3B69A251" w14:textId="38D1EAC0" w:rsidR="000A6E09" w:rsidRPr="00361931" w:rsidRDefault="000A6E09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Izjavljamo, da bo projekt najkasneje do posredovanja prvega zahtevka za izplačilo v NRP usklajen s podatki v</w:t>
      </w:r>
    </w:p>
    <w:p w14:paraId="148EC7E8" w14:textId="009F643A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investicijskem dokumentu, ki je priložen vlogi oziroma s pogodbo o sofinanciranju projekta in sicer tako, da bo naveden z nazivom:</w:t>
      </w:r>
    </w:p>
    <w:p w14:paraId="4497D244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F6A6362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fldChar w:fldCharType="begin">
          <w:ffData>
            <w:name w:val="Besedilo35"/>
            <w:enabled/>
            <w:calcOnExit w:val="0"/>
            <w:textInput/>
          </w:ffData>
        </w:fldChar>
      </w:r>
      <w:bookmarkStart w:id="18" w:name="Besedilo35"/>
      <w:r w:rsidRPr="00361931">
        <w:rPr>
          <w:rFonts w:cs="Arial"/>
          <w:b/>
          <w:szCs w:val="20"/>
          <w:lang w:bidi="en-US"/>
        </w:rPr>
        <w:instrText xml:space="preserve"> FORMTEXT </w:instrText>
      </w:r>
      <w:r w:rsidRPr="00361931">
        <w:rPr>
          <w:rFonts w:cs="Arial"/>
          <w:b/>
          <w:szCs w:val="20"/>
          <w:lang w:bidi="en-US"/>
        </w:rPr>
      </w:r>
      <w:r w:rsidRPr="00361931">
        <w:rPr>
          <w:rFonts w:cs="Arial"/>
          <w:b/>
          <w:szCs w:val="20"/>
          <w:lang w:bidi="en-US"/>
        </w:rPr>
        <w:fldChar w:fldCharType="separate"/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t> </w:t>
      </w:r>
      <w:r w:rsidRPr="00361931">
        <w:rPr>
          <w:rFonts w:cs="Arial"/>
          <w:b/>
          <w:szCs w:val="20"/>
          <w:lang w:bidi="en-US"/>
        </w:rPr>
        <w:fldChar w:fldCharType="end"/>
      </w:r>
      <w:bookmarkEnd w:id="18"/>
      <w:r w:rsidRPr="00361931">
        <w:rPr>
          <w:rFonts w:cs="Arial"/>
          <w:b/>
          <w:szCs w:val="20"/>
          <w:lang w:bidi="en-US"/>
        </w:rPr>
        <w:t xml:space="preserve"> </w:t>
      </w:r>
      <w:r w:rsidRPr="00361931">
        <w:rPr>
          <w:rFonts w:cs="Arial"/>
          <w:b/>
          <w:i/>
          <w:szCs w:val="20"/>
          <w:lang w:bidi="en-US"/>
        </w:rPr>
        <w:t>(vpišite naziv projekta, ki bo v usklajenem NRP – mora se natančno ujemati z ostalimi podatki v vlogi)</w:t>
      </w:r>
    </w:p>
    <w:p w14:paraId="7F73508F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5E6735E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  <w:r w:rsidRPr="00361931">
        <w:rPr>
          <w:rFonts w:cs="Arial"/>
          <w:b/>
          <w:szCs w:val="20"/>
          <w:lang w:bidi="en-US"/>
        </w:rPr>
        <w:t>in z naslednjo finančno konstrukcijo (v EUR):</w:t>
      </w:r>
    </w:p>
    <w:p w14:paraId="48ABFCE1" w14:textId="77777777" w:rsidR="00EB572D" w:rsidRPr="00361931" w:rsidRDefault="00EB572D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73070D26" w14:textId="77777777" w:rsidR="00EB572D" w:rsidRPr="00361931" w:rsidRDefault="00EB572D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tbl>
      <w:tblPr>
        <w:tblW w:w="8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1560"/>
        <w:gridCol w:w="1559"/>
        <w:gridCol w:w="1701"/>
        <w:gridCol w:w="1276"/>
      </w:tblGrid>
      <w:tr w:rsidR="00EB572D" w:rsidRPr="00361931" w14:paraId="620106D7" w14:textId="77777777" w:rsidTr="00274A38">
        <w:trPr>
          <w:trHeight w:val="315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363D3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Viri /leto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96D8A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C49CE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85BA6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2028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0B3DE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Skupaj</w:t>
            </w:r>
          </w:p>
        </w:tc>
      </w:tr>
      <w:tr w:rsidR="00EB572D" w:rsidRPr="00361931" w14:paraId="1E2F4248" w14:textId="77777777" w:rsidTr="00274A38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052FA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C17BC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4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77C1D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5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11ED5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6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890FD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 xml:space="preserve">    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0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</w:p>
        </w:tc>
      </w:tr>
      <w:tr w:rsidR="00EB572D" w:rsidRPr="00361931" w14:paraId="328E15EA" w14:textId="77777777" w:rsidTr="00274A38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E8E1D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EACBA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52C44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01E99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28AA8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</w:tr>
      <w:tr w:rsidR="00EB572D" w:rsidRPr="00361931" w14:paraId="69434F05" w14:textId="77777777" w:rsidTr="00274A38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B8568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9A0A0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3FCA8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08D66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D701F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</w:tr>
      <w:tr w:rsidR="00EB572D" w:rsidRPr="00361931" w14:paraId="0AB18397" w14:textId="77777777" w:rsidTr="00274A38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B5306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SKUPAJ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CEFB6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4ED7C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79C1F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CFE38" w14:textId="77777777" w:rsidR="00EB572D" w:rsidRPr="00361931" w:rsidRDefault="00EB572D" w:rsidP="00274A38">
            <w:pPr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   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begin">
                <w:ffData>
                  <w:name w:val="Besedilo43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instrText xml:space="preserve"> FORMTEXT </w:instrTex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separate"/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noProof/>
                <w:color w:val="000000"/>
                <w:szCs w:val="20"/>
                <w:lang w:eastAsia="sl-SI" w:bidi="en-US"/>
              </w:rPr>
              <w:t> </w:t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fldChar w:fldCharType="end"/>
            </w:r>
            <w:r w:rsidRPr="00361931">
              <w:rPr>
                <w:rFonts w:cs="Arial"/>
                <w:b/>
                <w:bCs/>
                <w:color w:val="000000"/>
                <w:szCs w:val="20"/>
                <w:lang w:eastAsia="sl-SI" w:bidi="en-US"/>
              </w:rPr>
              <w:t> </w:t>
            </w:r>
          </w:p>
        </w:tc>
      </w:tr>
    </w:tbl>
    <w:p w14:paraId="50A022BE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i/>
          <w:szCs w:val="20"/>
          <w:lang w:bidi="en-US"/>
        </w:rPr>
      </w:pPr>
      <w:r w:rsidRPr="00361931">
        <w:rPr>
          <w:rFonts w:cs="Arial"/>
          <w:b/>
          <w:i/>
          <w:szCs w:val="20"/>
          <w:lang w:bidi="en-US"/>
        </w:rPr>
        <w:t>(po potrebi dodajte vrstice)</w:t>
      </w:r>
    </w:p>
    <w:p w14:paraId="2A61B8B4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01F79787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127CCA1F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5862C3F4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60045D6D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22810D1E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4BE10EAA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1528"/>
        <w:gridCol w:w="2918"/>
        <w:gridCol w:w="3147"/>
      </w:tblGrid>
      <w:tr w:rsidR="00C72485" w:rsidRPr="00361931" w14:paraId="58D575D0" w14:textId="77777777" w:rsidTr="00274A38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3FC76A3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t xml:space="preserve">Datum: 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600DC0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szCs w:val="20"/>
                <w:lang w:bidi="en-US"/>
              </w:rPr>
              <w:instrText xml:space="preserve"> FORMTEXT </w:instrText>
            </w:r>
            <w:r w:rsidRPr="00361931">
              <w:rPr>
                <w:rFonts w:cs="Arial"/>
                <w:b/>
                <w:szCs w:val="20"/>
                <w:lang w:bidi="en-US"/>
              </w:rPr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separate"/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end"/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1AFC63FB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t>Žig: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F9456DE" w14:textId="51AD435B" w:rsidR="00C72485" w:rsidRPr="009F3920" w:rsidRDefault="009F3920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bCs/>
                <w:szCs w:val="20"/>
                <w:lang w:bidi="en-US"/>
              </w:rPr>
            </w:pPr>
            <w:r w:rsidRPr="009F3920">
              <w:rPr>
                <w:rFonts w:cs="Calibri"/>
                <w:b/>
                <w:bCs/>
                <w:color w:val="505050"/>
                <w:w w:val="92"/>
                <w:szCs w:val="20"/>
                <w:lang w:eastAsia="sl-SI"/>
              </w:rPr>
              <w:t>elektronski podpis  odgovorne osebe:</w:t>
            </w:r>
          </w:p>
        </w:tc>
      </w:tr>
      <w:tr w:rsidR="00C72485" w:rsidRPr="00361931" w14:paraId="7BC8B71A" w14:textId="77777777" w:rsidTr="00274A38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0158D60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D4310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34629694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5377678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  <w:r w:rsidRPr="00361931">
              <w:rPr>
                <w:rFonts w:cs="Arial"/>
                <w:b/>
                <w:szCs w:val="20"/>
                <w:lang w:bidi="en-US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361931">
              <w:rPr>
                <w:rFonts w:cs="Arial"/>
                <w:b/>
                <w:szCs w:val="20"/>
                <w:lang w:bidi="en-US"/>
              </w:rPr>
              <w:instrText xml:space="preserve"> FORMTEXT </w:instrText>
            </w:r>
            <w:r w:rsidRPr="00361931">
              <w:rPr>
                <w:rFonts w:cs="Arial"/>
                <w:b/>
                <w:szCs w:val="20"/>
                <w:lang w:bidi="en-US"/>
              </w:rPr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separate"/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t> </w:t>
            </w:r>
            <w:r w:rsidRPr="00361931">
              <w:rPr>
                <w:rFonts w:cs="Arial"/>
                <w:b/>
                <w:szCs w:val="20"/>
                <w:lang w:bidi="en-US"/>
              </w:rPr>
              <w:fldChar w:fldCharType="end"/>
            </w:r>
          </w:p>
        </w:tc>
      </w:tr>
      <w:tr w:rsidR="00C72485" w:rsidRPr="00361931" w14:paraId="2FD0184B" w14:textId="77777777" w:rsidTr="00274A38"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554A8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592DA6BE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2AE93" w14:textId="77777777" w:rsidR="00C72485" w:rsidRPr="00361931" w:rsidRDefault="00C72485" w:rsidP="00C72485">
            <w:pPr>
              <w:tabs>
                <w:tab w:val="left" w:pos="7665"/>
              </w:tabs>
              <w:spacing w:line="240" w:lineRule="auto"/>
              <w:jc w:val="both"/>
              <w:rPr>
                <w:rFonts w:cs="Arial"/>
                <w:b/>
                <w:szCs w:val="20"/>
                <w:lang w:bidi="en-US"/>
              </w:rPr>
            </w:pPr>
          </w:p>
        </w:tc>
      </w:tr>
    </w:tbl>
    <w:p w14:paraId="5D40B562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p w14:paraId="167B5D07" w14:textId="77777777" w:rsidR="00C72485" w:rsidRPr="00361931" w:rsidRDefault="00C72485" w:rsidP="00C72485">
      <w:pPr>
        <w:tabs>
          <w:tab w:val="left" w:pos="7665"/>
        </w:tabs>
        <w:spacing w:line="240" w:lineRule="auto"/>
        <w:jc w:val="both"/>
        <w:rPr>
          <w:rFonts w:cs="Arial"/>
          <w:b/>
          <w:szCs w:val="20"/>
          <w:lang w:bidi="en-US"/>
        </w:rPr>
      </w:pPr>
    </w:p>
    <w:bookmarkEnd w:id="1"/>
    <w:p w14:paraId="359E19F2" w14:textId="77777777" w:rsidR="00C72485" w:rsidRDefault="00C72485" w:rsidP="00AE454B">
      <w:pPr>
        <w:tabs>
          <w:tab w:val="left" w:pos="7665"/>
        </w:tabs>
        <w:spacing w:line="240" w:lineRule="auto"/>
        <w:jc w:val="both"/>
        <w:rPr>
          <w:rFonts w:ascii="Calibri" w:hAnsi="Calibri" w:cs="Calibri"/>
          <w:b/>
          <w:sz w:val="18"/>
          <w:szCs w:val="18"/>
          <w:lang w:bidi="en-US"/>
        </w:rPr>
      </w:pPr>
    </w:p>
    <w:sectPr w:rsidR="00C72485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9400B" w14:textId="77777777" w:rsidR="008D00FD" w:rsidRDefault="008D00FD" w:rsidP="008A4089">
      <w:pPr>
        <w:spacing w:line="240" w:lineRule="auto"/>
      </w:pPr>
      <w:r>
        <w:separator/>
      </w:r>
    </w:p>
  </w:endnote>
  <w:endnote w:type="continuationSeparator" w:id="0">
    <w:p w14:paraId="6BA28076" w14:textId="77777777" w:rsidR="008D00FD" w:rsidRDefault="008D00FD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54F32" w14:textId="77777777" w:rsidR="008D00FD" w:rsidRDefault="008D00FD" w:rsidP="008A4089">
      <w:pPr>
        <w:spacing w:line="240" w:lineRule="auto"/>
      </w:pPr>
      <w:r>
        <w:separator/>
      </w:r>
    </w:p>
  </w:footnote>
  <w:footnote w:type="continuationSeparator" w:id="0">
    <w:p w14:paraId="315710F7" w14:textId="77777777" w:rsidR="008D00FD" w:rsidRDefault="008D00FD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602B30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7C369488" w:rsidR="00013F60" w:rsidRPr="005B7815" w:rsidRDefault="003702FA" w:rsidP="006019B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7410"/>
    <w:multiLevelType w:val="hybridMultilevel"/>
    <w:tmpl w:val="7602B3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65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13F60"/>
    <w:rsid w:val="000146DB"/>
    <w:rsid w:val="000150D5"/>
    <w:rsid w:val="00036398"/>
    <w:rsid w:val="000A6E09"/>
    <w:rsid w:val="001179B8"/>
    <w:rsid w:val="00121CD5"/>
    <w:rsid w:val="001B4074"/>
    <w:rsid w:val="002041F5"/>
    <w:rsid w:val="0022152F"/>
    <w:rsid w:val="002654B1"/>
    <w:rsid w:val="00291EE2"/>
    <w:rsid w:val="002A7938"/>
    <w:rsid w:val="00361931"/>
    <w:rsid w:val="003702FA"/>
    <w:rsid w:val="00374230"/>
    <w:rsid w:val="004102B8"/>
    <w:rsid w:val="004941CD"/>
    <w:rsid w:val="004E07A5"/>
    <w:rsid w:val="005141A8"/>
    <w:rsid w:val="005B7815"/>
    <w:rsid w:val="006019BC"/>
    <w:rsid w:val="00631DA0"/>
    <w:rsid w:val="00694C2B"/>
    <w:rsid w:val="00697095"/>
    <w:rsid w:val="006A501F"/>
    <w:rsid w:val="00722E8D"/>
    <w:rsid w:val="0079510C"/>
    <w:rsid w:val="007A64F5"/>
    <w:rsid w:val="007B1DAC"/>
    <w:rsid w:val="007E66AB"/>
    <w:rsid w:val="00821F35"/>
    <w:rsid w:val="00863AA6"/>
    <w:rsid w:val="008A1C8A"/>
    <w:rsid w:val="008A4089"/>
    <w:rsid w:val="008D00FD"/>
    <w:rsid w:val="00906822"/>
    <w:rsid w:val="009F3920"/>
    <w:rsid w:val="00A16EA1"/>
    <w:rsid w:val="00A60BED"/>
    <w:rsid w:val="00AB0359"/>
    <w:rsid w:val="00AB1C4B"/>
    <w:rsid w:val="00AB660A"/>
    <w:rsid w:val="00AC1684"/>
    <w:rsid w:val="00AE454B"/>
    <w:rsid w:val="00B12F1A"/>
    <w:rsid w:val="00B55180"/>
    <w:rsid w:val="00BA0488"/>
    <w:rsid w:val="00C3025A"/>
    <w:rsid w:val="00C65114"/>
    <w:rsid w:val="00C72485"/>
    <w:rsid w:val="00C77296"/>
    <w:rsid w:val="00D66869"/>
    <w:rsid w:val="00DE6C49"/>
    <w:rsid w:val="00E343AA"/>
    <w:rsid w:val="00E65537"/>
    <w:rsid w:val="00E7693F"/>
    <w:rsid w:val="00EA2481"/>
    <w:rsid w:val="00EB572D"/>
    <w:rsid w:val="00F11C50"/>
    <w:rsid w:val="00F13FDD"/>
    <w:rsid w:val="00F17F85"/>
    <w:rsid w:val="00FA7FF9"/>
    <w:rsid w:val="00FC6A27"/>
    <w:rsid w:val="00FD2735"/>
    <w:rsid w:val="00FD7D6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72485"/>
    <w:pPr>
      <w:spacing w:line="240" w:lineRule="auto"/>
      <w:jc w:val="both"/>
    </w:pPr>
    <w:rPr>
      <w:szCs w:val="20"/>
      <w:lang w:val="en-US" w:bidi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72485"/>
    <w:rPr>
      <w:rFonts w:ascii="Arial" w:eastAsia="Times New Roman" w:hAnsi="Arial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34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12</cp:revision>
  <cp:lastPrinted>2022-04-20T12:17:00Z</cp:lastPrinted>
  <dcterms:created xsi:type="dcterms:W3CDTF">2026-08-10T11:04:00Z</dcterms:created>
  <dcterms:modified xsi:type="dcterms:W3CDTF">2026-08-21T13:46:00Z</dcterms:modified>
</cp:coreProperties>
</file>