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D5323" w14:textId="12DA67EF" w:rsidR="00AE454B" w:rsidRPr="00470B85" w:rsidRDefault="00F91F64" w:rsidP="00F91F64">
      <w:pPr>
        <w:spacing w:line="240" w:lineRule="auto"/>
        <w:jc w:val="both"/>
        <w:rPr>
          <w:rFonts w:cs="Arial"/>
          <w:b/>
          <w:sz w:val="24"/>
          <w:u w:val="single"/>
          <w:lang w:bidi="en-US"/>
        </w:rPr>
      </w:pPr>
      <w:bookmarkStart w:id="0" w:name="_Toc251323782"/>
      <w:bookmarkStart w:id="1" w:name="_Toc248740964"/>
      <w:r w:rsidRPr="00F91F64">
        <w:rPr>
          <w:rFonts w:cs="Arial"/>
          <w:b/>
          <w:color w:val="000000"/>
          <w:sz w:val="24"/>
          <w:u w:val="single"/>
          <w:lang w:bidi="en-US"/>
        </w:rPr>
        <w:t xml:space="preserve">Obrazec </w:t>
      </w:r>
      <w:r>
        <w:rPr>
          <w:rFonts w:cs="Arial"/>
          <w:b/>
          <w:color w:val="000000"/>
          <w:sz w:val="24"/>
          <w:u w:val="single"/>
          <w:lang w:bidi="en-US"/>
        </w:rPr>
        <w:t>1</w:t>
      </w:r>
      <w:r w:rsidRPr="00F91F64">
        <w:rPr>
          <w:rFonts w:cs="Arial"/>
          <w:b/>
          <w:color w:val="000000"/>
          <w:sz w:val="24"/>
          <w:u w:val="single"/>
          <w:lang w:bidi="en-US"/>
        </w:rPr>
        <w:t xml:space="preserve">: </w:t>
      </w:r>
      <w:bookmarkEnd w:id="0"/>
      <w:r w:rsidR="00AE454B" w:rsidRPr="00470B85">
        <w:rPr>
          <w:rFonts w:cs="Arial"/>
          <w:b/>
          <w:sz w:val="24"/>
          <w:u w:val="single"/>
          <w:lang w:bidi="en-US"/>
        </w:rPr>
        <w:t>Izjava prijavitelja o izpolnjevanju in sprejemanju razpisnih pogojev</w:t>
      </w:r>
    </w:p>
    <w:tbl>
      <w:tblPr>
        <w:tblpPr w:leftFromText="141" w:rightFromText="141" w:vertAnchor="text" w:horzAnchor="margin" w:tblpY="5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3"/>
        <w:gridCol w:w="6735"/>
      </w:tblGrid>
      <w:tr w:rsidR="00AE454B" w:rsidRPr="00470B85" w14:paraId="52CA45FD" w14:textId="77777777" w:rsidTr="00AE454B">
        <w:tc>
          <w:tcPr>
            <w:tcW w:w="1753" w:type="dxa"/>
            <w:shd w:val="clear" w:color="auto" w:fill="C5E0B3"/>
          </w:tcPr>
          <w:p w14:paraId="58AE2308" w14:textId="77777777" w:rsidR="00AE454B" w:rsidRPr="00470B85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u w:val="single"/>
                <w:lang w:bidi="en-US"/>
              </w:rPr>
            </w:pPr>
            <w:r w:rsidRPr="00470B85">
              <w:rPr>
                <w:rFonts w:cs="Arial"/>
                <w:szCs w:val="20"/>
                <w:u w:val="single"/>
                <w:lang w:bidi="en-US"/>
              </w:rPr>
              <w:t>Prijavitelj</w:t>
            </w:r>
          </w:p>
        </w:tc>
        <w:tc>
          <w:tcPr>
            <w:tcW w:w="6735" w:type="dxa"/>
          </w:tcPr>
          <w:p w14:paraId="2B82C4F2" w14:textId="77777777" w:rsidR="00AE454B" w:rsidRPr="00470B85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u w:val="single"/>
                <w:lang w:bidi="en-US"/>
              </w:rPr>
            </w:pPr>
            <w:r w:rsidRPr="00470B85">
              <w:rPr>
                <w:rFonts w:cs="Arial"/>
                <w:szCs w:val="20"/>
                <w:u w:val="single"/>
                <w:lang w:bidi="en-US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2" w:name="Besedilo1"/>
            <w:r w:rsidRPr="00470B85">
              <w:rPr>
                <w:rFonts w:cs="Arial"/>
                <w:szCs w:val="20"/>
                <w:u w:val="single"/>
                <w:lang w:bidi="en-US"/>
              </w:rPr>
              <w:instrText xml:space="preserve"> FORMTEXT </w:instrText>
            </w:r>
            <w:r w:rsidRPr="00470B85">
              <w:rPr>
                <w:rFonts w:cs="Arial"/>
                <w:szCs w:val="20"/>
                <w:u w:val="single"/>
                <w:lang w:bidi="en-US"/>
              </w:rPr>
            </w:r>
            <w:r w:rsidRPr="00470B85">
              <w:rPr>
                <w:rFonts w:cs="Arial"/>
                <w:szCs w:val="20"/>
                <w:u w:val="single"/>
                <w:lang w:bidi="en-US"/>
              </w:rPr>
              <w:fldChar w:fldCharType="separate"/>
            </w:r>
            <w:r w:rsidRPr="00470B85">
              <w:rPr>
                <w:rFonts w:cs="Arial"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szCs w:val="20"/>
                <w:u w:val="single"/>
                <w:lang w:bidi="en-US"/>
              </w:rPr>
              <w:fldChar w:fldCharType="end"/>
            </w:r>
            <w:bookmarkEnd w:id="2"/>
          </w:p>
        </w:tc>
      </w:tr>
      <w:tr w:rsidR="00AE454B" w:rsidRPr="00470B85" w14:paraId="6C456C88" w14:textId="77777777" w:rsidTr="00AE454B">
        <w:tc>
          <w:tcPr>
            <w:tcW w:w="1753" w:type="dxa"/>
            <w:shd w:val="clear" w:color="auto" w:fill="C5E0B3"/>
          </w:tcPr>
          <w:p w14:paraId="34EBDF17" w14:textId="77777777" w:rsidR="00AE454B" w:rsidRPr="00470B85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u w:val="single"/>
                <w:lang w:bidi="en-US"/>
              </w:rPr>
            </w:pPr>
            <w:r w:rsidRPr="00470B85">
              <w:rPr>
                <w:rFonts w:cs="Arial"/>
                <w:szCs w:val="20"/>
                <w:u w:val="single"/>
                <w:lang w:bidi="en-US"/>
              </w:rPr>
              <w:t>Naziv projekta</w:t>
            </w:r>
          </w:p>
        </w:tc>
        <w:tc>
          <w:tcPr>
            <w:tcW w:w="6735" w:type="dxa"/>
          </w:tcPr>
          <w:p w14:paraId="57DA4993" w14:textId="77777777" w:rsidR="00AE454B" w:rsidRPr="00470B85" w:rsidRDefault="00AE454B" w:rsidP="00AE454B">
            <w:pPr>
              <w:spacing w:line="240" w:lineRule="auto"/>
              <w:jc w:val="both"/>
              <w:rPr>
                <w:rFonts w:cs="Arial"/>
                <w:caps/>
                <w:szCs w:val="20"/>
                <w:u w:val="single"/>
                <w:lang w:bidi="en-US"/>
              </w:rPr>
            </w:pPr>
            <w:r w:rsidRPr="00470B85">
              <w:rPr>
                <w:rFonts w:cs="Arial"/>
                <w:caps/>
                <w:szCs w:val="20"/>
                <w:u w:val="single"/>
                <w:lang w:bidi="en-US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3" w:name="Besedilo2"/>
            <w:r w:rsidRPr="00470B85">
              <w:rPr>
                <w:rFonts w:cs="Arial"/>
                <w:caps/>
                <w:szCs w:val="20"/>
                <w:u w:val="single"/>
                <w:lang w:bidi="en-US"/>
              </w:rPr>
              <w:instrText xml:space="preserve"> FORMTEXT </w:instrText>
            </w:r>
            <w:r w:rsidRPr="00470B85">
              <w:rPr>
                <w:rFonts w:cs="Arial"/>
                <w:caps/>
                <w:szCs w:val="20"/>
                <w:u w:val="single"/>
                <w:lang w:bidi="en-US"/>
              </w:rPr>
            </w:r>
            <w:r w:rsidRPr="00470B85">
              <w:rPr>
                <w:rFonts w:cs="Arial"/>
                <w:caps/>
                <w:szCs w:val="20"/>
                <w:u w:val="single"/>
                <w:lang w:bidi="en-US"/>
              </w:rPr>
              <w:fldChar w:fldCharType="separate"/>
            </w:r>
            <w:r w:rsidRPr="00470B85">
              <w:rPr>
                <w:rFonts w:cs="Arial"/>
                <w:caps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caps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caps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caps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caps/>
                <w:noProof/>
                <w:szCs w:val="20"/>
                <w:u w:val="single"/>
                <w:lang w:bidi="en-US"/>
              </w:rPr>
              <w:t> </w:t>
            </w:r>
            <w:r w:rsidRPr="00470B85">
              <w:rPr>
                <w:rFonts w:cs="Arial"/>
                <w:caps/>
                <w:szCs w:val="20"/>
                <w:u w:val="single"/>
                <w:lang w:bidi="en-US"/>
              </w:rPr>
              <w:fldChar w:fldCharType="end"/>
            </w:r>
            <w:bookmarkEnd w:id="3"/>
          </w:p>
        </w:tc>
      </w:tr>
    </w:tbl>
    <w:p w14:paraId="2F16E9FE" w14:textId="484C4639" w:rsidR="00AE454B" w:rsidRPr="00470B85" w:rsidRDefault="00AE454B" w:rsidP="00AE454B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u w:val="single"/>
          <w:lang w:bidi="en-US"/>
        </w:rPr>
      </w:pPr>
    </w:p>
    <w:bookmarkEnd w:id="1"/>
    <w:p w14:paraId="67730436" w14:textId="77777777" w:rsidR="00AE454B" w:rsidRPr="00F91F64" w:rsidRDefault="00AE454B" w:rsidP="00AE454B">
      <w:pPr>
        <w:spacing w:line="240" w:lineRule="auto"/>
        <w:jc w:val="both"/>
        <w:rPr>
          <w:rFonts w:cs="Arial"/>
          <w:szCs w:val="20"/>
          <w:lang w:bidi="en-US"/>
        </w:rPr>
      </w:pPr>
    </w:p>
    <w:p w14:paraId="2D037546" w14:textId="77777777" w:rsidR="00E343AA" w:rsidRPr="00F91F64" w:rsidRDefault="00E343AA" w:rsidP="00AE454B">
      <w:pPr>
        <w:spacing w:line="240" w:lineRule="auto"/>
        <w:jc w:val="both"/>
        <w:rPr>
          <w:rFonts w:cs="Arial"/>
          <w:szCs w:val="20"/>
          <w:lang w:bidi="en-US"/>
        </w:rPr>
      </w:pPr>
    </w:p>
    <w:p w14:paraId="427574F7" w14:textId="250CE782" w:rsidR="00AE454B" w:rsidRPr="00F91F64" w:rsidRDefault="00AE454B" w:rsidP="00AE454B">
      <w:pPr>
        <w:spacing w:line="240" w:lineRule="auto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V postopku Javnega razpisa za</w:t>
      </w:r>
      <w:r w:rsidR="00E343AA" w:rsidRPr="00F91F64">
        <w:rPr>
          <w:rFonts w:cs="Arial"/>
          <w:szCs w:val="20"/>
          <w:lang w:bidi="en-US"/>
        </w:rPr>
        <w:t xml:space="preserve"> sofinanciranje ureditev javne infrastrukture poslovnih con za krepitev odpornosti na naravne nesreče</w:t>
      </w:r>
      <w:r w:rsidRPr="00F91F64">
        <w:rPr>
          <w:rFonts w:cs="Arial"/>
          <w:szCs w:val="20"/>
          <w:lang w:bidi="en-US"/>
        </w:rPr>
        <w:t>, kot odgovorna oseba prijavitelja dajem naslednjo</w:t>
      </w:r>
    </w:p>
    <w:p w14:paraId="2F151068" w14:textId="77777777" w:rsidR="00AE454B" w:rsidRPr="00F91F64" w:rsidRDefault="00AE454B" w:rsidP="00AE454B">
      <w:pPr>
        <w:spacing w:line="240" w:lineRule="auto"/>
        <w:jc w:val="both"/>
        <w:rPr>
          <w:rFonts w:cs="Arial"/>
          <w:szCs w:val="20"/>
          <w:lang w:bidi="en-US"/>
        </w:rPr>
      </w:pPr>
    </w:p>
    <w:p w14:paraId="5623361A" w14:textId="77777777" w:rsidR="00AE454B" w:rsidRPr="00F91F64" w:rsidRDefault="00AE454B" w:rsidP="00AE454B">
      <w:pPr>
        <w:spacing w:line="240" w:lineRule="auto"/>
        <w:jc w:val="both"/>
        <w:rPr>
          <w:rFonts w:cs="Arial"/>
          <w:szCs w:val="20"/>
          <w:lang w:bidi="en-US"/>
        </w:rPr>
      </w:pPr>
    </w:p>
    <w:p w14:paraId="1FDF78DC" w14:textId="77777777" w:rsidR="00AE454B" w:rsidRPr="00F91F64" w:rsidRDefault="00AE454B" w:rsidP="00AE454B">
      <w:pPr>
        <w:spacing w:line="240" w:lineRule="auto"/>
        <w:jc w:val="center"/>
        <w:rPr>
          <w:rFonts w:cs="Arial"/>
          <w:b/>
          <w:szCs w:val="20"/>
          <w:lang w:bidi="en-US"/>
        </w:rPr>
      </w:pPr>
      <w:r w:rsidRPr="00F91F64">
        <w:rPr>
          <w:rFonts w:cs="Arial"/>
          <w:b/>
          <w:szCs w:val="20"/>
          <w:lang w:bidi="en-US"/>
        </w:rPr>
        <w:t>I Z J A V O</w:t>
      </w:r>
    </w:p>
    <w:p w14:paraId="5B2C5B99" w14:textId="77777777" w:rsidR="00AE454B" w:rsidRPr="00F91F64" w:rsidRDefault="00AE454B" w:rsidP="00AE454B">
      <w:pPr>
        <w:spacing w:line="240" w:lineRule="auto"/>
        <w:jc w:val="both"/>
        <w:rPr>
          <w:rFonts w:cs="Arial"/>
          <w:szCs w:val="20"/>
          <w:lang w:bidi="en-US"/>
        </w:rPr>
      </w:pPr>
    </w:p>
    <w:p w14:paraId="4FC2E7F4" w14:textId="77777777" w:rsidR="00AE454B" w:rsidRPr="00F91F64" w:rsidRDefault="00AE454B" w:rsidP="00AE454B">
      <w:pPr>
        <w:spacing w:line="240" w:lineRule="auto"/>
        <w:jc w:val="both"/>
        <w:rPr>
          <w:rFonts w:cs="Arial"/>
          <w:szCs w:val="20"/>
          <w:lang w:bidi="en-US"/>
        </w:rPr>
      </w:pPr>
    </w:p>
    <w:p w14:paraId="034960A6" w14:textId="78B6CEF9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da smo seznanjeni z vsebino in sprejemamo pogoje javnega razpisa;</w:t>
      </w:r>
    </w:p>
    <w:p w14:paraId="29A9670E" w14:textId="77777777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da bomo upoštevali, izračunavali in dokazovali upravičene stroške v skladu z dokumentacijo javnega razpisa ter morebitni dodatnimi navodili Ministrstva za lokalno samoupravo, kohezijo in regionalni razvoj,</w:t>
      </w:r>
    </w:p>
    <w:p w14:paraId="310D6E16" w14:textId="1CE2D3AD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(v nadaljevanju: M</w:t>
      </w:r>
      <w:r w:rsidR="004102B8" w:rsidRPr="00F91F64">
        <w:rPr>
          <w:rFonts w:cs="Arial"/>
          <w:szCs w:val="20"/>
          <w:lang w:bidi="en-US"/>
        </w:rPr>
        <w:t>LSK</w:t>
      </w:r>
      <w:r w:rsidRPr="00F91F64">
        <w:rPr>
          <w:rFonts w:cs="Arial"/>
          <w:szCs w:val="20"/>
          <w:lang w:bidi="en-US"/>
        </w:rPr>
        <w:t>RR);</w:t>
      </w:r>
    </w:p>
    <w:p w14:paraId="6B451B28" w14:textId="77777777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 xml:space="preserve">da se zavedamo, da upravičeni stroški, za katere bodo upravičencu na podlagi sklenjene pogodbe izplačana sredstva po tem javnem razpisu, ne smejo biti sofinancirani iz drugega javnega vira, </w:t>
      </w:r>
      <w:proofErr w:type="spellStart"/>
      <w:r w:rsidRPr="00F91F64">
        <w:rPr>
          <w:rFonts w:cs="Arial"/>
          <w:szCs w:val="20"/>
          <w:lang w:bidi="en-US"/>
        </w:rPr>
        <w:t>t.j</w:t>
      </w:r>
      <w:proofErr w:type="spellEnd"/>
      <w:r w:rsidRPr="00F91F64">
        <w:rPr>
          <w:rFonts w:cs="Arial"/>
          <w:szCs w:val="20"/>
          <w:lang w:bidi="en-US"/>
        </w:rPr>
        <w:t xml:space="preserve">. sredstev evropskega ali državnega proračuna (dvojno financiranje), da bomo to upoštevali in smo seznanjeni z možnimi posledicami ob ugotovitvi dvojnega financiranja; </w:t>
      </w:r>
    </w:p>
    <w:p w14:paraId="552FC437" w14:textId="77777777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da smo seznanjeni z možnimi posledicami, ki bi nastale ob ugotovitvi dvojnega financiranja posameznega projekta, neupoštevanja veljavne zakonodaje ali navodil v vseh postopkih izvajanja projekta, kot je na primer vračilo vseh že izplačanih sredstev s pripadajočimi obrestmi;</w:t>
      </w:r>
    </w:p>
    <w:p w14:paraId="24876765" w14:textId="4842F590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 xml:space="preserve">da bomo označevali projekte, informirali in obveščali javnost ter komunicirali o projektih skladno z določili javnega razpisa, razpisne dokumentacije, pogodbe o sofinanciranju ter morebitnimi dodatnimi navodili </w:t>
      </w:r>
      <w:r w:rsidR="000146DB" w:rsidRPr="00F91F64">
        <w:rPr>
          <w:rFonts w:cs="Arial"/>
          <w:szCs w:val="20"/>
          <w:lang w:bidi="en-US"/>
        </w:rPr>
        <w:t>MLSKRR</w:t>
      </w:r>
      <w:r w:rsidRPr="00F91F64">
        <w:rPr>
          <w:rFonts w:cs="Arial"/>
          <w:szCs w:val="20"/>
          <w:lang w:val="af-ZA" w:bidi="en-US"/>
        </w:rPr>
        <w:t>;</w:t>
      </w:r>
      <w:r w:rsidRPr="00F91F64">
        <w:rPr>
          <w:rFonts w:cs="Arial"/>
          <w:szCs w:val="20"/>
          <w:lang w:bidi="en-US"/>
        </w:rPr>
        <w:t xml:space="preserve"> </w:t>
      </w:r>
    </w:p>
    <w:p w14:paraId="7996595E" w14:textId="77777777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da bomo celotno originalno dokumentacijo, vezano na projekt, hranili skladno z zakonodajo Republike Slovenije;</w:t>
      </w:r>
    </w:p>
    <w:p w14:paraId="17EF5686" w14:textId="651CFB93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 xml:space="preserve">da bomo </w:t>
      </w:r>
      <w:r w:rsidR="002A7938" w:rsidRPr="00F91F64">
        <w:rPr>
          <w:rFonts w:cs="Arial"/>
          <w:szCs w:val="20"/>
          <w:lang w:bidi="en-US"/>
        </w:rPr>
        <w:t>MLSKRR</w:t>
      </w:r>
      <w:r w:rsidRPr="00F91F64">
        <w:rPr>
          <w:rFonts w:cs="Arial"/>
          <w:szCs w:val="20"/>
          <w:lang w:bidi="en-US"/>
        </w:rPr>
        <w:t xml:space="preserve"> ter drugim nadzornim organom omogočili dostopnost do dokumentacije projekta;</w:t>
      </w:r>
    </w:p>
    <w:p w14:paraId="53D71165" w14:textId="77777777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da se strinjamo z javno objavo podatkov o prijavitelju in projektu, o odobrenih in izplačanih denarnih sredstvih in da dovoljujemo objavo osnovnih podatkov o projektu in prejemniku sredstev skladno z zakonom, ki ureja dostop do informacij javnega značaja in zakonom, ki ureja varstvo osebnih podatkov;</w:t>
      </w:r>
    </w:p>
    <w:p w14:paraId="7CC32ACD" w14:textId="77777777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da bomo v vseh fazah projekta upoštevali enake možnosti v skladu z zakonodajo, ki pokriva področje enakih možnosti</w:t>
      </w:r>
      <w:r w:rsidRPr="00F91F64">
        <w:rPr>
          <w:rFonts w:cs="Arial"/>
          <w:szCs w:val="20"/>
          <w:lang w:val="af-ZA" w:bidi="en-US"/>
        </w:rPr>
        <w:t>;</w:t>
      </w:r>
    </w:p>
    <w:p w14:paraId="664DF5E1" w14:textId="77777777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da bomo najkasneje do prvega zahtevka oziroma ob prvem zahtevku za izplačilo</w:t>
      </w:r>
      <w:r w:rsidRPr="00F91F64" w:rsidDel="00C347EF">
        <w:rPr>
          <w:rFonts w:cs="Arial"/>
          <w:szCs w:val="20"/>
          <w:lang w:bidi="en-US"/>
        </w:rPr>
        <w:t xml:space="preserve"> </w:t>
      </w:r>
      <w:r w:rsidRPr="00F91F64">
        <w:rPr>
          <w:rFonts w:cs="Arial"/>
          <w:szCs w:val="20"/>
          <w:lang w:bidi="en-US"/>
        </w:rPr>
        <w:t>predložili usklajen načrt razvojnih programov s predmetnim projektom;</w:t>
      </w:r>
    </w:p>
    <w:p w14:paraId="57DE98DF" w14:textId="210AA612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 xml:space="preserve">da smo seznanjeni, da projekt na ravni prijavitelja oz. upravičenca ne predstavlja državne pomoči in da bomo v primeru nastopa elementov državne pomoči na relaciji upravičenec – posamezno podjetje ravnali v skladu z veljavno zakonodajo, ki ureja državne pomoči ter o tem obvestili </w:t>
      </w:r>
      <w:r w:rsidR="004E07A5" w:rsidRPr="00F91F64">
        <w:rPr>
          <w:rFonts w:cs="Arial"/>
          <w:szCs w:val="20"/>
          <w:lang w:bidi="en-US"/>
        </w:rPr>
        <w:t>MLSKRR</w:t>
      </w:r>
      <w:r w:rsidRPr="00F91F64">
        <w:rPr>
          <w:rFonts w:cs="Arial"/>
          <w:szCs w:val="20"/>
          <w:lang w:bidi="en-US"/>
        </w:rPr>
        <w:t xml:space="preserve"> in morebitno državno pomoč priglasili pristojnemu organu;</w:t>
      </w:r>
    </w:p>
    <w:p w14:paraId="119B7E94" w14:textId="6ABE8928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 xml:space="preserve">da smo seznanjeni, da lahko </w:t>
      </w:r>
      <w:r w:rsidR="00821F35" w:rsidRPr="00F91F64">
        <w:rPr>
          <w:rFonts w:cs="Arial"/>
          <w:szCs w:val="20"/>
          <w:lang w:bidi="en-US"/>
        </w:rPr>
        <w:t>MLSKRR</w:t>
      </w:r>
      <w:r w:rsidRPr="00F91F64">
        <w:rPr>
          <w:rFonts w:cs="Arial"/>
          <w:szCs w:val="20"/>
          <w:lang w:bidi="en-US"/>
        </w:rPr>
        <w:t xml:space="preserve"> po pregledu vloge v primeru ugotovitve navajanja neupravičenih stroškov med upravičenimi, predlaga spremembo finančne konstrukcije projekta z zmanjšanjem ocene upravičenih stroškov in posledično zmanjšanje zaprošenega sofinanciranja, v kolikor bi le-to po spremembi presegalo pripadajoči znesek sofinanciranja;</w:t>
      </w:r>
    </w:p>
    <w:p w14:paraId="1553A5E5" w14:textId="0FF78452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 xml:space="preserve">da bomo </w:t>
      </w:r>
      <w:r w:rsidR="00821F35" w:rsidRPr="00F91F64">
        <w:rPr>
          <w:rFonts w:cs="Arial"/>
          <w:szCs w:val="20"/>
          <w:lang w:bidi="en-US"/>
        </w:rPr>
        <w:t>MLSKRR</w:t>
      </w:r>
      <w:r w:rsidRPr="00F91F64">
        <w:rPr>
          <w:rFonts w:cs="Arial"/>
          <w:szCs w:val="20"/>
          <w:lang w:bidi="en-US"/>
        </w:rPr>
        <w:t xml:space="preserve"> tekoče informirali o vseh spremembah podatkov, ki smo jih navedli v vlogi na javni razpis;</w:t>
      </w:r>
    </w:p>
    <w:p w14:paraId="45100986" w14:textId="77777777" w:rsidR="00AE454B" w:rsidRPr="00F91F64" w:rsidRDefault="00AE454B" w:rsidP="00AE454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714" w:hanging="357"/>
        <w:jc w:val="both"/>
        <w:rPr>
          <w:rFonts w:cs="Arial"/>
          <w:szCs w:val="20"/>
          <w:lang w:eastAsia="sl-SI"/>
        </w:rPr>
      </w:pPr>
      <w:r w:rsidRPr="00F91F64">
        <w:rPr>
          <w:rFonts w:cs="Arial"/>
          <w:szCs w:val="20"/>
          <w:lang w:bidi="en-US"/>
        </w:rPr>
        <w:t>da so vsi podatki v vlogi resnični, točni in popolni ter da vse kopije ustrezajo originalom, za kar prevzemamo vso materialno in kazensko odgovornost;</w:t>
      </w:r>
    </w:p>
    <w:p w14:paraId="134A3086" w14:textId="77777777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t>da se zavedamo, da je vsako navajanje neresničnih podatkov v predloženi vlogi po zakonodaji Republike Slovenije kaznivo dejanje;</w:t>
      </w:r>
    </w:p>
    <w:p w14:paraId="20344C2A" w14:textId="71AD758E" w:rsidR="00AE454B" w:rsidRPr="00F91F64" w:rsidRDefault="00AE454B" w:rsidP="00AE454B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cs="Arial"/>
          <w:szCs w:val="20"/>
          <w:lang w:bidi="en-US"/>
        </w:rPr>
      </w:pPr>
      <w:r w:rsidRPr="00F91F64">
        <w:rPr>
          <w:rFonts w:cs="Arial"/>
          <w:szCs w:val="20"/>
          <w:lang w:bidi="en-US"/>
        </w:rPr>
        <w:lastRenderedPageBreak/>
        <w:t xml:space="preserve">da dovoljujemo </w:t>
      </w:r>
      <w:r w:rsidR="00821F35" w:rsidRPr="00F91F64">
        <w:rPr>
          <w:rFonts w:cs="Arial"/>
          <w:szCs w:val="20"/>
          <w:lang w:bidi="en-US"/>
        </w:rPr>
        <w:t>MLSKRR</w:t>
      </w:r>
      <w:r w:rsidRPr="00F91F64">
        <w:rPr>
          <w:rFonts w:cs="Arial"/>
          <w:szCs w:val="20"/>
          <w:lang w:bidi="en-US"/>
        </w:rPr>
        <w:t>, da za potrebe preverjanja izpolnjevanja splošnih pogojev po tem javnem razpisu, iz uradnih evidenc pridobi potrebne podatke.</w:t>
      </w:r>
    </w:p>
    <w:p w14:paraId="5CA13A85" w14:textId="77777777" w:rsidR="00AE454B" w:rsidRPr="00F91F64" w:rsidRDefault="00AE454B" w:rsidP="00AE454B">
      <w:pPr>
        <w:overflowPunct w:val="0"/>
        <w:autoSpaceDE w:val="0"/>
        <w:autoSpaceDN w:val="0"/>
        <w:adjustRightInd w:val="0"/>
        <w:spacing w:line="240" w:lineRule="auto"/>
        <w:ind w:left="708"/>
        <w:jc w:val="both"/>
        <w:textAlignment w:val="baseline"/>
        <w:rPr>
          <w:rFonts w:cs="Arial"/>
          <w:szCs w:val="20"/>
          <w:lang w:eastAsia="sl-SI"/>
        </w:rPr>
      </w:pPr>
    </w:p>
    <w:p w14:paraId="304EDEE1" w14:textId="77777777" w:rsidR="00AE454B" w:rsidRPr="00F91F64" w:rsidRDefault="00AE454B" w:rsidP="00AE454B">
      <w:pPr>
        <w:overflowPunct w:val="0"/>
        <w:autoSpaceDE w:val="0"/>
        <w:autoSpaceDN w:val="0"/>
        <w:adjustRightInd w:val="0"/>
        <w:spacing w:line="240" w:lineRule="auto"/>
        <w:ind w:left="708"/>
        <w:jc w:val="both"/>
        <w:textAlignment w:val="baseline"/>
        <w:rPr>
          <w:rFonts w:cs="Arial"/>
          <w:szCs w:val="20"/>
          <w:lang w:eastAsia="sl-SI"/>
        </w:rPr>
      </w:pPr>
    </w:p>
    <w:p w14:paraId="5CC91A0E" w14:textId="77777777" w:rsidR="00AE454B" w:rsidRPr="00F91F64" w:rsidRDefault="00AE454B" w:rsidP="00AE454B">
      <w:pPr>
        <w:spacing w:line="240" w:lineRule="auto"/>
        <w:jc w:val="both"/>
        <w:rPr>
          <w:rFonts w:cs="Arial"/>
          <w:szCs w:val="20"/>
          <w:lang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543"/>
        <w:gridCol w:w="3343"/>
        <w:gridCol w:w="2751"/>
      </w:tblGrid>
      <w:tr w:rsidR="00AE454B" w:rsidRPr="00F91F64" w14:paraId="75AA1FE1" w14:textId="77777777" w:rsidTr="00274A38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9F96D65" w14:textId="77777777" w:rsidR="00AE454B" w:rsidRPr="00F91F64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  <w:r w:rsidRPr="00F91F64">
              <w:rPr>
                <w:rFonts w:cs="Arial"/>
                <w:szCs w:val="20"/>
                <w:lang w:bidi="en-US"/>
              </w:rPr>
              <w:t xml:space="preserve">Datum: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E67B27" w14:textId="77777777" w:rsidR="00AE454B" w:rsidRPr="00F91F64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  <w:r w:rsidRPr="00F91F64">
              <w:rPr>
                <w:rFonts w:cs="Arial"/>
                <w:szCs w:val="20"/>
                <w:lang w:bidi="en-US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4" w:name="Besedilo4"/>
            <w:r w:rsidRPr="00F91F64">
              <w:rPr>
                <w:rFonts w:cs="Arial"/>
                <w:szCs w:val="20"/>
                <w:lang w:bidi="en-US"/>
              </w:rPr>
              <w:instrText xml:space="preserve"> FORMTEXT </w:instrText>
            </w:r>
            <w:r w:rsidRPr="00F91F64">
              <w:rPr>
                <w:rFonts w:cs="Arial"/>
                <w:szCs w:val="20"/>
                <w:lang w:bidi="en-US"/>
              </w:rPr>
            </w:r>
            <w:r w:rsidRPr="00F91F64">
              <w:rPr>
                <w:rFonts w:cs="Arial"/>
                <w:szCs w:val="20"/>
                <w:lang w:bidi="en-US"/>
              </w:rPr>
              <w:fldChar w:fldCharType="separate"/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szCs w:val="20"/>
                <w:lang w:bidi="en-US"/>
              </w:rPr>
              <w:fldChar w:fldCharType="end"/>
            </w:r>
            <w:bookmarkEnd w:id="4"/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050F819B" w14:textId="77777777" w:rsidR="00AE454B" w:rsidRPr="00F91F64" w:rsidRDefault="00AE454B" w:rsidP="00AE454B">
            <w:pPr>
              <w:spacing w:line="240" w:lineRule="auto"/>
              <w:jc w:val="center"/>
              <w:rPr>
                <w:rFonts w:cs="Arial"/>
                <w:szCs w:val="20"/>
                <w:lang w:bidi="en-US"/>
              </w:rPr>
            </w:pPr>
            <w:r w:rsidRPr="00F91F64">
              <w:rPr>
                <w:rFonts w:cs="Arial"/>
                <w:szCs w:val="20"/>
                <w:lang w:bidi="en-US"/>
              </w:rPr>
              <w:t>Žig: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EEBC324" w14:textId="28396B1E" w:rsidR="00AE454B" w:rsidRPr="002F500F" w:rsidRDefault="002F500F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  <w:r w:rsidRPr="002F500F">
              <w:rPr>
                <w:rFonts w:cs="Calibri"/>
                <w:color w:val="505050"/>
                <w:w w:val="92"/>
                <w:szCs w:val="20"/>
                <w:lang w:eastAsia="sl-SI"/>
              </w:rPr>
              <w:t>elektronski podpis  odgovorne osebe:</w:t>
            </w:r>
          </w:p>
        </w:tc>
      </w:tr>
      <w:tr w:rsidR="00AE454B" w:rsidRPr="00F91F64" w14:paraId="6511E652" w14:textId="77777777" w:rsidTr="00274A38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1A95F8D8" w14:textId="77777777" w:rsidR="00AE454B" w:rsidRPr="00F91F64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844EC" w14:textId="77777777" w:rsidR="00AE454B" w:rsidRPr="00F91F64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4EF8CC07" w14:textId="77777777" w:rsidR="00AE454B" w:rsidRPr="00F91F64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9B80E85" w14:textId="77777777" w:rsidR="00AE454B" w:rsidRPr="00F91F64" w:rsidRDefault="00AE454B" w:rsidP="00AE454B">
            <w:pPr>
              <w:spacing w:line="240" w:lineRule="auto"/>
              <w:jc w:val="center"/>
              <w:rPr>
                <w:rFonts w:cs="Arial"/>
                <w:szCs w:val="20"/>
                <w:lang w:bidi="en-US"/>
              </w:rPr>
            </w:pPr>
            <w:r w:rsidRPr="00F91F64">
              <w:rPr>
                <w:rFonts w:cs="Arial"/>
                <w:szCs w:val="20"/>
                <w:lang w:bidi="en-US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F91F64">
              <w:rPr>
                <w:rFonts w:cs="Arial"/>
                <w:szCs w:val="20"/>
                <w:lang w:bidi="en-US"/>
              </w:rPr>
              <w:instrText xml:space="preserve"> FORMTEXT </w:instrText>
            </w:r>
            <w:r w:rsidRPr="00F91F64">
              <w:rPr>
                <w:rFonts w:cs="Arial"/>
                <w:szCs w:val="20"/>
                <w:lang w:bidi="en-US"/>
              </w:rPr>
            </w:r>
            <w:r w:rsidRPr="00F91F64">
              <w:rPr>
                <w:rFonts w:cs="Arial"/>
                <w:szCs w:val="20"/>
                <w:lang w:bidi="en-US"/>
              </w:rPr>
              <w:fldChar w:fldCharType="separate"/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noProof/>
                <w:szCs w:val="20"/>
                <w:lang w:bidi="en-US"/>
              </w:rPr>
              <w:t> </w:t>
            </w:r>
            <w:r w:rsidRPr="00F91F64">
              <w:rPr>
                <w:rFonts w:cs="Arial"/>
                <w:szCs w:val="20"/>
                <w:lang w:bidi="en-US"/>
              </w:rPr>
              <w:fldChar w:fldCharType="end"/>
            </w:r>
          </w:p>
        </w:tc>
      </w:tr>
      <w:tr w:rsidR="00AE454B" w:rsidRPr="00F91F64" w14:paraId="3FCE3851" w14:textId="77777777" w:rsidTr="00274A38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DC81A" w14:textId="77777777" w:rsidR="00AE454B" w:rsidRPr="00F91F64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5DB2985C" w14:textId="77777777" w:rsidR="00AE454B" w:rsidRPr="00F91F64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BF8A2" w14:textId="77777777" w:rsidR="00AE454B" w:rsidRPr="00F91F64" w:rsidRDefault="00AE454B" w:rsidP="00AE454B">
            <w:pPr>
              <w:spacing w:line="240" w:lineRule="auto"/>
              <w:jc w:val="both"/>
              <w:rPr>
                <w:rFonts w:cs="Arial"/>
                <w:szCs w:val="20"/>
                <w:lang w:bidi="en-US"/>
              </w:rPr>
            </w:pPr>
          </w:p>
        </w:tc>
      </w:tr>
    </w:tbl>
    <w:p w14:paraId="088F33C4" w14:textId="77777777" w:rsidR="00AE454B" w:rsidRPr="00AE454B" w:rsidRDefault="00AE454B" w:rsidP="00AE454B"/>
    <w:sectPr w:rsidR="00AE454B" w:rsidRPr="00AE454B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FCD24" w14:textId="77777777" w:rsidR="00573BC0" w:rsidRDefault="00573BC0" w:rsidP="008A4089">
      <w:pPr>
        <w:spacing w:line="240" w:lineRule="auto"/>
      </w:pPr>
      <w:r>
        <w:separator/>
      </w:r>
    </w:p>
  </w:endnote>
  <w:endnote w:type="continuationSeparator" w:id="0">
    <w:p w14:paraId="0F8B2D15" w14:textId="77777777" w:rsidR="00573BC0" w:rsidRDefault="00573BC0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941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CCAAED" w14:textId="77777777" w:rsidR="00013F60" w:rsidRDefault="00013F6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E9BA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22B24FFD" w14:textId="77777777" w:rsidR="00013F60" w:rsidRDefault="00013F6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2F76D" w14:textId="77777777" w:rsidR="00573BC0" w:rsidRDefault="00573BC0" w:rsidP="008A4089">
      <w:pPr>
        <w:spacing w:line="240" w:lineRule="auto"/>
      </w:pPr>
      <w:r>
        <w:separator/>
      </w:r>
    </w:p>
  </w:footnote>
  <w:footnote w:type="continuationSeparator" w:id="0">
    <w:p w14:paraId="04B49006" w14:textId="77777777" w:rsidR="00573BC0" w:rsidRDefault="00573BC0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9A25" w14:textId="77777777" w:rsidR="00013F60" w:rsidRPr="00110CBD" w:rsidRDefault="00013F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F24FB16" w14:textId="77777777" w:rsidTr="00CA6DCC">
      <w:trPr>
        <w:trHeight w:hRule="exact" w:val="847"/>
      </w:trPr>
      <w:tc>
        <w:tcPr>
          <w:tcW w:w="649" w:type="dxa"/>
        </w:tcPr>
        <w:p w14:paraId="54F8925D" w14:textId="77777777" w:rsidR="00013F60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F13CC9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59DAED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D49B8C9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042DDD2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044A33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43684C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A9042D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3B614B2F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E8E2770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4E8BB39A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075F276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E378B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C9A511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25553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E43F15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F8F14FC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C6A3AD8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28C1586E" w14:textId="77777777" w:rsidR="00013F60" w:rsidRPr="006D42D9" w:rsidRDefault="00013F6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26043DD" w14:textId="77777777" w:rsidR="00013F60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E0868E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18557F" w14:textId="77777777" w:rsidR="00013F60" w:rsidRPr="008A4089" w:rsidRDefault="005B7815" w:rsidP="005B7815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B7815">
      <w:rPr>
        <w:rFonts w:ascii="Republika" w:hAnsi="Republika"/>
        <w:b/>
        <w:caps/>
      </w:rPr>
      <w:t>MINI</w:t>
    </w:r>
    <w:r>
      <w:rPr>
        <w:rFonts w:ascii="Republika" w:hAnsi="Republika"/>
        <w:b/>
        <w:caps/>
      </w:rPr>
      <w:t xml:space="preserve">STRSTVO ZA LOKALNO SAMOUPRAVO, </w:t>
    </w:r>
    <w:r>
      <w:rPr>
        <w:rFonts w:ascii="Republika" w:hAnsi="Republika"/>
        <w:b/>
        <w:caps/>
      </w:rPr>
      <w:br/>
    </w:r>
    <w:r w:rsidRPr="005B7815">
      <w:rPr>
        <w:rFonts w:ascii="Republika" w:hAnsi="Republika"/>
        <w:b/>
        <w:caps/>
      </w:rPr>
      <w:t>KOHEZIJO IN REGIONALNI RAZVOJ</w:t>
    </w:r>
  </w:p>
  <w:p w14:paraId="1E2E6876" w14:textId="7C369488" w:rsidR="00013F60" w:rsidRPr="005B7815" w:rsidRDefault="003702FA" w:rsidP="006019B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7410"/>
    <w:multiLevelType w:val="hybridMultilevel"/>
    <w:tmpl w:val="7602B3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65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D"/>
    <w:rsid w:val="00013F60"/>
    <w:rsid w:val="000146DB"/>
    <w:rsid w:val="000150D5"/>
    <w:rsid w:val="00036398"/>
    <w:rsid w:val="001179B8"/>
    <w:rsid w:val="00121CD5"/>
    <w:rsid w:val="002041F5"/>
    <w:rsid w:val="00212D97"/>
    <w:rsid w:val="002654B1"/>
    <w:rsid w:val="00291EE2"/>
    <w:rsid w:val="002A7938"/>
    <w:rsid w:val="002F500F"/>
    <w:rsid w:val="00303D16"/>
    <w:rsid w:val="003702FA"/>
    <w:rsid w:val="00374230"/>
    <w:rsid w:val="004102B8"/>
    <w:rsid w:val="00470B85"/>
    <w:rsid w:val="004941CD"/>
    <w:rsid w:val="004A48EB"/>
    <w:rsid w:val="004E07A5"/>
    <w:rsid w:val="005141A8"/>
    <w:rsid w:val="00543B08"/>
    <w:rsid w:val="00565764"/>
    <w:rsid w:val="00573BC0"/>
    <w:rsid w:val="005B7815"/>
    <w:rsid w:val="006019BC"/>
    <w:rsid w:val="00631DA0"/>
    <w:rsid w:val="00697095"/>
    <w:rsid w:val="00722E8D"/>
    <w:rsid w:val="0079510C"/>
    <w:rsid w:val="007A64F5"/>
    <w:rsid w:val="007B1DAC"/>
    <w:rsid w:val="00821F35"/>
    <w:rsid w:val="00863AA6"/>
    <w:rsid w:val="008A1C8A"/>
    <w:rsid w:val="008A4089"/>
    <w:rsid w:val="00906822"/>
    <w:rsid w:val="00A60BED"/>
    <w:rsid w:val="00AB0359"/>
    <w:rsid w:val="00AB1C4B"/>
    <w:rsid w:val="00AB660A"/>
    <w:rsid w:val="00AC1684"/>
    <w:rsid w:val="00AE454B"/>
    <w:rsid w:val="00B12F1A"/>
    <w:rsid w:val="00B55180"/>
    <w:rsid w:val="00BA0488"/>
    <w:rsid w:val="00C3025A"/>
    <w:rsid w:val="00C65114"/>
    <w:rsid w:val="00C77296"/>
    <w:rsid w:val="00D66869"/>
    <w:rsid w:val="00DE6C49"/>
    <w:rsid w:val="00E343AA"/>
    <w:rsid w:val="00F13FDD"/>
    <w:rsid w:val="00F17F85"/>
    <w:rsid w:val="00F91F64"/>
    <w:rsid w:val="00FA7FF9"/>
    <w:rsid w:val="00FC6A27"/>
    <w:rsid w:val="00FD09AB"/>
    <w:rsid w:val="00FD2735"/>
    <w:rsid w:val="00FD7D65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FE600"/>
  <w15:chartTrackingRefBased/>
  <w15:docId w15:val="{35E30355-08A2-40C3-8640-35D69098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uiPriority w:val="99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Revizija">
    <w:name w:val="Revision"/>
    <w:hidden/>
    <w:uiPriority w:val="99"/>
    <w:semiHidden/>
    <w:rsid w:val="004A48EB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plo&#353;ni_Dopisn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Splošni_Dopisni</Template>
  <TotalTime>28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Pavlovič</dc:creator>
  <cp:keywords/>
  <dc:description/>
  <cp:lastModifiedBy>Kristina Pavlovič</cp:lastModifiedBy>
  <cp:revision>20</cp:revision>
  <cp:lastPrinted>2022-04-20T12:17:00Z</cp:lastPrinted>
  <dcterms:created xsi:type="dcterms:W3CDTF">2026-08-10T09:14:00Z</dcterms:created>
  <dcterms:modified xsi:type="dcterms:W3CDTF">2026-08-21T13:45:00Z</dcterms:modified>
</cp:coreProperties>
</file>