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D55A" w14:textId="445DC9C7" w:rsidR="00637556" w:rsidRPr="00637556" w:rsidRDefault="00637556" w:rsidP="00637556">
      <w:pPr>
        <w:rPr>
          <w:rFonts w:cs="Arial"/>
          <w:b/>
          <w:szCs w:val="20"/>
        </w:rPr>
      </w:pPr>
      <w:r w:rsidRPr="00637556">
        <w:rPr>
          <w:rFonts w:cs="Arial"/>
          <w:b/>
          <w:szCs w:val="20"/>
        </w:rPr>
        <w:t>OBRAZEC 4</w:t>
      </w:r>
    </w:p>
    <w:p w14:paraId="131FAF4C" w14:textId="77777777" w:rsidR="00637556" w:rsidRPr="00637556" w:rsidRDefault="00637556" w:rsidP="00637556">
      <w:pPr>
        <w:pStyle w:val="Naslov6"/>
        <w:tabs>
          <w:tab w:val="clear" w:pos="851"/>
          <w:tab w:val="left" w:pos="5370"/>
        </w:tabs>
        <w:jc w:val="both"/>
        <w:rPr>
          <w:rStyle w:val="SloglatinskiArialsestavljenArialSestavljen11ptLa"/>
          <w:rFonts w:ascii="Arial" w:hAnsi="Arial" w:cs="Arial"/>
          <w:b/>
          <w:bCs/>
          <w:i w:val="0"/>
          <w:iCs w:val="0"/>
          <w:sz w:val="20"/>
          <w:szCs w:val="20"/>
        </w:rPr>
      </w:pPr>
      <w:r w:rsidRPr="00637556">
        <w:rPr>
          <w:rStyle w:val="SloglatinskiArialsestavljenArialSestavljen11ptLa"/>
          <w:rFonts w:ascii="Arial" w:hAnsi="Arial" w:cs="Arial"/>
          <w:b/>
          <w:bCs/>
          <w:i w:val="0"/>
          <w:iCs w:val="0"/>
          <w:sz w:val="20"/>
          <w:szCs w:val="20"/>
        </w:rPr>
        <w:tab/>
      </w:r>
    </w:p>
    <w:p w14:paraId="4194A2AB" w14:textId="77777777" w:rsidR="00637556" w:rsidRPr="00637556" w:rsidRDefault="00637556" w:rsidP="00637556">
      <w:pPr>
        <w:pStyle w:val="Telobesedila"/>
        <w:spacing w:after="0"/>
        <w:jc w:val="both"/>
        <w:rPr>
          <w:rFonts w:ascii="Arial" w:hAnsi="Arial" w:cs="Arial"/>
          <w:b/>
          <w:i/>
          <w:sz w:val="20"/>
          <w:szCs w:val="20"/>
        </w:rPr>
      </w:pPr>
    </w:p>
    <w:p w14:paraId="7E314C77" w14:textId="77777777" w:rsidR="00637556" w:rsidRPr="00637556" w:rsidRDefault="00637556" w:rsidP="00637556">
      <w:pPr>
        <w:pStyle w:val="Telobesedila"/>
        <w:spacing w:after="0"/>
        <w:jc w:val="both"/>
        <w:rPr>
          <w:rFonts w:ascii="Arial" w:hAnsi="Arial" w:cs="Arial"/>
          <w:b/>
          <w:i/>
          <w:sz w:val="20"/>
          <w:szCs w:val="20"/>
        </w:rPr>
      </w:pPr>
    </w:p>
    <w:p w14:paraId="444F62F9" w14:textId="10A1C028" w:rsidR="00637556" w:rsidRPr="00637556" w:rsidRDefault="00637556" w:rsidP="00F46C05">
      <w:pPr>
        <w:contextualSpacing/>
        <w:jc w:val="center"/>
        <w:rPr>
          <w:rFonts w:eastAsia="MS Mincho" w:cs="Arial"/>
          <w:b/>
          <w:szCs w:val="20"/>
        </w:rPr>
      </w:pPr>
      <w:r w:rsidRPr="00637556">
        <w:rPr>
          <w:rFonts w:eastAsia="MS Mincho" w:cs="Arial"/>
          <w:b/>
          <w:szCs w:val="20"/>
        </w:rPr>
        <w:t>»</w:t>
      </w:r>
      <w:bookmarkStart w:id="0" w:name="_Hlk169163836"/>
      <w:r w:rsidRPr="00637556">
        <w:rPr>
          <w:rFonts w:eastAsia="MS Mincho" w:cs="Arial"/>
          <w:b/>
          <w:szCs w:val="20"/>
        </w:rPr>
        <w:t xml:space="preserve">JAVNI </w:t>
      </w:r>
      <w:r w:rsidRPr="00637556">
        <w:rPr>
          <w:rFonts w:eastAsia="MS Mincho" w:cs="Arial"/>
          <w:b/>
          <w:caps/>
          <w:szCs w:val="20"/>
        </w:rPr>
        <w:t xml:space="preserve">razpiS </w:t>
      </w:r>
      <w:bookmarkEnd w:id="0"/>
      <w:r w:rsidRPr="00637556">
        <w:rPr>
          <w:rFonts w:eastAsia="MS Mincho" w:cs="Arial"/>
          <w:b/>
          <w:szCs w:val="20"/>
        </w:rPr>
        <w:t>ZA SOFINANCIRANJE DELOVANJA REGIJSKE PISARNE V BRUSLJU</w:t>
      </w:r>
    </w:p>
    <w:p w14:paraId="3494BA1B" w14:textId="77777777" w:rsidR="00637556" w:rsidRPr="00637556" w:rsidRDefault="00637556" w:rsidP="00F46C05">
      <w:pPr>
        <w:contextualSpacing/>
        <w:jc w:val="center"/>
        <w:rPr>
          <w:rFonts w:eastAsia="MS Mincho" w:cs="Arial"/>
          <w:b/>
          <w:szCs w:val="20"/>
        </w:rPr>
      </w:pPr>
      <w:r w:rsidRPr="00637556">
        <w:rPr>
          <w:rFonts w:eastAsia="MS Mincho" w:cs="Arial"/>
          <w:b/>
          <w:szCs w:val="20"/>
        </w:rPr>
        <w:t>V LETU 2027«</w:t>
      </w:r>
    </w:p>
    <w:p w14:paraId="3AC7FBD5" w14:textId="77777777" w:rsidR="00FC03B5" w:rsidRDefault="00FC03B5" w:rsidP="00F46C05">
      <w:pPr>
        <w:pStyle w:val="datumtevilka"/>
        <w:spacing w:line="276" w:lineRule="auto"/>
        <w:jc w:val="center"/>
        <w:rPr>
          <w:rFonts w:cs="Arial"/>
        </w:rPr>
      </w:pPr>
    </w:p>
    <w:p w14:paraId="2514E8E8" w14:textId="77777777" w:rsidR="00FC03B5" w:rsidRDefault="00FC03B5" w:rsidP="006F41E8">
      <w:pPr>
        <w:pStyle w:val="datumtevilka"/>
        <w:spacing w:line="276" w:lineRule="auto"/>
        <w:rPr>
          <w:rFonts w:cs="Arial"/>
        </w:rPr>
      </w:pPr>
    </w:p>
    <w:p w14:paraId="2E37CD8C" w14:textId="77777777" w:rsidR="00FC03B5" w:rsidRPr="00F46C05" w:rsidRDefault="00FC03B5" w:rsidP="00B4148F">
      <w:pPr>
        <w:pStyle w:val="datumtevilka"/>
        <w:spacing w:line="276" w:lineRule="auto"/>
        <w:jc w:val="center"/>
        <w:rPr>
          <w:rFonts w:cs="Arial"/>
          <w:b/>
          <w:bCs/>
        </w:rPr>
      </w:pPr>
      <w:r w:rsidRPr="00F46C05">
        <w:rPr>
          <w:rFonts w:cs="Arial"/>
          <w:b/>
          <w:bCs/>
        </w:rPr>
        <w:t>POOBLASTILO ZA PRIDOBITEV PODATKOV OD FINANČNE UPRAVE REPUBLIKE SLOVENIJE</w:t>
      </w:r>
    </w:p>
    <w:p w14:paraId="2DD52F5B" w14:textId="77777777" w:rsidR="00FC03B5" w:rsidRPr="00364315" w:rsidRDefault="00FC03B5" w:rsidP="006F41E8">
      <w:pPr>
        <w:pStyle w:val="datumtevilka"/>
        <w:spacing w:line="276" w:lineRule="auto"/>
        <w:rPr>
          <w:rFonts w:cs="Arial"/>
        </w:rPr>
      </w:pPr>
    </w:p>
    <w:p w14:paraId="4ED32FB3" w14:textId="77777777" w:rsidR="00FC03B5" w:rsidRPr="00364315" w:rsidRDefault="00FC03B5" w:rsidP="006F41E8">
      <w:pPr>
        <w:pStyle w:val="datumtevilka"/>
        <w:spacing w:line="276" w:lineRule="auto"/>
        <w:rPr>
          <w:rFonts w:cs="Arial"/>
        </w:rPr>
      </w:pPr>
    </w:p>
    <w:p w14:paraId="0D2741BB" w14:textId="77777777" w:rsidR="00FC03B5" w:rsidRDefault="00FC03B5" w:rsidP="006F41E8">
      <w:pPr>
        <w:spacing w:line="276" w:lineRule="auto"/>
      </w:pPr>
    </w:p>
    <w:p w14:paraId="0B58650B" w14:textId="37F1DB89" w:rsidR="006F41E8" w:rsidRDefault="006F41E8" w:rsidP="006F41E8">
      <w:pPr>
        <w:pStyle w:val="Odstavekseznama"/>
        <w:numPr>
          <w:ilvl w:val="0"/>
          <w:numId w:val="1"/>
        </w:numPr>
        <w:spacing w:line="276" w:lineRule="auto"/>
      </w:pPr>
      <w:r w:rsidRPr="006F41E8">
        <w:t xml:space="preserve">PODATKI O PRIJAVITELJU </w:t>
      </w:r>
      <w:r>
        <w:t>oziroma</w:t>
      </w:r>
      <w:r w:rsidRPr="006F41E8">
        <w:t xml:space="preserve"> KONZORCIJSKEM PARTNERJU</w:t>
      </w:r>
      <w:r w:rsidR="00FC03B5" w:rsidRPr="004F7CE9">
        <w:t xml:space="preserve"> </w:t>
      </w:r>
    </w:p>
    <w:p w14:paraId="4799A5AF" w14:textId="2CD37FBD" w:rsidR="006F41E8" w:rsidRDefault="006F41E8" w:rsidP="006F41E8">
      <w:pPr>
        <w:spacing w:line="276" w:lineRule="auto"/>
        <w:ind w:left="708"/>
      </w:pPr>
      <w:r>
        <w:t>(</w:t>
      </w:r>
      <w:r w:rsidRPr="006F41E8">
        <w:t xml:space="preserve">V primeru </w:t>
      </w:r>
      <w:proofErr w:type="spellStart"/>
      <w:r w:rsidRPr="006F41E8">
        <w:t>konzorcijske</w:t>
      </w:r>
      <w:proofErr w:type="spellEnd"/>
      <w:r w:rsidRPr="006F41E8">
        <w:t xml:space="preserve"> prijave ta obrazec izpolni in podpiše vsak </w:t>
      </w:r>
      <w:proofErr w:type="spellStart"/>
      <w:r w:rsidRPr="006F41E8">
        <w:t>konzorcijski</w:t>
      </w:r>
      <w:proofErr w:type="spellEnd"/>
      <w:r w:rsidRPr="006F41E8">
        <w:t xml:space="preserve"> partner, vključno z vodilnim </w:t>
      </w:r>
      <w:proofErr w:type="spellStart"/>
      <w:r w:rsidRPr="006F41E8">
        <w:t>konzorcijskim</w:t>
      </w:r>
      <w:proofErr w:type="spellEnd"/>
      <w:r w:rsidRPr="006F41E8">
        <w:t xml:space="preserve"> partnerjem.</w:t>
      </w:r>
      <w:r>
        <w:t>)</w:t>
      </w:r>
    </w:p>
    <w:p w14:paraId="17584C10" w14:textId="77777777" w:rsidR="006F41E8" w:rsidRDefault="006F41E8" w:rsidP="006F41E8">
      <w:pPr>
        <w:spacing w:line="276" w:lineRule="auto"/>
      </w:pPr>
    </w:p>
    <w:p w14:paraId="36116552" w14:textId="5C2A09EE" w:rsidR="00FC03B5" w:rsidRPr="004F7CE9" w:rsidRDefault="00FC03B5" w:rsidP="006F41E8">
      <w:pPr>
        <w:spacing w:line="276" w:lineRule="auto"/>
      </w:pPr>
      <w:r w:rsidRPr="004F7CE9">
        <w:t>PRIJAVITELJ</w:t>
      </w:r>
      <w:r w:rsidR="006F41E8">
        <w:t xml:space="preserve"> oziroma </w:t>
      </w:r>
      <w:r w:rsidRPr="004F7CE9">
        <w:t>VODILN</w:t>
      </w:r>
      <w:r w:rsidR="006F41E8">
        <w:t xml:space="preserve">I </w:t>
      </w:r>
      <w:r w:rsidRPr="004F7CE9">
        <w:t>KONZORCIJS</w:t>
      </w:r>
      <w:r w:rsidR="006F41E8">
        <w:t>KI</w:t>
      </w:r>
      <w:r w:rsidRPr="004F7CE9">
        <w:t xml:space="preserve"> PARTNER</w:t>
      </w:r>
    </w:p>
    <w:p w14:paraId="5468D214" w14:textId="77777777" w:rsidR="00FC03B5" w:rsidRPr="004F7CE9" w:rsidRDefault="00FC03B5" w:rsidP="006F41E8">
      <w:pPr>
        <w:spacing w:line="276" w:lineRule="auto"/>
      </w:pPr>
      <w:r w:rsidRPr="004F7CE9">
        <w:t>Naziv: __________________________________________</w:t>
      </w:r>
    </w:p>
    <w:p w14:paraId="54503A8E" w14:textId="77777777" w:rsidR="00FC03B5" w:rsidRPr="004F7CE9" w:rsidRDefault="00FC03B5" w:rsidP="006F41E8">
      <w:pPr>
        <w:spacing w:line="276" w:lineRule="auto"/>
      </w:pPr>
      <w:r w:rsidRPr="004F7CE9">
        <w:t>Sedež: __________________________________________________</w:t>
      </w:r>
    </w:p>
    <w:p w14:paraId="24E34C01" w14:textId="77777777" w:rsidR="00FC03B5" w:rsidRPr="004F7CE9" w:rsidRDefault="00FC03B5" w:rsidP="006F41E8">
      <w:pPr>
        <w:spacing w:line="276" w:lineRule="auto"/>
      </w:pPr>
      <w:r w:rsidRPr="004F7CE9">
        <w:t>Matična številka: __________________________________________</w:t>
      </w:r>
    </w:p>
    <w:p w14:paraId="3EE783DA" w14:textId="77777777" w:rsidR="00FC03B5" w:rsidRPr="004F7CE9" w:rsidRDefault="00FC03B5" w:rsidP="006F41E8">
      <w:pPr>
        <w:spacing w:line="276" w:lineRule="auto"/>
      </w:pPr>
      <w:r w:rsidRPr="004F7CE9">
        <w:t>Davčna številka: __________________________________________</w:t>
      </w:r>
    </w:p>
    <w:p w14:paraId="52BA1298" w14:textId="77777777" w:rsidR="00FC03B5" w:rsidRPr="004F7CE9" w:rsidRDefault="00FC03B5" w:rsidP="006F41E8">
      <w:pPr>
        <w:spacing w:line="276" w:lineRule="auto"/>
      </w:pPr>
      <w:r w:rsidRPr="004F7CE9">
        <w:t>Zakoniti zastopnik: ________________________________________</w:t>
      </w:r>
    </w:p>
    <w:p w14:paraId="4768273C" w14:textId="77777777" w:rsidR="00FC03B5" w:rsidRPr="004F7CE9" w:rsidRDefault="00FC03B5" w:rsidP="006F41E8">
      <w:pPr>
        <w:spacing w:line="276" w:lineRule="auto"/>
      </w:pPr>
    </w:p>
    <w:p w14:paraId="37F542B4" w14:textId="5716B148" w:rsidR="006F41E8" w:rsidRPr="004F7CE9" w:rsidRDefault="006F41E8" w:rsidP="006F41E8">
      <w:pPr>
        <w:spacing w:line="276" w:lineRule="auto"/>
      </w:pPr>
      <w:r w:rsidRPr="004F7CE9">
        <w:t>KONZORCIJS</w:t>
      </w:r>
      <w:r>
        <w:t>KI</w:t>
      </w:r>
      <w:r w:rsidRPr="004F7CE9">
        <w:t xml:space="preserve"> PARTNER</w:t>
      </w:r>
      <w:r>
        <w:t xml:space="preserve"> 1</w:t>
      </w:r>
    </w:p>
    <w:p w14:paraId="4192563A" w14:textId="77777777" w:rsidR="00FC03B5" w:rsidRPr="004F7CE9" w:rsidRDefault="00FC03B5" w:rsidP="006F41E8">
      <w:pPr>
        <w:spacing w:line="276" w:lineRule="auto"/>
      </w:pPr>
      <w:r w:rsidRPr="004F7CE9">
        <w:t>Naziv: __________________________________________</w:t>
      </w:r>
    </w:p>
    <w:p w14:paraId="2602D08E" w14:textId="77777777" w:rsidR="00FC03B5" w:rsidRPr="004F7CE9" w:rsidRDefault="00FC03B5" w:rsidP="006F41E8">
      <w:pPr>
        <w:spacing w:line="276" w:lineRule="auto"/>
      </w:pPr>
      <w:r w:rsidRPr="004F7CE9">
        <w:t>Sedež: __________________________________________________</w:t>
      </w:r>
    </w:p>
    <w:p w14:paraId="5507AE21" w14:textId="77777777" w:rsidR="00FC03B5" w:rsidRPr="004F7CE9" w:rsidRDefault="00FC03B5" w:rsidP="006F41E8">
      <w:pPr>
        <w:spacing w:line="276" w:lineRule="auto"/>
      </w:pPr>
      <w:r w:rsidRPr="004F7CE9">
        <w:t>Matična številka: __________________________________________</w:t>
      </w:r>
    </w:p>
    <w:p w14:paraId="22AFF9F6" w14:textId="77777777" w:rsidR="00FC03B5" w:rsidRPr="004F7CE9" w:rsidRDefault="00FC03B5" w:rsidP="006F41E8">
      <w:pPr>
        <w:spacing w:line="276" w:lineRule="auto"/>
      </w:pPr>
      <w:r w:rsidRPr="004F7CE9">
        <w:t>Davčna številka: __________________________________________</w:t>
      </w:r>
    </w:p>
    <w:p w14:paraId="54152144" w14:textId="77777777" w:rsidR="00FC03B5" w:rsidRDefault="00FC03B5" w:rsidP="006F41E8">
      <w:pPr>
        <w:spacing w:line="276" w:lineRule="auto"/>
        <w:rPr>
          <w:rFonts w:cs="Arial"/>
        </w:rPr>
      </w:pPr>
      <w:r w:rsidRPr="004F7CE9">
        <w:t>Zakoniti zastopnik: ________________________________________</w:t>
      </w:r>
    </w:p>
    <w:p w14:paraId="49AA11CF" w14:textId="77777777" w:rsidR="00FC03B5" w:rsidRDefault="00FC03B5" w:rsidP="006F41E8">
      <w:pPr>
        <w:pStyle w:val="datumtevilka"/>
        <w:spacing w:line="276" w:lineRule="auto"/>
        <w:rPr>
          <w:rFonts w:cs="Arial"/>
        </w:rPr>
      </w:pPr>
    </w:p>
    <w:p w14:paraId="570CB2DB" w14:textId="25063D7C" w:rsidR="006F41E8" w:rsidRPr="004F7CE9" w:rsidRDefault="006F41E8" w:rsidP="006F41E8">
      <w:pPr>
        <w:spacing w:line="276" w:lineRule="auto"/>
      </w:pPr>
      <w:r w:rsidRPr="004F7CE9">
        <w:t>KONZORCIJS</w:t>
      </w:r>
      <w:r>
        <w:t>KI</w:t>
      </w:r>
      <w:r w:rsidRPr="004F7CE9">
        <w:t xml:space="preserve"> PARTNER</w:t>
      </w:r>
      <w:r>
        <w:t xml:space="preserve"> 2</w:t>
      </w:r>
    </w:p>
    <w:p w14:paraId="0F49C309" w14:textId="77777777" w:rsidR="00FC03B5" w:rsidRPr="004F7CE9" w:rsidRDefault="00FC03B5" w:rsidP="006F41E8">
      <w:pPr>
        <w:spacing w:line="276" w:lineRule="auto"/>
      </w:pPr>
      <w:r w:rsidRPr="004F7CE9">
        <w:t>Naziv: __________________________________________</w:t>
      </w:r>
    </w:p>
    <w:p w14:paraId="1BCBE519" w14:textId="77777777" w:rsidR="00FC03B5" w:rsidRPr="004F7CE9" w:rsidRDefault="00FC03B5" w:rsidP="006F41E8">
      <w:pPr>
        <w:spacing w:line="276" w:lineRule="auto"/>
      </w:pPr>
      <w:r w:rsidRPr="004F7CE9">
        <w:t>Sedež: __________________________________________________</w:t>
      </w:r>
    </w:p>
    <w:p w14:paraId="7820A5BA" w14:textId="77777777" w:rsidR="00FC03B5" w:rsidRPr="004F7CE9" w:rsidRDefault="00FC03B5" w:rsidP="006F41E8">
      <w:pPr>
        <w:spacing w:line="276" w:lineRule="auto"/>
      </w:pPr>
      <w:r w:rsidRPr="004F7CE9">
        <w:t>Matična številka: __________________________________________</w:t>
      </w:r>
    </w:p>
    <w:p w14:paraId="1782D2E0" w14:textId="77777777" w:rsidR="00FC03B5" w:rsidRPr="004F7CE9" w:rsidRDefault="00FC03B5" w:rsidP="006F41E8">
      <w:pPr>
        <w:spacing w:line="276" w:lineRule="auto"/>
      </w:pPr>
      <w:r w:rsidRPr="004F7CE9">
        <w:t>Davčna številka: __________________________________________</w:t>
      </w:r>
    </w:p>
    <w:p w14:paraId="10E08A0F" w14:textId="77777777" w:rsidR="00FC03B5" w:rsidRDefault="00FC03B5" w:rsidP="006F41E8">
      <w:pPr>
        <w:spacing w:line="276" w:lineRule="auto"/>
        <w:rPr>
          <w:rFonts w:cs="Arial"/>
        </w:rPr>
      </w:pPr>
      <w:r w:rsidRPr="004F7CE9">
        <w:t>Zakoniti zastopnik: ________________________________________</w:t>
      </w:r>
    </w:p>
    <w:p w14:paraId="111D1B26" w14:textId="77777777" w:rsidR="00FC03B5" w:rsidRPr="00364315" w:rsidRDefault="00FC03B5" w:rsidP="006F41E8">
      <w:pPr>
        <w:pStyle w:val="datumtevilka"/>
        <w:spacing w:line="276" w:lineRule="auto"/>
        <w:rPr>
          <w:rFonts w:cs="Arial"/>
        </w:rPr>
      </w:pPr>
    </w:p>
    <w:p w14:paraId="3CC448E2" w14:textId="77777777" w:rsidR="00FC03B5" w:rsidRDefault="00FC03B5" w:rsidP="006F41E8">
      <w:pPr>
        <w:pStyle w:val="datumtevilka"/>
        <w:spacing w:line="276" w:lineRule="auto"/>
        <w:rPr>
          <w:rFonts w:cs="Arial"/>
        </w:rPr>
      </w:pPr>
    </w:p>
    <w:p w14:paraId="512CCD0F" w14:textId="7129FAB0" w:rsidR="00FC03B5" w:rsidRDefault="00FC03B5" w:rsidP="006F41E8">
      <w:pPr>
        <w:pStyle w:val="datumtevilka"/>
        <w:numPr>
          <w:ilvl w:val="0"/>
          <w:numId w:val="1"/>
        </w:numPr>
        <w:spacing w:line="276" w:lineRule="auto"/>
        <w:rPr>
          <w:rFonts w:cs="Arial"/>
        </w:rPr>
      </w:pPr>
      <w:r w:rsidRPr="00364315">
        <w:rPr>
          <w:rFonts w:cs="Arial"/>
        </w:rPr>
        <w:t>POOBLASTILO</w:t>
      </w:r>
    </w:p>
    <w:p w14:paraId="3EC392D0" w14:textId="77777777" w:rsidR="00FC03B5" w:rsidRDefault="00FC03B5" w:rsidP="006F41E8">
      <w:pPr>
        <w:pStyle w:val="datumtevilka"/>
        <w:spacing w:line="276" w:lineRule="auto"/>
        <w:jc w:val="both"/>
        <w:rPr>
          <w:rFonts w:cs="Arial"/>
        </w:rPr>
      </w:pPr>
    </w:p>
    <w:p w14:paraId="6FE411A6" w14:textId="77777777" w:rsidR="00FC03B5" w:rsidRPr="004F7CE9" w:rsidRDefault="00FC03B5" w:rsidP="006F41E8">
      <w:pPr>
        <w:pStyle w:val="datumtevilka"/>
        <w:spacing w:line="276" w:lineRule="auto"/>
        <w:jc w:val="both"/>
        <w:rPr>
          <w:rFonts w:cs="Arial"/>
        </w:rPr>
      </w:pPr>
      <w:r w:rsidRPr="004F7CE9">
        <w:rPr>
          <w:rFonts w:cs="Arial"/>
        </w:rPr>
        <w:t xml:space="preserve">Prijavitelj oziroma </w:t>
      </w:r>
      <w:proofErr w:type="spellStart"/>
      <w:r w:rsidRPr="004F7CE9">
        <w:rPr>
          <w:rFonts w:cs="Arial"/>
        </w:rPr>
        <w:t>konzorcijski</w:t>
      </w:r>
      <w:proofErr w:type="spellEnd"/>
      <w:r w:rsidRPr="004F7CE9">
        <w:rPr>
          <w:rFonts w:cs="Arial"/>
        </w:rPr>
        <w:t xml:space="preserve"> partner s podpisom tega obrazca pooblašča Ministrstvo za lokalno samoupravo, kohezijo in regionalni razvoj, da za potrebe preverjanja izpolnjevanja pogojev Javnega razpisa za sofinanciranje delovanja regijske pisarne v Bruslju v letu 2027 pri Finančni upravi Republike Slovenije pridobi:</w:t>
      </w:r>
    </w:p>
    <w:p w14:paraId="1B85F036" w14:textId="77777777" w:rsidR="00FC03B5" w:rsidRDefault="00FC03B5" w:rsidP="006F41E8">
      <w:pPr>
        <w:pStyle w:val="datumtevilka"/>
        <w:spacing w:line="276" w:lineRule="auto"/>
        <w:jc w:val="both"/>
        <w:rPr>
          <w:rFonts w:cs="Arial"/>
        </w:rPr>
      </w:pPr>
      <w:r w:rsidRPr="004F7CE9">
        <w:rPr>
          <w:rFonts w:cs="Arial"/>
        </w:rPr>
        <w:t>– podatke o neporavnanih zapadlih finančnih obveznostih iz naslova obveznih dajatev in drugih denarnih nedavčnih obveznosti v skladu z zakonom, ki ureja finančno upravo, ki jih pobira davčni organ, zaradi preverjanja, ali te obveznosti na dan poteka roka za oddajo vlog znašajo 50 eurov ali več;</w:t>
      </w:r>
    </w:p>
    <w:p w14:paraId="7C5D1876" w14:textId="77777777" w:rsidR="00FC03B5" w:rsidRPr="004F7CE9" w:rsidRDefault="00FC03B5" w:rsidP="006F41E8">
      <w:pPr>
        <w:pStyle w:val="datumtevilka"/>
        <w:spacing w:line="276" w:lineRule="auto"/>
        <w:jc w:val="both"/>
        <w:rPr>
          <w:rFonts w:cs="Arial"/>
        </w:rPr>
      </w:pPr>
    </w:p>
    <w:p w14:paraId="1A8066B3" w14:textId="77777777" w:rsidR="00FC03B5" w:rsidRPr="004F7CE9" w:rsidRDefault="00FC03B5" w:rsidP="006F41E8">
      <w:pPr>
        <w:pStyle w:val="datumtevilka"/>
        <w:spacing w:line="276" w:lineRule="auto"/>
        <w:jc w:val="both"/>
        <w:rPr>
          <w:rFonts w:cs="Arial"/>
        </w:rPr>
      </w:pPr>
      <w:r w:rsidRPr="004F7CE9">
        <w:rPr>
          <w:rFonts w:cs="Arial"/>
        </w:rPr>
        <w:t>– če je pooblastitelj gospodarski subjekt, tudi podatke o tem, ali je imel na dan poteka roka za oddajo vlog predložene vse obračune davčnih odtegljajev za dohodke iz delovnega razmerja za obdobje zadnjega leta do dne oddaje vloge.</w:t>
      </w:r>
    </w:p>
    <w:p w14:paraId="4AF09002" w14:textId="77777777" w:rsidR="00FC03B5" w:rsidRDefault="00FC03B5" w:rsidP="006F41E8">
      <w:pPr>
        <w:pStyle w:val="datumtevilka"/>
        <w:spacing w:line="276" w:lineRule="auto"/>
        <w:rPr>
          <w:rFonts w:cs="Arial"/>
        </w:rPr>
      </w:pPr>
    </w:p>
    <w:p w14:paraId="42ED260B" w14:textId="77777777" w:rsidR="00FC03B5" w:rsidRPr="00364315" w:rsidRDefault="00FC03B5" w:rsidP="006F41E8">
      <w:pPr>
        <w:pStyle w:val="datumtevilka"/>
        <w:spacing w:line="276" w:lineRule="auto"/>
        <w:rPr>
          <w:rFonts w:cs="Arial"/>
        </w:rPr>
      </w:pPr>
    </w:p>
    <w:p w14:paraId="09D1724C" w14:textId="12A85FC0" w:rsidR="00FC03B5" w:rsidRDefault="00FC03B5" w:rsidP="006F41E8">
      <w:pPr>
        <w:pStyle w:val="datumtevilka"/>
        <w:numPr>
          <w:ilvl w:val="0"/>
          <w:numId w:val="1"/>
        </w:numPr>
        <w:spacing w:line="276" w:lineRule="auto"/>
        <w:rPr>
          <w:rFonts w:cs="Arial"/>
        </w:rPr>
      </w:pPr>
      <w:r w:rsidRPr="00364315">
        <w:rPr>
          <w:rFonts w:cs="Arial"/>
        </w:rPr>
        <w:t>IZJAVA PRIJAVITELJA</w:t>
      </w:r>
      <w:r>
        <w:rPr>
          <w:rFonts w:cs="Arial"/>
        </w:rPr>
        <w:t xml:space="preserve"> oziroma KONZORCIJSKEGA PARTNERJA</w:t>
      </w:r>
    </w:p>
    <w:p w14:paraId="431A91B8" w14:textId="77777777" w:rsidR="00FC03B5" w:rsidRPr="00364315" w:rsidRDefault="00FC03B5" w:rsidP="006F41E8">
      <w:pPr>
        <w:pStyle w:val="datumtevilka"/>
        <w:spacing w:line="276" w:lineRule="auto"/>
        <w:rPr>
          <w:rFonts w:cs="Arial"/>
        </w:rPr>
      </w:pPr>
    </w:p>
    <w:p w14:paraId="756AF8DF" w14:textId="06A8C8A9" w:rsidR="00FC03B5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 xml:space="preserve">Prijavitelj oziroma </w:t>
      </w:r>
      <w:proofErr w:type="spellStart"/>
      <w:r w:rsidRPr="006F41E8">
        <w:rPr>
          <w:rFonts w:cs="Arial"/>
        </w:rPr>
        <w:t>konzorcijski</w:t>
      </w:r>
      <w:proofErr w:type="spellEnd"/>
      <w:r w:rsidRPr="006F41E8">
        <w:rPr>
          <w:rFonts w:cs="Arial"/>
        </w:rPr>
        <w:t xml:space="preserve"> partner izjavlja, da je seznanjen, da bo ministrstvo pri Finančni upravi Republike Slovenije pridobilo in obdelovalo podatke v obsegu, potrebnem za preverjanje izpolnjevanja pogojev javnega razpisa, ter potrjuje, da so podatki, navedeni v tem obrazcu, resnični in točni.</w:t>
      </w:r>
    </w:p>
    <w:p w14:paraId="6F0A57FD" w14:textId="77777777" w:rsid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111BA146" w14:textId="77777777" w:rsid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78213B57" w14:textId="77777777" w:rsidR="006F41E8" w:rsidRPr="00364315" w:rsidRDefault="006F41E8" w:rsidP="006F41E8">
      <w:pPr>
        <w:pStyle w:val="datumtevilka"/>
        <w:spacing w:line="276" w:lineRule="auto"/>
        <w:ind w:left="720"/>
        <w:rPr>
          <w:rFonts w:cs="Arial"/>
        </w:rPr>
      </w:pPr>
    </w:p>
    <w:p w14:paraId="25807BCA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PRIJAVITELJ / VODILNI KONZORCIJSKI PARTNER</w:t>
      </w:r>
    </w:p>
    <w:p w14:paraId="4D19BCEA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Naziv: ______________________________________</w:t>
      </w:r>
      <w:r w:rsidRPr="006F41E8">
        <w:rPr>
          <w:rFonts w:cs="Arial"/>
        </w:rPr>
        <w:br/>
        <w:t>Ime in priimek zakonitega zastopnika: __________________________</w:t>
      </w:r>
      <w:r w:rsidRPr="006F41E8">
        <w:rPr>
          <w:rFonts w:cs="Arial"/>
        </w:rPr>
        <w:br/>
        <w:t>Kraj in datum: _______________________________</w:t>
      </w:r>
      <w:r w:rsidRPr="006F41E8">
        <w:rPr>
          <w:rFonts w:cs="Arial"/>
        </w:rPr>
        <w:br/>
        <w:t>Podpis zakonitega zastopnika: __________________________</w:t>
      </w:r>
      <w:r w:rsidRPr="006F41E8">
        <w:rPr>
          <w:rFonts w:cs="Arial"/>
        </w:rPr>
        <w:br/>
        <w:t>Žig (če ga uporablja):</w:t>
      </w:r>
    </w:p>
    <w:p w14:paraId="6F713040" w14:textId="77777777" w:rsid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4928FBF8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23A85D2F" w14:textId="77777777" w:rsidR="006F41E8" w:rsidRDefault="006F41E8" w:rsidP="006F41E8">
      <w:pPr>
        <w:pStyle w:val="datumtevilka"/>
        <w:spacing w:line="276" w:lineRule="auto"/>
        <w:rPr>
          <w:rFonts w:cs="Arial"/>
          <w:b/>
          <w:bCs/>
        </w:rPr>
      </w:pPr>
    </w:p>
    <w:p w14:paraId="6454FFE2" w14:textId="3D9BF8E6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KONZORCIJSKI PARTNER 1</w:t>
      </w:r>
    </w:p>
    <w:p w14:paraId="2BE96C07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Naziv: ______________________________________</w:t>
      </w:r>
      <w:r w:rsidRPr="006F41E8">
        <w:rPr>
          <w:rFonts w:cs="Arial"/>
        </w:rPr>
        <w:br/>
        <w:t>Ime in priimek zakonitega zastopnika: __________________________</w:t>
      </w:r>
      <w:r w:rsidRPr="006F41E8">
        <w:rPr>
          <w:rFonts w:cs="Arial"/>
        </w:rPr>
        <w:br/>
        <w:t>Kraj in datum: _______________________________</w:t>
      </w:r>
      <w:r w:rsidRPr="006F41E8">
        <w:rPr>
          <w:rFonts w:cs="Arial"/>
        </w:rPr>
        <w:br/>
        <w:t>Podpis zakonitega zastopnika: __________________________</w:t>
      </w:r>
      <w:r w:rsidRPr="006F41E8">
        <w:rPr>
          <w:rFonts w:cs="Arial"/>
        </w:rPr>
        <w:br/>
        <w:t>Žig (če ga uporablja):</w:t>
      </w:r>
    </w:p>
    <w:p w14:paraId="34E203BD" w14:textId="77777777" w:rsid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5F1ED9F2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</w:p>
    <w:p w14:paraId="0F647200" w14:textId="77777777" w:rsidR="006F41E8" w:rsidRDefault="006F41E8" w:rsidP="006F41E8">
      <w:pPr>
        <w:pStyle w:val="datumtevilka"/>
        <w:spacing w:line="276" w:lineRule="auto"/>
        <w:rPr>
          <w:rFonts w:cs="Arial"/>
          <w:b/>
          <w:bCs/>
        </w:rPr>
      </w:pPr>
    </w:p>
    <w:p w14:paraId="5DB6302B" w14:textId="0D0B8E72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KONZORCIJSKI PARTNER 2</w:t>
      </w:r>
    </w:p>
    <w:p w14:paraId="3162B88A" w14:textId="77777777" w:rsidR="006F41E8" w:rsidRPr="006F41E8" w:rsidRDefault="006F41E8" w:rsidP="006F41E8">
      <w:pPr>
        <w:pStyle w:val="datumtevilka"/>
        <w:spacing w:line="276" w:lineRule="auto"/>
        <w:rPr>
          <w:rFonts w:cs="Arial"/>
        </w:rPr>
      </w:pPr>
      <w:r w:rsidRPr="006F41E8">
        <w:rPr>
          <w:rFonts w:cs="Arial"/>
        </w:rPr>
        <w:t>Naziv: ______________________________________</w:t>
      </w:r>
      <w:r w:rsidRPr="006F41E8">
        <w:rPr>
          <w:rFonts w:cs="Arial"/>
        </w:rPr>
        <w:br/>
        <w:t>Ime in priimek zakonitega zastopnika: __________________________</w:t>
      </w:r>
      <w:r w:rsidRPr="006F41E8">
        <w:rPr>
          <w:rFonts w:cs="Arial"/>
        </w:rPr>
        <w:br/>
        <w:t>Kraj in datum: _______________________________</w:t>
      </w:r>
      <w:r w:rsidRPr="006F41E8">
        <w:rPr>
          <w:rFonts w:cs="Arial"/>
        </w:rPr>
        <w:br/>
        <w:t>Podpis zakonitega zastopnika: __________________________</w:t>
      </w:r>
      <w:r w:rsidRPr="006F41E8">
        <w:rPr>
          <w:rFonts w:cs="Arial"/>
        </w:rPr>
        <w:br/>
        <w:t>Žig (če ga uporablja):</w:t>
      </w:r>
    </w:p>
    <w:p w14:paraId="380D6008" w14:textId="1F74C60A" w:rsidR="00653F88" w:rsidRPr="0063109E" w:rsidRDefault="00653F88" w:rsidP="006F41E8">
      <w:pPr>
        <w:pStyle w:val="datumtevilka"/>
        <w:spacing w:line="276" w:lineRule="auto"/>
      </w:pPr>
    </w:p>
    <w:sectPr w:rsidR="00653F88" w:rsidRPr="0063109E" w:rsidSect="002A3AE8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417" w:right="1417" w:bottom="1417" w:left="1417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E35F" w14:textId="77777777" w:rsidR="00196C79" w:rsidRDefault="00196C79" w:rsidP="008A4089">
      <w:pPr>
        <w:spacing w:line="240" w:lineRule="auto"/>
      </w:pPr>
      <w:r>
        <w:separator/>
      </w:r>
    </w:p>
  </w:endnote>
  <w:endnote w:type="continuationSeparator" w:id="0">
    <w:p w14:paraId="1FDC46FF" w14:textId="77777777" w:rsidR="00196C79" w:rsidRDefault="00196C79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72AE" w14:textId="77777777" w:rsidR="0090351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BFF4A46" w14:textId="77777777" w:rsidR="00903519" w:rsidRDefault="0090351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368A8" w14:textId="77777777" w:rsidR="0090351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6EB2E13A" w14:textId="77777777" w:rsidR="00903519" w:rsidRDefault="0090351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63BD" w14:textId="77777777" w:rsidR="00196C79" w:rsidRDefault="00196C79" w:rsidP="008A4089">
      <w:pPr>
        <w:spacing w:line="240" w:lineRule="auto"/>
      </w:pPr>
      <w:r>
        <w:separator/>
      </w:r>
    </w:p>
  </w:footnote>
  <w:footnote w:type="continuationSeparator" w:id="0">
    <w:p w14:paraId="4B2EBD61" w14:textId="77777777" w:rsidR="00196C79" w:rsidRDefault="00196C79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2351" w14:textId="77777777" w:rsidR="00903519" w:rsidRPr="00110CBD" w:rsidRDefault="0090351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6686BCF9" w14:textId="77777777" w:rsidTr="002A3AE8">
      <w:trPr>
        <w:trHeight w:hRule="exact" w:val="847"/>
      </w:trPr>
      <w:tc>
        <w:tcPr>
          <w:tcW w:w="649" w:type="dxa"/>
        </w:tcPr>
        <w:p w14:paraId="7FB7F43F" w14:textId="77777777" w:rsidR="00903519" w:rsidRDefault="008A4089" w:rsidP="002A3AE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F221F81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6B1F7333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3093557A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F42FD2B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67F717E9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0D5D35D1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4BE6432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5BAC14A6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73A11572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05C09AE6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49030CFF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5166942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17D0BB8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3DB8015D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57193143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  <w:p w14:paraId="7C83C76E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vertAnchor="text" w:horzAnchor="page" w:tblpX="925" w:tblpY="1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2BA18D98" w14:textId="77777777" w:rsidTr="002A3AE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5A0C7997" w14:textId="77777777" w:rsidR="00903519" w:rsidRPr="006D42D9" w:rsidRDefault="00903519" w:rsidP="002A3AE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FC1BDBB" w14:textId="4F5EA777" w:rsidR="00903519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7698B401" w14:textId="77777777" w:rsidR="00903519" w:rsidRPr="008A4089" w:rsidRDefault="00B12EE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5B3E7AFB" w14:textId="20A11FFC" w:rsidR="00291EE2" w:rsidRPr="00FC6A27" w:rsidRDefault="002A3AE8" w:rsidP="0063109E">
    <w:pPr>
      <w:pStyle w:val="Glava"/>
      <w:tabs>
        <w:tab w:val="clear" w:pos="4320"/>
        <w:tab w:val="clear" w:pos="8640"/>
        <w:tab w:val="left" w:pos="3047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 xml:space="preserve">  </w:t>
    </w:r>
    <w:r w:rsidR="0063109E">
      <w:rPr>
        <w:rFonts w:ascii="Republika" w:hAnsi="Republika"/>
        <w:caps/>
      </w:rPr>
      <w:tab/>
    </w:r>
  </w:p>
  <w:p w14:paraId="0700C953" w14:textId="7C883BBB" w:rsidR="00D66869" w:rsidRPr="008F3500" w:rsidRDefault="002A3AE8" w:rsidP="00D6686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 xml:space="preserve">       </w:t>
    </w:r>
    <w:r w:rsidR="00A267DC">
      <w:rPr>
        <w:rFonts w:cs="Arial"/>
        <w:sz w:val="16"/>
      </w:rPr>
      <w:t>U</w:t>
    </w:r>
    <w:r w:rsidR="008677ED" w:rsidRPr="008677ED">
      <w:rPr>
        <w:rFonts w:cs="Arial"/>
        <w:sz w:val="16"/>
      </w:rPr>
      <w:t>lica Vita Kraigherja 5, 2000 Maribor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 w:rsidR="00D66869"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 w:rsidR="00F93E0F">
      <w:rPr>
        <w:rFonts w:cs="Arial"/>
        <w:sz w:val="16"/>
      </w:rPr>
      <w:t>3</w:t>
    </w:r>
    <w:r w:rsidR="00B12EEE">
      <w:rPr>
        <w:rFonts w:cs="Arial"/>
        <w:sz w:val="16"/>
      </w:rPr>
      <w:t>3</w:t>
    </w:r>
    <w:r w:rsidR="003702FA">
      <w:rPr>
        <w:rFonts w:cs="Arial"/>
        <w:sz w:val="16"/>
      </w:rPr>
      <w:t xml:space="preserve"> </w:t>
    </w:r>
    <w:r w:rsidR="00B12EEE">
      <w:rPr>
        <w:rFonts w:cs="Arial"/>
        <w:sz w:val="16"/>
      </w:rPr>
      <w:t>11</w:t>
    </w:r>
  </w:p>
  <w:p w14:paraId="44383C56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B12EEE" w:rsidRPr="00B12EEE">
      <w:rPr>
        <w:rFonts w:cs="Arial"/>
        <w:sz w:val="16"/>
      </w:rPr>
      <w:t>gp.mkrr@gov.si</w:t>
    </w:r>
  </w:p>
  <w:p w14:paraId="3C6F7826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CB200B">
      <w:rPr>
        <w:rFonts w:cs="Arial"/>
        <w:sz w:val="16"/>
      </w:rPr>
      <w:t>ls</w:t>
    </w:r>
    <w:r w:rsidR="00B12EEE">
      <w:rPr>
        <w:rFonts w:cs="Arial"/>
        <w:sz w:val="16"/>
      </w:rPr>
      <w:t>krr</w:t>
    </w:r>
    <w:r>
      <w:rPr>
        <w:rFonts w:cs="Arial"/>
        <w:sz w:val="16"/>
      </w:rPr>
      <w:t>.gov.si</w:t>
    </w:r>
  </w:p>
  <w:p w14:paraId="1B611988" w14:textId="77777777" w:rsidR="00903519" w:rsidRPr="008F3500" w:rsidRDefault="0090351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76A"/>
    <w:multiLevelType w:val="hybridMultilevel"/>
    <w:tmpl w:val="1F987A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83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7F"/>
    <w:rsid w:val="000150D5"/>
    <w:rsid w:val="00036BBE"/>
    <w:rsid w:val="00042235"/>
    <w:rsid w:val="00075296"/>
    <w:rsid w:val="00196C79"/>
    <w:rsid w:val="001E2BCA"/>
    <w:rsid w:val="001E677F"/>
    <w:rsid w:val="002417DB"/>
    <w:rsid w:val="00291EE2"/>
    <w:rsid w:val="002A3AE8"/>
    <w:rsid w:val="003702FA"/>
    <w:rsid w:val="00372FA6"/>
    <w:rsid w:val="00374230"/>
    <w:rsid w:val="004941CD"/>
    <w:rsid w:val="004A2340"/>
    <w:rsid w:val="005141A8"/>
    <w:rsid w:val="005163AE"/>
    <w:rsid w:val="00543357"/>
    <w:rsid w:val="005E1FFD"/>
    <w:rsid w:val="0063109E"/>
    <w:rsid w:val="00631DA0"/>
    <w:rsid w:val="00637556"/>
    <w:rsid w:val="00653F88"/>
    <w:rsid w:val="006F41E8"/>
    <w:rsid w:val="00722E8D"/>
    <w:rsid w:val="0079510C"/>
    <w:rsid w:val="007A64F5"/>
    <w:rsid w:val="007C2645"/>
    <w:rsid w:val="008014CC"/>
    <w:rsid w:val="008336B9"/>
    <w:rsid w:val="00863AA6"/>
    <w:rsid w:val="008677ED"/>
    <w:rsid w:val="008849F9"/>
    <w:rsid w:val="008A4089"/>
    <w:rsid w:val="008D6CBE"/>
    <w:rsid w:val="00903519"/>
    <w:rsid w:val="009747A5"/>
    <w:rsid w:val="00A267DC"/>
    <w:rsid w:val="00AB660A"/>
    <w:rsid w:val="00B12EEE"/>
    <w:rsid w:val="00B12F1A"/>
    <w:rsid w:val="00B4148F"/>
    <w:rsid w:val="00B91CB0"/>
    <w:rsid w:val="00C3025A"/>
    <w:rsid w:val="00C77296"/>
    <w:rsid w:val="00CB200B"/>
    <w:rsid w:val="00D04E48"/>
    <w:rsid w:val="00D66869"/>
    <w:rsid w:val="00D87F96"/>
    <w:rsid w:val="00EC733E"/>
    <w:rsid w:val="00EF7CDA"/>
    <w:rsid w:val="00F13FDD"/>
    <w:rsid w:val="00F17F85"/>
    <w:rsid w:val="00F21903"/>
    <w:rsid w:val="00F25CEA"/>
    <w:rsid w:val="00F46C05"/>
    <w:rsid w:val="00F77C7B"/>
    <w:rsid w:val="00F93E0F"/>
    <w:rsid w:val="00FA7FF9"/>
    <w:rsid w:val="00FC03B5"/>
    <w:rsid w:val="00FC6A27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E605F"/>
  <w15:chartTrackingRefBased/>
  <w15:docId w15:val="{148097CE-024E-4B7A-9386-895DD737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03B5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6">
    <w:name w:val="heading 6"/>
    <w:basedOn w:val="Navaden"/>
    <w:next w:val="Navaden"/>
    <w:link w:val="Naslov6Znak"/>
    <w:autoRedefine/>
    <w:qFormat/>
    <w:rsid w:val="00637556"/>
    <w:pPr>
      <w:keepNext/>
      <w:tabs>
        <w:tab w:val="left" w:pos="851"/>
      </w:tabs>
      <w:spacing w:line="240" w:lineRule="auto"/>
      <w:jc w:val="center"/>
      <w:outlineLvl w:val="5"/>
    </w:pPr>
    <w:rPr>
      <w:rFonts w:cs="Arial"/>
      <w:b/>
      <w:bCs/>
      <w:i/>
      <w:iCs/>
      <w:sz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6F41E8"/>
    <w:pPr>
      <w:ind w:left="720"/>
      <w:contextualSpacing/>
    </w:pPr>
  </w:style>
  <w:style w:type="character" w:customStyle="1" w:styleId="Naslov6Znak">
    <w:name w:val="Naslov 6 Znak"/>
    <w:basedOn w:val="Privzetapisavaodstavka"/>
    <w:link w:val="Naslov6"/>
    <w:rsid w:val="00637556"/>
    <w:rPr>
      <w:rFonts w:ascii="Arial" w:eastAsia="Times New Roman" w:hAnsi="Arial" w:cs="Arial"/>
      <w:b/>
      <w:bCs/>
      <w:i/>
      <w:iCs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rsid w:val="00637556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63755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loglatinskiArialsestavljenArialSestavljen11ptLa">
    <w:name w:val="Slog (latinski) Arial (sestavljen) Arial (Sestavljen) 11 pt (La..."/>
    <w:rsid w:val="00637556"/>
    <w:rPr>
      <w:rFonts w:ascii="Arial (W1)" w:hAnsi="Arial (W1)" w:cs="Arial (W1)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ekretariat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Sekretariat.dotx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Bole</dc:creator>
  <cp:keywords/>
  <dc:description/>
  <cp:lastModifiedBy>Breda Štern</cp:lastModifiedBy>
  <cp:revision>2</cp:revision>
  <cp:lastPrinted>2022-04-20T12:17:00Z</cp:lastPrinted>
  <dcterms:created xsi:type="dcterms:W3CDTF">2026-10-30T11:03:00Z</dcterms:created>
  <dcterms:modified xsi:type="dcterms:W3CDTF">2026-10-30T11:03:00Z</dcterms:modified>
</cp:coreProperties>
</file>