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2B47DD64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11</w:t>
      </w:r>
      <w:r w:rsidR="00780EAD">
        <w:rPr>
          <w:szCs w:val="20"/>
        </w:rPr>
        <w:t>00-</w:t>
      </w:r>
      <w:r w:rsidR="00960E2F">
        <w:rPr>
          <w:szCs w:val="20"/>
        </w:rPr>
        <w:t>36/2025/46</w:t>
      </w:r>
    </w:p>
    <w:p w14:paraId="1D3F1BDE" w14:textId="218B7752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960E2F">
        <w:rPr>
          <w:szCs w:val="20"/>
        </w:rPr>
        <w:t>6. 10. 2025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55FD6EFE" w:rsidR="006058DC" w:rsidRPr="00D0292B" w:rsidRDefault="006058DC" w:rsidP="00960E2F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960E2F">
        <w:rPr>
          <w:rFonts w:eastAsia="Times New Roman" w:cs="Times New Roman"/>
          <w:b/>
          <w:szCs w:val="20"/>
          <w:lang w:eastAsia="en-US" w:bidi="ar-SA"/>
        </w:rPr>
        <w:t>42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54F8584E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535252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535252" w:rsidRP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višji svetovalec</w:t>
      </w:r>
      <w:r w:rsidR="00960E2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(DM 907)</w:t>
      </w:r>
      <w:r w:rsidR="00535252" w:rsidRP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Službi za </w:t>
      </w:r>
      <w:r w:rsidR="00960E2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javna naročila v Sekretariatu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960E2F">
        <w:rPr>
          <w:rFonts w:ascii="Arial" w:eastAsia="Batang" w:hAnsi="Arial" w:cs="Mangal"/>
          <w:sz w:val="20"/>
          <w:szCs w:val="20"/>
          <w:lang w:val="sl-SI" w:eastAsia="ko-KR" w:bidi="sa-IN"/>
        </w:rPr>
        <w:t>14. 8. 2025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203C08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535252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="00203C08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535252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4607D195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960E2F">
        <w:rPr>
          <w:szCs w:val="20"/>
        </w:rPr>
        <w:t>9191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0A1678E" w14:textId="77777777" w:rsidR="00960E2F" w:rsidRDefault="00960E2F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2E13408E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0718628">
    <w:abstractNumId w:val="6"/>
  </w:num>
  <w:num w:numId="2" w16cid:durableId="1830439742">
    <w:abstractNumId w:val="4"/>
  </w:num>
  <w:num w:numId="3" w16cid:durableId="160051547">
    <w:abstractNumId w:val="5"/>
  </w:num>
  <w:num w:numId="4" w16cid:durableId="1390107628">
    <w:abstractNumId w:val="1"/>
  </w:num>
  <w:num w:numId="5" w16cid:durableId="514729594">
    <w:abstractNumId w:val="2"/>
  </w:num>
  <w:num w:numId="6" w16cid:durableId="1509715092">
    <w:abstractNumId w:val="3"/>
  </w:num>
  <w:num w:numId="7" w16cid:durableId="149966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49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950AC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0E2F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8547D"/>
    <w:rsid w:val="00B86D73"/>
    <w:rsid w:val="00B87E0A"/>
    <w:rsid w:val="00BB2612"/>
    <w:rsid w:val="00BD2518"/>
    <w:rsid w:val="00BD61C2"/>
    <w:rsid w:val="00BE57CB"/>
    <w:rsid w:val="00BF115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</TotalTime>
  <Pages>1</Pages>
  <Words>110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kzalaznik</dc:creator>
  <cp:lastModifiedBy>Katja Zalaznik</cp:lastModifiedBy>
  <cp:revision>3</cp:revision>
  <cp:lastPrinted>2019-12-23T12:24:00Z</cp:lastPrinted>
  <dcterms:created xsi:type="dcterms:W3CDTF">2025-10-06T13:50:00Z</dcterms:created>
  <dcterms:modified xsi:type="dcterms:W3CDTF">2025-10-06T13:53:00Z</dcterms:modified>
</cp:coreProperties>
</file>