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977E6" w14:textId="735F0E14" w:rsidR="00CE28BA" w:rsidRPr="00760A44" w:rsidRDefault="001E6F10" w:rsidP="00CE28BA">
      <w:pPr>
        <w:tabs>
          <w:tab w:val="left" w:pos="1701"/>
        </w:tabs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noProof/>
          <w:sz w:val="22"/>
          <w:szCs w:val="22"/>
          <w:lang w:val="sl-SI" w:eastAsia="sl-SI"/>
        </w:rPr>
        <mc:AlternateContent>
          <mc:Choice Requires="wps">
            <w:drawing>
              <wp:anchor distT="360045" distB="540385" distL="0" distR="0" simplePos="0" relativeHeight="251660288" behindDoc="0" locked="0" layoutInCell="1" allowOverlap="0" wp14:anchorId="118781F1" wp14:editId="1690A81C">
                <wp:simplePos x="0" y="0"/>
                <wp:positionH relativeFrom="page">
                  <wp:posOffset>1080135</wp:posOffset>
                </wp:positionH>
                <wp:positionV relativeFrom="page">
                  <wp:posOffset>2223135</wp:posOffset>
                </wp:positionV>
                <wp:extent cx="3200400" cy="457200"/>
                <wp:effectExtent l="3810" t="3810" r="0" b="0"/>
                <wp:wrapTopAndBottom/>
                <wp:docPr id="2" name="Text Box 5" descr="Prostor za vnos naslovnika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24B3E" w14:textId="77777777" w:rsidR="00CE28BA" w:rsidRPr="004D58A2" w:rsidRDefault="00CE28BA" w:rsidP="00CE28BA">
                            <w:pPr>
                              <w:rPr>
                                <w:lang w:val="sl-SI"/>
                              </w:rPr>
                            </w:pPr>
                            <w:r>
                              <w:rPr>
                                <w:lang w:val="sl-SI"/>
                              </w:rPr>
                              <w:t>VSEM ZAINTERESIRANIM KUPCEM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8781F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alt="Prostor za vnos naslovnika&#10;" style="position:absolute;margin-left:85.05pt;margin-top:175.05pt;width:252pt;height:36pt;z-index:251660288;visibility:visible;mso-wrap-style:square;mso-width-percent:0;mso-height-percent:0;mso-wrap-distance-left:0;mso-wrap-distance-top:28.35pt;mso-wrap-distance-right:0;mso-wrap-distance-bottom:42.5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" o:allowoverlap="f" filled="f" stroked="f">
                <v:textbox inset="0,0,0,0">
                  <w:txbxContent>
                    <w:p w14:paraId="49624B3E" w14:textId="77777777" w:rsidR="00CE28BA" w:rsidRPr="004D58A2" w:rsidRDefault="00CE28BA" w:rsidP="00CE28BA">
                      <w:pPr>
                        <w:rPr>
                          <w:lang w:val="sl-SI"/>
                        </w:rPr>
                      </w:pPr>
                      <w:r>
                        <w:rPr>
                          <w:lang w:val="sl-SI"/>
                        </w:rPr>
                        <w:t>VSEM ZAINTERESIRANIM KUPCEM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 w:rsidR="00CE28BA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Številka: </w:t>
      </w:r>
      <w:r w:rsidR="00CE28BA" w:rsidRPr="00760A44">
        <w:rPr>
          <w:rFonts w:ascii="Arial Nova" w:hAnsi="Arial Nova" w:cs="Arial"/>
          <w:sz w:val="22"/>
          <w:szCs w:val="22"/>
          <w:lang w:val="sl-SI" w:eastAsia="sl-SI"/>
        </w:rPr>
        <w:tab/>
      </w:r>
      <w:r w:rsidR="00A51818" w:rsidRPr="00760A44">
        <w:rPr>
          <w:rFonts w:ascii="Arial Nova" w:hAnsi="Arial Nova" w:cs="Arial"/>
          <w:sz w:val="22"/>
          <w:szCs w:val="22"/>
          <w:lang w:val="sl-SI" w:eastAsia="sl-SI"/>
        </w:rPr>
        <w:t>371-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2</w:t>
      </w:r>
      <w:r w:rsidR="002572F6">
        <w:rPr>
          <w:rFonts w:ascii="Arial Nova" w:hAnsi="Arial Nova" w:cs="Arial"/>
          <w:sz w:val="22"/>
          <w:szCs w:val="22"/>
          <w:lang w:val="sl-SI" w:eastAsia="sl-SI"/>
        </w:rPr>
        <w:t>/202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6</w:t>
      </w:r>
      <w:r w:rsidR="002572F6">
        <w:rPr>
          <w:rFonts w:ascii="Arial Nova" w:hAnsi="Arial Nova" w:cs="Arial"/>
          <w:sz w:val="22"/>
          <w:szCs w:val="22"/>
          <w:lang w:val="sl-SI" w:eastAsia="sl-SI"/>
        </w:rPr>
        <w:t>-3340</w:t>
      </w:r>
      <w:r w:rsidR="00B72BE0">
        <w:rPr>
          <w:rFonts w:ascii="Arial Nova" w:hAnsi="Arial Nova" w:cs="Arial"/>
          <w:sz w:val="22"/>
          <w:szCs w:val="22"/>
          <w:lang w:val="sl-SI" w:eastAsia="sl-SI"/>
        </w:rPr>
        <w:t>-1</w:t>
      </w:r>
    </w:p>
    <w:p w14:paraId="69398C18" w14:textId="5F744F6A" w:rsidR="00CE28BA" w:rsidRPr="00760A44" w:rsidRDefault="00CE28BA" w:rsidP="00CE28BA">
      <w:pPr>
        <w:tabs>
          <w:tab w:val="left" w:pos="1701"/>
        </w:tabs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Datum: 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ab/>
      </w:r>
      <w:r w:rsidR="00B72BE0">
        <w:rPr>
          <w:rFonts w:ascii="Arial Nova" w:hAnsi="Arial Nova" w:cs="Arial"/>
          <w:sz w:val="22"/>
          <w:szCs w:val="22"/>
          <w:lang w:val="sl-SI" w:eastAsia="sl-SI"/>
        </w:rPr>
        <w:t>4.11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.2026</w:t>
      </w:r>
    </w:p>
    <w:p w14:paraId="5FC050E1" w14:textId="77777777" w:rsidR="00CE28BA" w:rsidRPr="00760A44" w:rsidRDefault="00CE28BA" w:rsidP="00CE28BA">
      <w:pPr>
        <w:rPr>
          <w:rFonts w:ascii="Arial Nova" w:hAnsi="Arial Nova" w:cs="Arial"/>
          <w:sz w:val="22"/>
          <w:szCs w:val="22"/>
          <w:lang w:val="sl-SI"/>
        </w:rPr>
      </w:pPr>
    </w:p>
    <w:p w14:paraId="6FEBB19C" w14:textId="77777777" w:rsidR="00A51818" w:rsidRPr="00760A44" w:rsidRDefault="00A51818" w:rsidP="00CE28BA">
      <w:pPr>
        <w:rPr>
          <w:rFonts w:ascii="Arial Nova" w:hAnsi="Arial Nova" w:cs="Arial"/>
          <w:sz w:val="22"/>
          <w:szCs w:val="22"/>
          <w:lang w:val="sl-SI"/>
        </w:rPr>
      </w:pPr>
    </w:p>
    <w:p w14:paraId="4009A0C3" w14:textId="64FA48EF" w:rsidR="00CE28BA" w:rsidRPr="00760A44" w:rsidRDefault="00CE28BA" w:rsidP="00CE28BA">
      <w:pPr>
        <w:spacing w:line="240" w:lineRule="auto"/>
        <w:ind w:left="992" w:hanging="992"/>
        <w:jc w:val="both"/>
        <w:outlineLvl w:val="0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 xml:space="preserve">Zadeva:  Namera </w:t>
      </w:r>
      <w:r w:rsidR="002B1631"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>o sklenitvi neposredne pogodbe za prodajo služben</w:t>
      </w:r>
      <w:r w:rsidR="004260F2">
        <w:rPr>
          <w:rFonts w:ascii="Arial Nova" w:hAnsi="Arial Nova" w:cs="Arial"/>
          <w:b/>
          <w:bCs/>
          <w:sz w:val="22"/>
          <w:szCs w:val="22"/>
          <w:lang w:val="sl-SI" w:eastAsia="sl-SI"/>
        </w:rPr>
        <w:t>ega vozila</w:t>
      </w:r>
    </w:p>
    <w:p w14:paraId="4C6932AE" w14:textId="77777777" w:rsidR="00CE28BA" w:rsidRPr="00760A44" w:rsidRDefault="00CE28BA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7ACA0EE1" w14:textId="4CB2DA85" w:rsidR="00A51818" w:rsidRPr="00760A44" w:rsidRDefault="00A51818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0475EC13" w14:textId="3AEE3A84" w:rsidR="002B1631" w:rsidRPr="00760A44" w:rsidRDefault="002B1631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6047BAD5" w14:textId="3AD77843" w:rsidR="002B1631" w:rsidRPr="00760A44" w:rsidRDefault="002B1631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772D77FB" w14:textId="2660C9A0" w:rsidR="002B1631" w:rsidRPr="00760A44" w:rsidRDefault="002B1631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2175D3C2" w14:textId="2E1F919E" w:rsidR="004260F2" w:rsidRPr="00760A44" w:rsidRDefault="004C6429" w:rsidP="004260F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</w:pPr>
      <w:r>
        <w:rPr>
          <w:rFonts w:ascii="Arial Nova" w:hAnsi="Arial Nova" w:cs="Arial"/>
          <w:sz w:val="22"/>
          <w:szCs w:val="22"/>
          <w:lang w:val="sl-SI" w:eastAsia="sl-SI"/>
        </w:rPr>
        <w:t>Ministrstvo za kulturo,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skladno z  7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>7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>.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 xml:space="preserve"> in 78. členom v zvezi z 52.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členom Zakona o stvarnem premoženju države in samoupravnih lokalnih skupnosti (Uradni list RS, št. 11/18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>,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79/18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 xml:space="preserve"> in 78/23-ZORR;ZSPDSLS-1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), 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>ter</w:t>
      </w:r>
      <w:r w:rsidR="004260F2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19. členom Uredbe o stvarnem premoženju države in samoupravnih lokalnih skupnosti (</w:t>
      </w:r>
      <w:r w:rsidR="004260F2" w:rsidRPr="00760A44"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  <w:t xml:space="preserve">Uradni list RS, št.31/18) </w:t>
      </w:r>
    </w:p>
    <w:p w14:paraId="6A23D943" w14:textId="77777777" w:rsidR="002B1631" w:rsidRPr="00760A44" w:rsidRDefault="002B1631" w:rsidP="00CE28BA">
      <w:pPr>
        <w:spacing w:line="240" w:lineRule="auto"/>
        <w:ind w:left="142"/>
        <w:rPr>
          <w:rFonts w:ascii="Arial Nova" w:hAnsi="Arial Nova" w:cs="Arial"/>
          <w:sz w:val="22"/>
          <w:szCs w:val="22"/>
          <w:lang w:val="sl-SI" w:eastAsia="sl-SI"/>
        </w:rPr>
      </w:pPr>
    </w:p>
    <w:p w14:paraId="525D909F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6A8211FB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1AF8AB71" w14:textId="77777777" w:rsidR="00A51818" w:rsidRPr="00760A44" w:rsidRDefault="00A51818" w:rsidP="00CE28BA">
      <w:pPr>
        <w:spacing w:line="240" w:lineRule="auto"/>
        <w:jc w:val="center"/>
        <w:rPr>
          <w:rFonts w:ascii="Arial Nova" w:hAnsi="Arial Nova" w:cs="Arial"/>
          <w:b/>
          <w:sz w:val="22"/>
          <w:szCs w:val="22"/>
          <w:lang w:val="sl-SI" w:eastAsia="sl-SI"/>
        </w:rPr>
      </w:pPr>
    </w:p>
    <w:p w14:paraId="50D5DF0C" w14:textId="77777777" w:rsidR="00CE28BA" w:rsidRPr="00760A44" w:rsidRDefault="00CE28BA" w:rsidP="00CE28BA">
      <w:pPr>
        <w:spacing w:line="240" w:lineRule="auto"/>
        <w:jc w:val="center"/>
        <w:rPr>
          <w:rFonts w:ascii="Arial Nova" w:hAnsi="Arial Nova" w:cs="Arial"/>
          <w:b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/>
          <w:sz w:val="22"/>
          <w:szCs w:val="22"/>
          <w:lang w:val="sl-SI" w:eastAsia="sl-SI"/>
        </w:rPr>
        <w:t>O B J A V L J A     N A M E R O</w:t>
      </w:r>
    </w:p>
    <w:p w14:paraId="37DAB6C3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5CA223CA" w14:textId="77777777" w:rsidR="00A51818" w:rsidRPr="00760A44" w:rsidRDefault="00A51818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5343EB20" w14:textId="7DA22F75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za prodajo </w:t>
      </w:r>
      <w:r w:rsidR="002B1631" w:rsidRPr="00760A44">
        <w:rPr>
          <w:rFonts w:ascii="Arial Nova" w:hAnsi="Arial Nova" w:cs="Arial"/>
          <w:sz w:val="22"/>
          <w:szCs w:val="22"/>
          <w:lang w:val="sl-SI" w:eastAsia="sl-SI"/>
        </w:rPr>
        <w:t>služben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ega</w:t>
      </w:r>
      <w:r w:rsidR="002B1631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vozil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a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>, po metodi neposredne pogodbe. Podrobnejše informacije so navedene v povabilu k oddaji ponudbe, ki je priloga 1 te namere.</w:t>
      </w:r>
    </w:p>
    <w:p w14:paraId="6FA0164B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6B843C1F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4B035B49" w14:textId="77777777" w:rsidR="00A51818" w:rsidRPr="00760A44" w:rsidRDefault="00A51818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5AD1DA42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 </w:t>
      </w:r>
    </w:p>
    <w:p w14:paraId="3FAEEE8B" w14:textId="187F69D7" w:rsidR="00CE28BA" w:rsidRPr="00760A44" w:rsidRDefault="00CE28BA" w:rsidP="00CE28BA">
      <w:pPr>
        <w:tabs>
          <w:tab w:val="left" w:pos="3402"/>
        </w:tabs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                                                                </w:t>
      </w:r>
      <w:r w:rsidR="0072585B" w:rsidRPr="00760A44">
        <w:rPr>
          <w:rFonts w:ascii="Arial Nova" w:hAnsi="Arial Nova" w:cs="Arial"/>
          <w:sz w:val="22"/>
          <w:szCs w:val="22"/>
          <w:lang w:val="sl-SI"/>
        </w:rPr>
        <w:t xml:space="preserve">                    </w:t>
      </w:r>
      <w:r w:rsidR="003B4223">
        <w:rPr>
          <w:rFonts w:ascii="Arial Nova" w:hAnsi="Arial Nova" w:cs="Arial"/>
          <w:sz w:val="22"/>
          <w:szCs w:val="22"/>
          <w:lang w:val="sl-SI"/>
        </w:rPr>
        <w:t>Mag. Andreja Ravnihar Megušar</w:t>
      </w:r>
    </w:p>
    <w:p w14:paraId="350218CC" w14:textId="54F5577F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ab/>
        <w:t xml:space="preserve">                        </w:t>
      </w:r>
      <w:r w:rsidR="002B1631" w:rsidRPr="00760A44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="002572F6">
        <w:rPr>
          <w:rFonts w:ascii="Arial Nova" w:hAnsi="Arial Nova" w:cs="Arial"/>
          <w:sz w:val="22"/>
          <w:szCs w:val="22"/>
          <w:lang w:val="sl-SI"/>
        </w:rPr>
        <w:t xml:space="preserve">     </w:t>
      </w:r>
      <w:r w:rsidR="009C71BB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="002572F6">
        <w:rPr>
          <w:rFonts w:ascii="Arial Nova" w:hAnsi="Arial Nova" w:cs="Arial"/>
          <w:sz w:val="22"/>
          <w:szCs w:val="22"/>
          <w:lang w:val="sl-SI"/>
        </w:rPr>
        <w:t xml:space="preserve"> </w:t>
      </w:r>
      <w:proofErr w:type="spellStart"/>
      <w:r w:rsidR="003B4223">
        <w:rPr>
          <w:rFonts w:ascii="Arial Nova" w:hAnsi="Arial Nova" w:cs="Arial"/>
          <w:sz w:val="22"/>
          <w:szCs w:val="22"/>
          <w:lang w:val="sl-SI"/>
        </w:rPr>
        <w:t>v.d</w:t>
      </w:r>
      <w:proofErr w:type="spellEnd"/>
      <w:r w:rsidR="003B4223">
        <w:rPr>
          <w:rFonts w:ascii="Arial Nova" w:hAnsi="Arial Nova" w:cs="Arial"/>
          <w:sz w:val="22"/>
          <w:szCs w:val="22"/>
          <w:lang w:val="sl-SI"/>
        </w:rPr>
        <w:t>. generalne sekretarke</w:t>
      </w:r>
      <w:r w:rsidR="002572F6">
        <w:rPr>
          <w:rFonts w:ascii="Arial Nova" w:hAnsi="Arial Nova" w:cs="Arial"/>
          <w:sz w:val="22"/>
          <w:szCs w:val="22"/>
          <w:lang w:val="sl-SI"/>
        </w:rPr>
        <w:t xml:space="preserve"> </w:t>
      </w:r>
    </w:p>
    <w:p w14:paraId="2C7E1CD5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Priloga:</w:t>
      </w:r>
    </w:p>
    <w:p w14:paraId="7D24DF3B" w14:textId="156C6659" w:rsidR="00CE28BA" w:rsidRPr="00760A44" w:rsidRDefault="00A1561C" w:rsidP="00CE28BA">
      <w:pPr>
        <w:numPr>
          <w:ilvl w:val="0"/>
          <w:numId w:val="1"/>
        </w:num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Povabilo k oddaji ponudbe</w:t>
      </w:r>
    </w:p>
    <w:p w14:paraId="3B759F07" w14:textId="3DF7FFBC" w:rsidR="00A1561C" w:rsidRPr="00760A44" w:rsidRDefault="00A1561C" w:rsidP="00CE28BA">
      <w:pPr>
        <w:numPr>
          <w:ilvl w:val="0"/>
          <w:numId w:val="1"/>
        </w:num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Obrazec za oddajo ponudbe</w:t>
      </w:r>
    </w:p>
    <w:p w14:paraId="0A94E20F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0CB1043D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7DFC40C5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514DB0A3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2C7E4CC9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04548042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38C91129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14A419AE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7679DC22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3BFEFFD5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40A97568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4009E741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56F98599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3D872862" w14:textId="77777777" w:rsidR="00CE28BA" w:rsidRPr="00760A44" w:rsidRDefault="00C267BB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Priloga 1</w:t>
      </w:r>
    </w:p>
    <w:p w14:paraId="0524FD5D" w14:textId="77777777" w:rsidR="00C267BB" w:rsidRPr="00760A44" w:rsidRDefault="00C267BB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77189061" w14:textId="77777777" w:rsidR="00CE28BA" w:rsidRPr="00760A44" w:rsidRDefault="00CE28BA" w:rsidP="00CE28BA">
      <w:pPr>
        <w:tabs>
          <w:tab w:val="left" w:pos="3402"/>
        </w:tabs>
        <w:rPr>
          <w:rFonts w:ascii="Arial Nova" w:hAnsi="Arial Nova" w:cs="Arial"/>
          <w:sz w:val="22"/>
          <w:szCs w:val="22"/>
          <w:lang w:val="sl-SI"/>
        </w:rPr>
      </w:pPr>
    </w:p>
    <w:p w14:paraId="0467D0E7" w14:textId="7A9F24B2" w:rsidR="00CE28BA" w:rsidRPr="00760A44" w:rsidRDefault="00CE28BA" w:rsidP="00CE28BA">
      <w:pPr>
        <w:keepNext/>
        <w:spacing w:line="240" w:lineRule="auto"/>
        <w:ind w:left="357"/>
        <w:jc w:val="center"/>
        <w:outlineLvl w:val="0"/>
        <w:rPr>
          <w:rFonts w:ascii="Arial Nova" w:hAnsi="Arial Nova" w:cs="Arial"/>
          <w:b/>
          <w:bCs/>
          <w:kern w:val="32"/>
          <w:sz w:val="22"/>
          <w:szCs w:val="22"/>
          <w:lang w:val="sl-SI"/>
        </w:rPr>
      </w:pPr>
      <w:r w:rsidRPr="00760A44">
        <w:rPr>
          <w:rFonts w:ascii="Arial Nova" w:hAnsi="Arial Nova" w:cs="Arial"/>
          <w:b/>
          <w:bCs/>
          <w:kern w:val="32"/>
          <w:sz w:val="22"/>
          <w:szCs w:val="22"/>
          <w:lang w:val="sl-SI" w:eastAsia="sl-SI"/>
        </w:rPr>
        <w:t xml:space="preserve">POVABILO K ODDAJI PONUDBE ZA NAKUP </w:t>
      </w:r>
      <w:r w:rsidR="0050643B" w:rsidRPr="00760A44">
        <w:rPr>
          <w:rFonts w:ascii="Arial Nova" w:hAnsi="Arial Nova" w:cs="Arial"/>
          <w:b/>
          <w:bCs/>
          <w:kern w:val="32"/>
          <w:sz w:val="22"/>
          <w:szCs w:val="22"/>
          <w:lang w:val="sl-SI" w:eastAsia="sl-SI"/>
        </w:rPr>
        <w:t>osebnih vozil, po metodi neposredne pogodbe</w:t>
      </w:r>
    </w:p>
    <w:p w14:paraId="74257881" w14:textId="7D71EA61" w:rsidR="0050643B" w:rsidRPr="00760A44" w:rsidRDefault="0050643B" w:rsidP="00CE28BA">
      <w:pPr>
        <w:spacing w:line="240" w:lineRule="auto"/>
        <w:ind w:left="992" w:hanging="992"/>
        <w:jc w:val="center"/>
        <w:outlineLvl w:val="0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</w:p>
    <w:p w14:paraId="4BDD6BEE" w14:textId="77777777" w:rsidR="00CE28BA" w:rsidRPr="00760A44" w:rsidRDefault="00CE28BA" w:rsidP="00CE28BA">
      <w:pPr>
        <w:jc w:val="center"/>
        <w:rPr>
          <w:rFonts w:ascii="Arial Nova" w:hAnsi="Arial Nova" w:cs="Arial"/>
          <w:b/>
          <w:sz w:val="22"/>
          <w:szCs w:val="22"/>
          <w:lang w:val="sl-SI"/>
        </w:rPr>
      </w:pPr>
    </w:p>
    <w:p w14:paraId="08827596" w14:textId="77777777" w:rsidR="00CE28BA" w:rsidRPr="00760A44" w:rsidRDefault="00CE28BA" w:rsidP="00CE28BA">
      <w:pPr>
        <w:jc w:val="center"/>
        <w:rPr>
          <w:rFonts w:ascii="Arial Nova" w:hAnsi="Arial Nova" w:cs="Arial"/>
          <w:b/>
          <w:sz w:val="22"/>
          <w:szCs w:val="22"/>
          <w:lang w:val="sl-SI"/>
        </w:rPr>
      </w:pPr>
    </w:p>
    <w:p w14:paraId="0FE5B318" w14:textId="77777777" w:rsidR="00CE28BA" w:rsidRPr="00760A44" w:rsidRDefault="00CE28BA" w:rsidP="00CE28BA">
      <w:pPr>
        <w:numPr>
          <w:ilvl w:val="0"/>
          <w:numId w:val="2"/>
        </w:num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  <w:bookmarkStart w:id="0" w:name="_Toc142457702"/>
      <w:bookmarkStart w:id="1" w:name="_Toc345585081"/>
      <w:r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 xml:space="preserve">Osnovni podatki </w:t>
      </w:r>
      <w:bookmarkEnd w:id="0"/>
      <w:bookmarkEnd w:id="1"/>
    </w:p>
    <w:p w14:paraId="7A144AA6" w14:textId="77777777" w:rsidR="00CE28BA" w:rsidRPr="00760A44" w:rsidRDefault="00CE28BA" w:rsidP="00CE28BA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3D4620F3" w14:textId="466ADD39" w:rsidR="0050643B" w:rsidRPr="00760A44" w:rsidRDefault="0050643B" w:rsidP="0008170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23A3F68B" w14:textId="647A1122" w:rsidR="0050643B" w:rsidRPr="00760A44" w:rsidRDefault="0050643B" w:rsidP="0050643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Postopek se vodi skladno z  7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>7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>.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 xml:space="preserve"> in 78.</w:t>
      </w:r>
      <w:r w:rsidR="004260F2">
        <w:rPr>
          <w:rFonts w:ascii="Arial Nova" w:hAnsi="Arial Nova" w:cs="Arial"/>
          <w:sz w:val="22"/>
          <w:szCs w:val="22"/>
          <w:lang w:val="sl-SI" w:eastAsia="sl-SI"/>
        </w:rPr>
        <w:t xml:space="preserve"> členom 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>v zvezi z 52.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členom Zakona o stvarnem premoženju države in samoupravnih lokalnih skupnosti (Uradni list RS, št. 11/18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>,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79/18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 xml:space="preserve"> in 78/23-ZORR;ZSPDSLS-1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), 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>ter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19. členom Uredbe o stvarnem premoženju države in samoupravnih lokalnih skupnosti (</w:t>
      </w:r>
      <w:r w:rsidRPr="00760A44"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  <w:t xml:space="preserve">Uradni list RS, št.31/18) </w:t>
      </w:r>
    </w:p>
    <w:p w14:paraId="0CB5B079" w14:textId="313FC07D" w:rsidR="0050643B" w:rsidRPr="00760A44" w:rsidRDefault="0050643B" w:rsidP="0008170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75C84D87" w14:textId="77777777" w:rsidR="0050643B" w:rsidRPr="00760A44" w:rsidRDefault="0050643B" w:rsidP="0008170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</w:pPr>
    </w:p>
    <w:p w14:paraId="2228A199" w14:textId="77777777" w:rsidR="000A62C8" w:rsidRPr="00760A44" w:rsidRDefault="000A62C8" w:rsidP="0008170C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ascii="Arial Nova" w:eastAsia="Calibri" w:hAnsi="Arial Nova" w:cs="Arial"/>
          <w:color w:val="000000"/>
          <w:sz w:val="22"/>
          <w:szCs w:val="22"/>
          <w:lang w:val="sl-SI" w:eastAsia="sl-SI"/>
        </w:rPr>
      </w:pPr>
    </w:p>
    <w:p w14:paraId="0BCC348A" w14:textId="77777777" w:rsidR="00CE28BA" w:rsidRPr="00760A44" w:rsidRDefault="00CE28BA" w:rsidP="0008170C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en-GB"/>
        </w:rPr>
      </w:pPr>
      <w:r w:rsidRPr="00760A44">
        <w:rPr>
          <w:rFonts w:ascii="Arial Nova" w:hAnsi="Arial Nova" w:cs="Arial"/>
          <w:sz w:val="22"/>
          <w:szCs w:val="22"/>
          <w:u w:val="single"/>
          <w:lang w:val="sl-SI" w:eastAsia="en-GB"/>
        </w:rPr>
        <w:t xml:space="preserve"> kot faza: </w:t>
      </w:r>
      <w:r w:rsidRPr="00760A44">
        <w:rPr>
          <w:rFonts w:ascii="Arial Nova" w:hAnsi="Arial Nova" w:cs="Arial"/>
          <w:b/>
          <w:i/>
          <w:sz w:val="22"/>
          <w:szCs w:val="22"/>
          <w:u w:val="single"/>
          <w:lang w:val="sl-SI" w:eastAsia="en-GB"/>
        </w:rPr>
        <w:t>pogajanja z zainteresiranimi kupci za sklenitev neposredne pogodbe</w:t>
      </w:r>
      <w:r w:rsidRPr="00760A44">
        <w:rPr>
          <w:rFonts w:ascii="Arial Nova" w:hAnsi="Arial Nova" w:cs="Arial"/>
          <w:sz w:val="22"/>
          <w:szCs w:val="22"/>
          <w:lang w:val="sl-SI" w:eastAsia="en-GB"/>
        </w:rPr>
        <w:t>, zato organizator vabi zainteresirane kupce k oddaji ponudbe za nakup.</w:t>
      </w:r>
    </w:p>
    <w:p w14:paraId="34085053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en-GB"/>
        </w:rPr>
      </w:pPr>
    </w:p>
    <w:p w14:paraId="3DFE50DA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235"/>
      </w:tblGrid>
      <w:tr w:rsidR="00CE28BA" w:rsidRPr="003B4223" w14:paraId="446F34D3" w14:textId="77777777" w:rsidTr="0027673A">
        <w:tc>
          <w:tcPr>
            <w:tcW w:w="4364" w:type="dxa"/>
          </w:tcPr>
          <w:p w14:paraId="607086B9" w14:textId="77777777" w:rsidR="00CE28BA" w:rsidRPr="00760A44" w:rsidRDefault="00CE28BA" w:rsidP="00CE28BA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en-GB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Organizator:</w:t>
            </w:r>
          </w:p>
        </w:tc>
        <w:tc>
          <w:tcPr>
            <w:tcW w:w="4350" w:type="dxa"/>
          </w:tcPr>
          <w:p w14:paraId="57ED44A4" w14:textId="77777777" w:rsidR="00CE28BA" w:rsidRPr="00760A44" w:rsidRDefault="00CE28BA" w:rsidP="00A51818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en-GB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 xml:space="preserve">Ministrstvo za </w:t>
            </w:r>
            <w:r w:rsidR="00A51818"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kulturo,</w:t>
            </w: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 xml:space="preserve"> </w:t>
            </w:r>
            <w:r w:rsidR="00A51818"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Maistrova 10</w:t>
            </w: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, 1000 Ljubljana</w:t>
            </w:r>
          </w:p>
        </w:tc>
      </w:tr>
      <w:tr w:rsidR="00CE28BA" w:rsidRPr="003B4223" w14:paraId="63DA9F34" w14:textId="77777777" w:rsidTr="0027673A">
        <w:tc>
          <w:tcPr>
            <w:tcW w:w="4364" w:type="dxa"/>
          </w:tcPr>
          <w:p w14:paraId="794A560B" w14:textId="77777777" w:rsidR="00CE28BA" w:rsidRPr="00760A44" w:rsidRDefault="00CE28BA" w:rsidP="00CE28BA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en-GB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Upravljavec premičnega premoženja:</w:t>
            </w:r>
          </w:p>
        </w:tc>
        <w:tc>
          <w:tcPr>
            <w:tcW w:w="4350" w:type="dxa"/>
          </w:tcPr>
          <w:p w14:paraId="33D3EA92" w14:textId="77777777" w:rsidR="00CE28BA" w:rsidRPr="00760A44" w:rsidRDefault="00CE28BA" w:rsidP="00B8145E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en-GB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 xml:space="preserve">Ministrstvo za </w:t>
            </w:r>
            <w:r w:rsidR="00B8145E"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kulturo</w:t>
            </w: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 xml:space="preserve">, </w:t>
            </w:r>
            <w:r w:rsidR="00B8145E"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Maistrova 10</w:t>
            </w:r>
            <w:r w:rsidRPr="00760A44">
              <w:rPr>
                <w:rFonts w:ascii="Arial Nova" w:hAnsi="Arial Nova" w:cs="Arial"/>
                <w:sz w:val="22"/>
                <w:szCs w:val="22"/>
                <w:lang w:val="sl-SI" w:eastAsia="en-GB"/>
              </w:rPr>
              <w:t>, 1000 Ljubljana</w:t>
            </w:r>
          </w:p>
        </w:tc>
      </w:tr>
    </w:tbl>
    <w:p w14:paraId="551A889F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en-GB"/>
        </w:rPr>
      </w:pPr>
    </w:p>
    <w:p w14:paraId="75F829D4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bookmarkStart w:id="2" w:name="_Toc142457703"/>
    </w:p>
    <w:p w14:paraId="4C69A3B3" w14:textId="77777777" w:rsidR="00CE28BA" w:rsidRPr="00760A44" w:rsidRDefault="00CE28BA" w:rsidP="00CE28BA">
      <w:pPr>
        <w:numPr>
          <w:ilvl w:val="0"/>
          <w:numId w:val="2"/>
        </w:num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  <w:bookmarkStart w:id="3" w:name="_Toc345585082"/>
      <w:bookmarkEnd w:id="2"/>
      <w:r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>Predmet prodaje</w:t>
      </w:r>
    </w:p>
    <w:p w14:paraId="0BB9E345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</w:p>
    <w:p w14:paraId="75508E5A" w14:textId="498CCB83" w:rsidR="00CE28BA" w:rsidRPr="00760A44" w:rsidRDefault="00CE28BA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Predmet prodaje </w:t>
      </w:r>
      <w:r w:rsidR="00382D48">
        <w:rPr>
          <w:rFonts w:ascii="Arial Nova" w:hAnsi="Arial Nova" w:cs="Arial"/>
          <w:sz w:val="22"/>
          <w:szCs w:val="22"/>
          <w:lang w:val="sl-SI"/>
        </w:rPr>
        <w:t>je naslednje osebno vozilo</w:t>
      </w:r>
      <w:r w:rsidRPr="00760A44">
        <w:rPr>
          <w:rFonts w:ascii="Arial Nova" w:hAnsi="Arial Nova" w:cs="Arial"/>
          <w:sz w:val="22"/>
          <w:szCs w:val="22"/>
          <w:lang w:val="sl-SI"/>
        </w:rPr>
        <w:t>:</w:t>
      </w:r>
    </w:p>
    <w:p w14:paraId="0486C974" w14:textId="41EB0A82" w:rsidR="002A6B8D" w:rsidRPr="00760A44" w:rsidRDefault="002A6B8D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70FEECDF" w14:textId="41D36485" w:rsidR="002A6B8D" w:rsidRPr="00760A44" w:rsidRDefault="005E1DEF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>
        <w:rPr>
          <w:rFonts w:ascii="Arial Nova" w:hAnsi="Arial Nova" w:cs="Arial"/>
          <w:sz w:val="22"/>
          <w:szCs w:val="22"/>
          <w:lang w:val="sl-SI"/>
        </w:rPr>
        <w:t>1.</w:t>
      </w:r>
    </w:p>
    <w:p w14:paraId="5FB2D53D" w14:textId="6AAB7B2C" w:rsidR="002A6B8D" w:rsidRPr="00760A44" w:rsidRDefault="002A6B8D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45B23071" w14:textId="3CEFFFA9" w:rsidR="002A6B8D" w:rsidRPr="005E1DEF" w:rsidRDefault="002A6B8D" w:rsidP="002A6B8D">
      <w:pPr>
        <w:rPr>
          <w:rFonts w:ascii="Arial Nova" w:hAnsi="Arial Nova"/>
          <w:sz w:val="22"/>
          <w:szCs w:val="22"/>
          <w:lang w:val="sl-SI"/>
        </w:rPr>
      </w:pPr>
      <w:r w:rsidRPr="005E1DEF">
        <w:rPr>
          <w:rFonts w:ascii="Arial Nova" w:hAnsi="Arial Nova"/>
          <w:sz w:val="22"/>
          <w:szCs w:val="22"/>
          <w:lang w:val="sl-SI"/>
        </w:rPr>
        <w:t xml:space="preserve">Znamka vozila: </w:t>
      </w:r>
      <w:r w:rsidR="009B28A2">
        <w:rPr>
          <w:rFonts w:ascii="Arial Nova" w:hAnsi="Arial Nova"/>
          <w:sz w:val="22"/>
          <w:szCs w:val="22"/>
          <w:lang w:val="sl-SI"/>
        </w:rPr>
        <w:t xml:space="preserve">OSEBNO VOZILO </w:t>
      </w:r>
      <w:r w:rsidR="003B4223">
        <w:rPr>
          <w:rFonts w:ascii="Arial Nova" w:hAnsi="Arial Nova"/>
          <w:sz w:val="22"/>
          <w:szCs w:val="22"/>
          <w:lang w:val="sl-SI"/>
        </w:rPr>
        <w:t>ŠKODA KODIAQ ACTIVE 2,0 TDI</w:t>
      </w:r>
      <w:r w:rsidR="00382D48">
        <w:rPr>
          <w:rFonts w:ascii="Arial Nova" w:hAnsi="Arial Nova"/>
          <w:sz w:val="22"/>
          <w:szCs w:val="22"/>
          <w:lang w:val="sl-SI"/>
        </w:rPr>
        <w:t>,</w:t>
      </w:r>
      <w:r w:rsidR="005E1DEF">
        <w:rPr>
          <w:rFonts w:ascii="Arial Nova" w:hAnsi="Arial Nova"/>
          <w:sz w:val="22"/>
          <w:szCs w:val="22"/>
          <w:lang w:val="sl-SI"/>
        </w:rPr>
        <w:t xml:space="preserve"> LETNIK 20</w:t>
      </w:r>
      <w:r w:rsidR="003B4223">
        <w:rPr>
          <w:rFonts w:ascii="Arial Nova" w:hAnsi="Arial Nova"/>
          <w:sz w:val="22"/>
          <w:szCs w:val="22"/>
          <w:lang w:val="sl-SI"/>
        </w:rPr>
        <w:t>19</w:t>
      </w:r>
    </w:p>
    <w:p w14:paraId="5FF92CE6" w14:textId="1C459B93" w:rsidR="002A6B8D" w:rsidRPr="005E1DEF" w:rsidRDefault="002A6B8D" w:rsidP="002A6B8D">
      <w:pPr>
        <w:rPr>
          <w:rFonts w:ascii="Arial Nova" w:hAnsi="Arial Nova"/>
          <w:sz w:val="22"/>
          <w:szCs w:val="22"/>
          <w:lang w:val="sl-SI"/>
        </w:rPr>
      </w:pPr>
      <w:r w:rsidRPr="005E1DEF">
        <w:rPr>
          <w:rFonts w:ascii="Arial Nova" w:hAnsi="Arial Nova"/>
          <w:sz w:val="22"/>
          <w:szCs w:val="22"/>
          <w:lang w:val="sl-SI"/>
        </w:rPr>
        <w:t>Moč motorja:</w:t>
      </w:r>
      <w:r w:rsidR="005E1DEF">
        <w:rPr>
          <w:rFonts w:ascii="Arial Nova" w:hAnsi="Arial Nova"/>
          <w:sz w:val="22"/>
          <w:szCs w:val="22"/>
          <w:lang w:val="sl-SI"/>
        </w:rPr>
        <w:t xml:space="preserve"> </w:t>
      </w:r>
      <w:r w:rsidR="003B4223">
        <w:rPr>
          <w:rFonts w:ascii="Arial Nova" w:hAnsi="Arial Nova"/>
          <w:sz w:val="22"/>
          <w:szCs w:val="22"/>
          <w:lang w:val="sl-SI"/>
        </w:rPr>
        <w:t>110</w:t>
      </w:r>
    </w:p>
    <w:p w14:paraId="753C6930" w14:textId="506C9847" w:rsidR="002A6B8D" w:rsidRPr="005E1DEF" w:rsidRDefault="002A6B8D" w:rsidP="002A6B8D">
      <w:pPr>
        <w:rPr>
          <w:rFonts w:ascii="Arial Nova" w:hAnsi="Arial Nova"/>
          <w:sz w:val="22"/>
          <w:szCs w:val="22"/>
          <w:lang w:val="sl-SI"/>
        </w:rPr>
      </w:pPr>
      <w:r w:rsidRPr="005E1DEF">
        <w:rPr>
          <w:rFonts w:ascii="Arial Nova" w:hAnsi="Arial Nova"/>
          <w:sz w:val="22"/>
          <w:szCs w:val="22"/>
          <w:lang w:val="sl-SI"/>
        </w:rPr>
        <w:t>Prostornina:</w:t>
      </w:r>
      <w:r w:rsidR="005E1DEF" w:rsidRPr="005E1DEF">
        <w:rPr>
          <w:rFonts w:ascii="Arial Nova" w:hAnsi="Arial Nova"/>
          <w:sz w:val="22"/>
          <w:szCs w:val="22"/>
          <w:lang w:val="sl-SI"/>
        </w:rPr>
        <w:t xml:space="preserve"> 1</w:t>
      </w:r>
      <w:r w:rsidR="003B4223">
        <w:rPr>
          <w:rFonts w:ascii="Arial Nova" w:hAnsi="Arial Nova"/>
          <w:sz w:val="22"/>
          <w:szCs w:val="22"/>
          <w:lang w:val="sl-SI"/>
        </w:rPr>
        <w:t>798</w:t>
      </w:r>
    </w:p>
    <w:p w14:paraId="299C5D63" w14:textId="2207B772" w:rsidR="002A6B8D" w:rsidRPr="005E1DEF" w:rsidRDefault="002A6B8D" w:rsidP="002A6B8D">
      <w:pPr>
        <w:rPr>
          <w:rFonts w:ascii="Arial Nova" w:hAnsi="Arial Nova"/>
          <w:sz w:val="22"/>
          <w:szCs w:val="22"/>
          <w:lang w:val="sl-SI"/>
        </w:rPr>
      </w:pPr>
      <w:r w:rsidRPr="005E1DEF">
        <w:rPr>
          <w:rFonts w:ascii="Arial Nova" w:hAnsi="Arial Nova"/>
          <w:sz w:val="22"/>
          <w:szCs w:val="22"/>
          <w:lang w:val="sl-SI"/>
        </w:rPr>
        <w:t>Številka šasije:</w:t>
      </w:r>
      <w:r w:rsidR="003B4223">
        <w:rPr>
          <w:rFonts w:ascii="Arial Nova" w:hAnsi="Arial Nova"/>
          <w:sz w:val="22"/>
          <w:szCs w:val="22"/>
          <w:lang w:val="sl-SI"/>
        </w:rPr>
        <w:t xml:space="preserve"> TMBLJ9NS2K8079507</w:t>
      </w:r>
    </w:p>
    <w:p w14:paraId="6EB757AF" w14:textId="25F3B67E" w:rsidR="002A6B8D" w:rsidRPr="00760A44" w:rsidRDefault="002A6B8D" w:rsidP="002A6B8D">
      <w:pPr>
        <w:rPr>
          <w:rFonts w:ascii="Arial Nova" w:hAnsi="Arial Nova"/>
          <w:sz w:val="22"/>
          <w:szCs w:val="22"/>
          <w:lang w:val="it-IT"/>
        </w:rPr>
      </w:pPr>
      <w:r w:rsidRPr="00760A44">
        <w:rPr>
          <w:rFonts w:ascii="Arial Nova" w:hAnsi="Arial Nova"/>
          <w:sz w:val="22"/>
          <w:szCs w:val="22"/>
          <w:lang w:val="it-IT"/>
        </w:rPr>
        <w:t>Barva:</w:t>
      </w:r>
      <w:r w:rsidR="005E1DEF">
        <w:rPr>
          <w:rFonts w:ascii="Arial Nova" w:hAnsi="Arial Nova"/>
          <w:sz w:val="22"/>
          <w:szCs w:val="22"/>
          <w:lang w:val="it-IT"/>
        </w:rPr>
        <w:t xml:space="preserve"> BELA</w:t>
      </w:r>
    </w:p>
    <w:p w14:paraId="0AABC1AC" w14:textId="14FC8B00" w:rsidR="002A6B8D" w:rsidRPr="00760A44" w:rsidRDefault="002A6B8D" w:rsidP="002A6B8D">
      <w:pPr>
        <w:rPr>
          <w:rFonts w:ascii="Arial Nova" w:hAnsi="Arial Nova"/>
          <w:sz w:val="22"/>
          <w:szCs w:val="22"/>
          <w:lang w:val="it-IT"/>
        </w:rPr>
      </w:pPr>
      <w:proofErr w:type="spellStart"/>
      <w:r w:rsidRPr="00760A44">
        <w:rPr>
          <w:rFonts w:ascii="Arial Nova" w:hAnsi="Arial Nova"/>
          <w:sz w:val="22"/>
          <w:szCs w:val="22"/>
          <w:lang w:val="it-IT"/>
        </w:rPr>
        <w:t>Število</w:t>
      </w:r>
      <w:proofErr w:type="spellEnd"/>
      <w:r w:rsidRPr="00760A44">
        <w:rPr>
          <w:rFonts w:ascii="Arial Nova" w:hAnsi="Arial Nova"/>
          <w:sz w:val="22"/>
          <w:szCs w:val="22"/>
          <w:lang w:val="it-IT"/>
        </w:rPr>
        <w:t xml:space="preserve"> </w:t>
      </w:r>
      <w:proofErr w:type="spellStart"/>
      <w:r w:rsidRPr="00760A44">
        <w:rPr>
          <w:rFonts w:ascii="Arial Nova" w:hAnsi="Arial Nova"/>
          <w:sz w:val="22"/>
          <w:szCs w:val="22"/>
          <w:lang w:val="it-IT"/>
        </w:rPr>
        <w:t>prevoženih</w:t>
      </w:r>
      <w:proofErr w:type="spellEnd"/>
      <w:r w:rsidRPr="00760A44">
        <w:rPr>
          <w:rFonts w:ascii="Arial Nova" w:hAnsi="Arial Nova"/>
          <w:sz w:val="22"/>
          <w:szCs w:val="22"/>
          <w:lang w:val="it-IT"/>
        </w:rPr>
        <w:t xml:space="preserve"> </w:t>
      </w:r>
      <w:proofErr w:type="spellStart"/>
      <w:r w:rsidRPr="00760A44">
        <w:rPr>
          <w:rFonts w:ascii="Arial Nova" w:hAnsi="Arial Nova"/>
          <w:sz w:val="22"/>
          <w:szCs w:val="22"/>
          <w:lang w:val="it-IT"/>
        </w:rPr>
        <w:t>kilometrov</w:t>
      </w:r>
      <w:proofErr w:type="spellEnd"/>
      <w:r w:rsidRPr="00760A44">
        <w:rPr>
          <w:rFonts w:ascii="Arial Nova" w:hAnsi="Arial Nova"/>
          <w:sz w:val="22"/>
          <w:szCs w:val="22"/>
          <w:lang w:val="it-IT"/>
        </w:rPr>
        <w:t>:</w:t>
      </w:r>
      <w:r w:rsidR="005E1DEF">
        <w:rPr>
          <w:rFonts w:ascii="Arial Nova" w:hAnsi="Arial Nova"/>
          <w:sz w:val="22"/>
          <w:szCs w:val="22"/>
          <w:lang w:val="it-IT"/>
        </w:rPr>
        <w:t xml:space="preserve"> </w:t>
      </w:r>
      <w:r w:rsidR="003B4223">
        <w:rPr>
          <w:rFonts w:ascii="Arial Nova" w:hAnsi="Arial Nova"/>
          <w:sz w:val="22"/>
          <w:szCs w:val="22"/>
          <w:lang w:val="it-IT"/>
        </w:rPr>
        <w:t>224 481</w:t>
      </w:r>
    </w:p>
    <w:p w14:paraId="7A31A8F1" w14:textId="24A8387B" w:rsidR="002A6B8D" w:rsidRPr="005E1DEF" w:rsidRDefault="002A6B8D" w:rsidP="002A6B8D">
      <w:pPr>
        <w:rPr>
          <w:rFonts w:ascii="Arial Nova" w:hAnsi="Arial Nova"/>
          <w:sz w:val="22"/>
          <w:szCs w:val="22"/>
          <w:lang w:val="it-IT"/>
        </w:rPr>
      </w:pPr>
      <w:proofErr w:type="spellStart"/>
      <w:r w:rsidRPr="005E1DEF">
        <w:rPr>
          <w:rFonts w:ascii="Arial Nova" w:hAnsi="Arial Nova"/>
          <w:sz w:val="22"/>
          <w:szCs w:val="22"/>
          <w:lang w:val="it-IT"/>
        </w:rPr>
        <w:t>Stanje</w:t>
      </w:r>
      <w:proofErr w:type="spellEnd"/>
      <w:r w:rsidRPr="005E1DEF">
        <w:rPr>
          <w:rFonts w:ascii="Arial Nova" w:hAnsi="Arial Nova"/>
          <w:sz w:val="22"/>
          <w:szCs w:val="22"/>
          <w:lang w:val="it-IT"/>
        </w:rPr>
        <w:t xml:space="preserve"> vozila:</w:t>
      </w:r>
      <w:r w:rsidR="005E1DEF">
        <w:rPr>
          <w:rFonts w:ascii="Arial Nova" w:hAnsi="Arial Nova"/>
          <w:sz w:val="22"/>
          <w:szCs w:val="22"/>
          <w:lang w:val="it-IT"/>
        </w:rPr>
        <w:t xml:space="preserve"> VOZILO JE ZADOVOLJIVO OHRANJENO, BREZ </w:t>
      </w:r>
      <w:r w:rsidR="00382D48">
        <w:rPr>
          <w:rFonts w:ascii="Arial Nova" w:hAnsi="Arial Nova"/>
          <w:sz w:val="22"/>
          <w:szCs w:val="22"/>
          <w:lang w:val="it-IT"/>
        </w:rPr>
        <w:t xml:space="preserve">VEČJIH </w:t>
      </w:r>
      <w:r w:rsidR="005E1DEF">
        <w:rPr>
          <w:rFonts w:ascii="Arial Nova" w:hAnsi="Arial Nova"/>
          <w:sz w:val="22"/>
          <w:szCs w:val="22"/>
          <w:lang w:val="it-IT"/>
        </w:rPr>
        <w:t>POŠKODB,</w:t>
      </w:r>
      <w:r w:rsidR="006B1678">
        <w:rPr>
          <w:rFonts w:ascii="Arial Nova" w:hAnsi="Arial Nova"/>
          <w:sz w:val="22"/>
          <w:szCs w:val="22"/>
          <w:lang w:val="it-IT"/>
        </w:rPr>
        <w:t xml:space="preserve"> </w:t>
      </w:r>
      <w:r w:rsidR="009C71BB">
        <w:rPr>
          <w:rFonts w:ascii="Arial Nova" w:hAnsi="Arial Nova"/>
          <w:sz w:val="22"/>
          <w:szCs w:val="22"/>
          <w:lang w:val="it-IT"/>
        </w:rPr>
        <w:t xml:space="preserve">Z VIDNIMI ZNAKI UPORABE, </w:t>
      </w:r>
      <w:r w:rsidR="006B1678">
        <w:rPr>
          <w:rFonts w:ascii="Arial Nova" w:hAnsi="Arial Nova"/>
          <w:sz w:val="22"/>
          <w:szCs w:val="22"/>
          <w:lang w:val="it-IT"/>
        </w:rPr>
        <w:t>VOZNO</w:t>
      </w:r>
    </w:p>
    <w:p w14:paraId="4FA1240B" w14:textId="63C6B206" w:rsidR="002A6B8D" w:rsidRPr="005E1DEF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  <w:proofErr w:type="spellStart"/>
      <w:r w:rsidRPr="005E1DEF">
        <w:rPr>
          <w:rFonts w:ascii="Arial Nova" w:hAnsi="Arial Nova"/>
          <w:sz w:val="22"/>
          <w:szCs w:val="22"/>
          <w:lang w:val="it-IT"/>
        </w:rPr>
        <w:t>Izhodiščna</w:t>
      </w:r>
      <w:proofErr w:type="spellEnd"/>
      <w:r w:rsidRPr="005E1DEF">
        <w:rPr>
          <w:rFonts w:ascii="Arial Nova" w:hAnsi="Arial Nova"/>
          <w:sz w:val="22"/>
          <w:szCs w:val="22"/>
          <w:lang w:val="it-IT"/>
        </w:rPr>
        <w:t xml:space="preserve"> cena:</w:t>
      </w:r>
      <w:r w:rsidR="005E1DEF">
        <w:rPr>
          <w:rFonts w:ascii="Arial Nova" w:hAnsi="Arial Nova"/>
          <w:sz w:val="22"/>
          <w:szCs w:val="22"/>
          <w:lang w:val="it-IT"/>
        </w:rPr>
        <w:t xml:space="preserve"> </w:t>
      </w:r>
      <w:r w:rsidR="009A2E3E">
        <w:rPr>
          <w:rFonts w:ascii="Arial Nova" w:hAnsi="Arial Nova"/>
          <w:sz w:val="22"/>
          <w:szCs w:val="22"/>
          <w:lang w:val="it-IT"/>
        </w:rPr>
        <w:t>12.400,00</w:t>
      </w:r>
      <w:r w:rsidR="003006F0">
        <w:rPr>
          <w:rFonts w:ascii="Arial Nova" w:hAnsi="Arial Nova"/>
          <w:sz w:val="22"/>
          <w:szCs w:val="22"/>
          <w:lang w:val="it-IT"/>
        </w:rPr>
        <w:t xml:space="preserve"> EUR</w:t>
      </w:r>
    </w:p>
    <w:p w14:paraId="5FCCB8B2" w14:textId="4BD67A14" w:rsidR="002A6B8D" w:rsidRPr="005E1DEF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793826CF" w14:textId="62170518" w:rsidR="002A6B8D" w:rsidRPr="00CF3B56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7A9597FF" w14:textId="57F4FAC3" w:rsidR="002A6B8D" w:rsidRPr="00CF3B56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6C44DEAF" w14:textId="291FC33B" w:rsidR="002A6B8D" w:rsidRPr="00CF3B56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42917863" w14:textId="1F4D07CF" w:rsidR="002A6B8D" w:rsidRPr="00CF3B56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439E8904" w14:textId="33FB29FB" w:rsidR="002A6B8D" w:rsidRPr="00CF3B56" w:rsidRDefault="002A6B8D" w:rsidP="002A6B8D">
      <w:pPr>
        <w:ind w:right="-54"/>
        <w:jc w:val="both"/>
        <w:rPr>
          <w:rFonts w:ascii="Arial Nova" w:hAnsi="Arial Nova"/>
          <w:sz w:val="22"/>
          <w:szCs w:val="22"/>
          <w:lang w:val="it-IT"/>
        </w:rPr>
      </w:pPr>
    </w:p>
    <w:p w14:paraId="5A8D7F85" w14:textId="77777777" w:rsidR="00CE28BA" w:rsidRPr="0000540F" w:rsidRDefault="00CE28BA" w:rsidP="00CE28BA">
      <w:pPr>
        <w:ind w:right="-54"/>
        <w:jc w:val="both"/>
        <w:rPr>
          <w:rFonts w:ascii="Arial Nova" w:hAnsi="Arial Nova" w:cs="Arial"/>
          <w:sz w:val="22"/>
          <w:szCs w:val="22"/>
          <w:lang w:val="it-IT"/>
        </w:rPr>
      </w:pPr>
    </w:p>
    <w:p w14:paraId="0161EBD5" w14:textId="1961C0A1" w:rsidR="00CE28BA" w:rsidRPr="00760A44" w:rsidRDefault="00382D48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>
        <w:rPr>
          <w:rFonts w:ascii="Arial Nova" w:hAnsi="Arial Nova" w:cs="Arial"/>
          <w:sz w:val="22"/>
          <w:szCs w:val="22"/>
          <w:lang w:val="sl-SI"/>
        </w:rPr>
        <w:t>Vozilo</w:t>
      </w:r>
      <w:r w:rsidR="002A6B8D" w:rsidRPr="00760A44">
        <w:rPr>
          <w:rFonts w:ascii="Arial Nova" w:hAnsi="Arial Nova" w:cs="Arial"/>
          <w:sz w:val="22"/>
          <w:szCs w:val="22"/>
          <w:lang w:val="sl-SI"/>
        </w:rPr>
        <w:t xml:space="preserve"> si zainteresirani kupci lahko ogledajo na lokaciji Maistrova 10, Ljubljana, po predhodni najavi na številko  01 300 5808.</w:t>
      </w:r>
    </w:p>
    <w:p w14:paraId="4880099C" w14:textId="72FD8221" w:rsidR="002A6B8D" w:rsidRPr="00760A44" w:rsidRDefault="002A6B8D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027631BD" w14:textId="330704F4" w:rsidR="002A6B8D" w:rsidRPr="00760A44" w:rsidRDefault="002A6B8D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Kontaktna oseba je Andreja Čistar; andreja.cistar@gov.si.</w:t>
      </w:r>
    </w:p>
    <w:p w14:paraId="44C2121F" w14:textId="77777777" w:rsidR="002A6B8D" w:rsidRPr="00760A44" w:rsidRDefault="002A6B8D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24A10E0B" w14:textId="77777777" w:rsidR="00CE28BA" w:rsidRPr="00760A44" w:rsidRDefault="00C267BB" w:rsidP="00CE28BA">
      <w:pPr>
        <w:numPr>
          <w:ilvl w:val="0"/>
          <w:numId w:val="2"/>
        </w:numPr>
        <w:spacing w:after="200" w:line="276" w:lineRule="auto"/>
        <w:jc w:val="both"/>
        <w:rPr>
          <w:rFonts w:ascii="Arial Nova" w:hAnsi="Arial Nova" w:cs="Arial"/>
          <w:b/>
          <w:sz w:val="22"/>
          <w:szCs w:val="22"/>
          <w:u w:val="single"/>
          <w:lang w:val="sl-SI"/>
        </w:rPr>
      </w:pPr>
      <w:r w:rsidRPr="00760A44">
        <w:rPr>
          <w:rFonts w:ascii="Arial Nova" w:hAnsi="Arial Nova" w:cs="Arial"/>
          <w:b/>
          <w:sz w:val="22"/>
          <w:szCs w:val="22"/>
          <w:u w:val="single"/>
          <w:lang w:val="sl-SI"/>
        </w:rPr>
        <w:t>Ponudb</w:t>
      </w:r>
      <w:r w:rsidR="00901159" w:rsidRPr="00760A44">
        <w:rPr>
          <w:rFonts w:ascii="Arial Nova" w:hAnsi="Arial Nova" w:cs="Arial"/>
          <w:b/>
          <w:sz w:val="22"/>
          <w:szCs w:val="22"/>
          <w:u w:val="single"/>
          <w:lang w:val="sl-SI"/>
        </w:rPr>
        <w:t>ena cena</w:t>
      </w:r>
    </w:p>
    <w:p w14:paraId="51A4704C" w14:textId="007974F0" w:rsidR="00CE28BA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Ponudba se odda </w:t>
      </w:r>
      <w:r w:rsidR="00F56A0E" w:rsidRPr="00760A44">
        <w:rPr>
          <w:rFonts w:ascii="Arial Nova" w:hAnsi="Arial Nova" w:cs="Arial"/>
          <w:sz w:val="22"/>
          <w:szCs w:val="22"/>
          <w:lang w:val="sl-SI" w:eastAsia="sl-SI"/>
        </w:rPr>
        <w:t>na obrazcu, ki je v prilogi te objave.</w:t>
      </w:r>
    </w:p>
    <w:p w14:paraId="58C9A7C3" w14:textId="77777777" w:rsidR="009A2E3E" w:rsidRPr="00760A44" w:rsidRDefault="009A2E3E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1D4330DD" w14:textId="3F647705" w:rsidR="00CE28BA" w:rsidRPr="00760A44" w:rsidRDefault="00F56A0E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Ponudbena cena </w:t>
      </w:r>
      <w:r w:rsidR="00CE28BA" w:rsidRPr="00760A44">
        <w:rPr>
          <w:rFonts w:ascii="Arial Nova" w:hAnsi="Arial Nova" w:cs="Arial"/>
          <w:sz w:val="22"/>
          <w:szCs w:val="22"/>
          <w:u w:val="single"/>
          <w:lang w:val="sl-SI" w:eastAsia="sl-SI"/>
        </w:rPr>
        <w:t xml:space="preserve">ne sme biti nižja od </w:t>
      </w:r>
      <w:r w:rsidR="00C267BB" w:rsidRPr="00760A44">
        <w:rPr>
          <w:rFonts w:ascii="Arial Nova" w:hAnsi="Arial Nova" w:cs="Arial"/>
          <w:sz w:val="22"/>
          <w:szCs w:val="22"/>
          <w:u w:val="single"/>
          <w:lang w:val="sl-SI" w:eastAsia="sl-SI"/>
        </w:rPr>
        <w:t>izhodiščne cene</w:t>
      </w:r>
      <w:r w:rsidR="00CE28BA" w:rsidRPr="00760A44">
        <w:rPr>
          <w:rFonts w:ascii="Arial Nova" w:hAnsi="Arial Nova" w:cs="Arial"/>
          <w:sz w:val="22"/>
          <w:szCs w:val="22"/>
          <w:lang w:val="sl-SI" w:eastAsia="sl-SI"/>
        </w:rPr>
        <w:t>, pri čemer ponu</w:t>
      </w:r>
      <w:r w:rsidR="00C267BB" w:rsidRPr="00760A44">
        <w:rPr>
          <w:rFonts w:ascii="Arial Nova" w:hAnsi="Arial Nova" w:cs="Arial"/>
          <w:sz w:val="22"/>
          <w:szCs w:val="22"/>
          <w:lang w:val="sl-SI" w:eastAsia="sl-SI"/>
        </w:rPr>
        <w:t>jena</w:t>
      </w:r>
      <w:r w:rsidR="00CE28BA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cena predstavlja končni znesek kupnine.  </w:t>
      </w:r>
    </w:p>
    <w:p w14:paraId="1A4DFEC7" w14:textId="3D33D283" w:rsidR="00F56A0E" w:rsidRPr="00760A44" w:rsidRDefault="00F56A0E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081FCA9A" w14:textId="0132D7DF" w:rsidR="00F56A0E" w:rsidRPr="00760A44" w:rsidRDefault="00F56A0E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u w:val="single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Vozilo bo prodano kupcu, ki bo ponudil najvišjo ceno.</w:t>
      </w:r>
    </w:p>
    <w:p w14:paraId="35B65159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2E5B8C9D" w14:textId="132B5A95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V kolikor bo v roku prispelo več  ponudb,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 xml:space="preserve"> se pogajanja opravijo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</w:t>
      </w:r>
      <w:r w:rsidR="000E6B6F">
        <w:rPr>
          <w:rFonts w:ascii="Arial Nova" w:hAnsi="Arial Nova" w:cs="Arial"/>
          <w:sz w:val="22"/>
          <w:szCs w:val="22"/>
          <w:lang w:val="sl-SI" w:eastAsia="sl-SI"/>
        </w:rPr>
        <w:t>z vsemi zainteresiranimi ponudniki, ne samo s ponudniki z enako ponudbeno ceno (4. odstavek 52. člena ZSPDSLS).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</w:t>
      </w:r>
    </w:p>
    <w:p w14:paraId="36D79820" w14:textId="07F3DE1B" w:rsidR="00F56A0E" w:rsidRPr="00760A44" w:rsidRDefault="00F56A0E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319C5EC4" w14:textId="0210E228" w:rsidR="00F56A0E" w:rsidRPr="00760A44" w:rsidRDefault="00F56A0E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Prodajalec bo s kupcem sklenil neposredno prodajno pogodbo.</w:t>
      </w:r>
    </w:p>
    <w:p w14:paraId="092E2F3E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4BD70695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132470A7" w14:textId="77777777" w:rsidR="00CE28BA" w:rsidRPr="00760A44" w:rsidRDefault="00CE28BA" w:rsidP="00CE28BA">
      <w:pPr>
        <w:numPr>
          <w:ilvl w:val="0"/>
          <w:numId w:val="2"/>
        </w:numPr>
        <w:spacing w:after="200" w:line="276" w:lineRule="auto"/>
        <w:jc w:val="both"/>
        <w:rPr>
          <w:rFonts w:ascii="Arial Nova" w:hAnsi="Arial Nova" w:cs="Arial"/>
          <w:b/>
          <w:sz w:val="22"/>
          <w:szCs w:val="22"/>
          <w:u w:val="single"/>
          <w:lang w:val="sl-SI"/>
        </w:rPr>
      </w:pPr>
      <w:r w:rsidRPr="00760A44">
        <w:rPr>
          <w:rFonts w:ascii="Arial Nova" w:hAnsi="Arial Nova" w:cs="Arial"/>
          <w:b/>
          <w:sz w:val="22"/>
          <w:szCs w:val="22"/>
          <w:u w:val="single"/>
          <w:lang w:val="sl-SI"/>
        </w:rPr>
        <w:t>Sklenitev pogodbe</w:t>
      </w:r>
    </w:p>
    <w:p w14:paraId="78026712" w14:textId="5D184FFE" w:rsidR="00CE28BA" w:rsidRPr="00760A44" w:rsidRDefault="00CE28BA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Pogodba bo sklenjena s tistim ponudnikom, ki bo ponudil najvišjo  ceno.</w:t>
      </w:r>
    </w:p>
    <w:p w14:paraId="0F39046B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Cene in drugi elementi ponudbe, ponujeni na pogajanjih, so zavezujoči. </w:t>
      </w:r>
    </w:p>
    <w:p w14:paraId="196B3F7C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426F3DE1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Vse  stroške v zvezi s </w:t>
      </w:r>
      <w:r w:rsidR="00C267BB" w:rsidRPr="00760A44">
        <w:rPr>
          <w:rFonts w:ascii="Arial Nova" w:hAnsi="Arial Nova" w:cs="Arial"/>
          <w:sz w:val="22"/>
          <w:szCs w:val="22"/>
          <w:lang w:val="sl-SI"/>
        </w:rPr>
        <w:t xml:space="preserve">sklenitvijo pogodbe in </w:t>
      </w:r>
      <w:r w:rsidRPr="00760A44">
        <w:rPr>
          <w:rFonts w:ascii="Arial Nova" w:hAnsi="Arial Nova" w:cs="Arial"/>
          <w:sz w:val="22"/>
          <w:szCs w:val="22"/>
          <w:lang w:val="sl-SI"/>
        </w:rPr>
        <w:t>prenosom lastništva plača kupec.</w:t>
      </w:r>
    </w:p>
    <w:p w14:paraId="40A5C5AB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Premičnina bo prodana po načelu videno – kupljeno, zato morebitne reklamacije po sklenitvi prodajne pogodbe ne bodo upoštevane.</w:t>
      </w:r>
    </w:p>
    <w:p w14:paraId="329CFE4C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4BD486E5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Organizator si pridržuje pravico, da </w:t>
      </w:r>
      <w:r w:rsidRPr="00760A44">
        <w:rPr>
          <w:rFonts w:ascii="Arial Nova" w:hAnsi="Arial Nova" w:cs="Arial"/>
          <w:sz w:val="22"/>
          <w:szCs w:val="22"/>
          <w:lang w:val="sl-SI"/>
        </w:rPr>
        <w:t>lahko do sklenitve pravnega posla, brez odškodninske odgovornosti, odstopi od pogajanj.</w:t>
      </w:r>
    </w:p>
    <w:p w14:paraId="3347DE80" w14:textId="77777777" w:rsidR="00CE28BA" w:rsidRPr="00760A44" w:rsidRDefault="00CE28BA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672FB023" w14:textId="77777777" w:rsidR="00CE28BA" w:rsidRPr="00760A44" w:rsidRDefault="00C267BB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Pogodba mora biti z uspelim ponudnikom sklenjena v roku 15 dni po pozivu prodajalca za sklenitev pogodbe.</w:t>
      </w:r>
    </w:p>
    <w:p w14:paraId="2B850E2D" w14:textId="77777777" w:rsidR="00CE28BA" w:rsidRPr="00760A44" w:rsidRDefault="00CE28BA" w:rsidP="00CE28BA">
      <w:pPr>
        <w:ind w:right="-54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2A7D978F" w14:textId="77777777" w:rsidR="00CE28BA" w:rsidRPr="00760A44" w:rsidRDefault="00CE28BA" w:rsidP="00CE28BA">
      <w:pPr>
        <w:numPr>
          <w:ilvl w:val="0"/>
          <w:numId w:val="2"/>
        </w:numPr>
        <w:spacing w:after="200" w:line="276" w:lineRule="auto"/>
        <w:jc w:val="both"/>
        <w:rPr>
          <w:rFonts w:ascii="Arial Nova" w:hAnsi="Arial Nova" w:cs="Arial"/>
          <w:b/>
          <w:sz w:val="22"/>
          <w:szCs w:val="22"/>
          <w:u w:val="single"/>
          <w:lang w:val="sl-SI"/>
        </w:rPr>
      </w:pPr>
      <w:r w:rsidRPr="00760A44">
        <w:rPr>
          <w:rFonts w:ascii="Arial Nova" w:hAnsi="Arial Nova" w:cs="Arial"/>
          <w:b/>
          <w:sz w:val="22"/>
          <w:szCs w:val="22"/>
          <w:u w:val="single"/>
          <w:lang w:val="sl-SI"/>
        </w:rPr>
        <w:t>Način in rok plačila kupnine</w:t>
      </w:r>
    </w:p>
    <w:p w14:paraId="2F2C202B" w14:textId="11EF6F22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Kupnina se plača v 8-ih dneh po sklenitvi pogodbe</w:t>
      </w:r>
      <w:r w:rsidR="00191707">
        <w:rPr>
          <w:rFonts w:ascii="Arial Nova" w:hAnsi="Arial Nova" w:cs="Arial"/>
          <w:sz w:val="22"/>
          <w:szCs w:val="22"/>
          <w:lang w:val="sl-SI"/>
        </w:rPr>
        <w:t>, na TRR Ministrstva za kulturo.</w:t>
      </w:r>
    </w:p>
    <w:p w14:paraId="4ADAD595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4840854D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u w:val="single"/>
          <w:lang w:val="sl-SI"/>
        </w:rPr>
      </w:pPr>
      <w:r w:rsidRPr="00760A44">
        <w:rPr>
          <w:rFonts w:ascii="Arial Nova" w:hAnsi="Arial Nova" w:cs="Arial"/>
          <w:sz w:val="22"/>
          <w:szCs w:val="22"/>
          <w:u w:val="single"/>
          <w:lang w:val="sl-SI"/>
        </w:rPr>
        <w:t>Plačilo celotne kupnine v določenem roku je bistvena sestavina pravnega posla.</w:t>
      </w:r>
    </w:p>
    <w:p w14:paraId="6E46C272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u w:val="single"/>
          <w:lang w:val="sl-SI"/>
        </w:rPr>
      </w:pPr>
    </w:p>
    <w:p w14:paraId="2B9E89B3" w14:textId="77777777" w:rsidR="00CE28BA" w:rsidRPr="00760A44" w:rsidRDefault="00CE28BA" w:rsidP="00CE28BA">
      <w:pPr>
        <w:jc w:val="both"/>
        <w:rPr>
          <w:rFonts w:ascii="Arial Nova" w:hAnsi="Arial Nova" w:cs="Arial"/>
          <w:sz w:val="22"/>
          <w:szCs w:val="22"/>
          <w:u w:val="single"/>
          <w:lang w:val="sl-SI"/>
        </w:rPr>
      </w:pPr>
    </w:p>
    <w:p w14:paraId="7C155C49" w14:textId="77777777" w:rsidR="00CE28BA" w:rsidRPr="00760A44" w:rsidRDefault="00CE28BA" w:rsidP="00CE28BA">
      <w:pPr>
        <w:numPr>
          <w:ilvl w:val="0"/>
          <w:numId w:val="2"/>
        </w:num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/>
          <w:sz w:val="22"/>
          <w:szCs w:val="22"/>
          <w:u w:val="single"/>
          <w:lang w:val="sl-SI"/>
        </w:rPr>
        <w:t xml:space="preserve">Pogoji </w:t>
      </w:r>
      <w:r w:rsidRPr="00760A44">
        <w:rPr>
          <w:rFonts w:ascii="Arial Nova" w:hAnsi="Arial Nova" w:cs="Arial"/>
          <w:b/>
          <w:bCs/>
          <w:sz w:val="22"/>
          <w:szCs w:val="22"/>
          <w:u w:val="single"/>
          <w:lang w:val="sl-SI" w:eastAsia="sl-SI"/>
        </w:rPr>
        <w:t>in način oddaje ponudbe</w:t>
      </w:r>
    </w:p>
    <w:p w14:paraId="5A824891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5326B9D1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>Pri zbiranju ponudb lahko sodelujejo pravne in fizične osebe.</w:t>
      </w:r>
    </w:p>
    <w:p w14:paraId="0FB36A49" w14:textId="77777777" w:rsidR="00CE28BA" w:rsidRPr="00760A44" w:rsidRDefault="00CE28BA" w:rsidP="00CE28BA">
      <w:pPr>
        <w:spacing w:line="240" w:lineRule="auto"/>
        <w:ind w:left="360"/>
        <w:jc w:val="both"/>
        <w:rPr>
          <w:rFonts w:ascii="Arial Nova" w:hAnsi="Arial Nova" w:cs="Arial"/>
          <w:sz w:val="22"/>
          <w:szCs w:val="22"/>
          <w:lang w:val="sl-SI"/>
        </w:rPr>
      </w:pPr>
    </w:p>
    <w:p w14:paraId="71012073" w14:textId="49B52A06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Ponudnik mora </w:t>
      </w:r>
      <w:r w:rsidR="000A62C8" w:rsidRPr="00760A44">
        <w:rPr>
          <w:rFonts w:ascii="Arial Nova" w:hAnsi="Arial Nova" w:cs="Arial"/>
          <w:sz w:val="22"/>
          <w:szCs w:val="22"/>
          <w:lang w:val="sl-SI"/>
        </w:rPr>
        <w:t xml:space="preserve">ponudbo </w:t>
      </w:r>
      <w:r w:rsidR="001A0F40" w:rsidRPr="00760A44">
        <w:rPr>
          <w:rFonts w:ascii="Arial Nova" w:hAnsi="Arial Nova" w:cs="Arial"/>
          <w:sz w:val="22"/>
          <w:szCs w:val="22"/>
          <w:lang w:val="sl-SI"/>
        </w:rPr>
        <w:t xml:space="preserve">oddati </w:t>
      </w:r>
      <w:r w:rsidR="00C267BB" w:rsidRPr="00760A44">
        <w:rPr>
          <w:rFonts w:ascii="Arial Nova" w:hAnsi="Arial Nova" w:cs="Arial"/>
          <w:sz w:val="22"/>
          <w:szCs w:val="22"/>
          <w:u w:val="single"/>
          <w:lang w:val="sl-SI"/>
        </w:rPr>
        <w:t xml:space="preserve">priporočeno, </w:t>
      </w:r>
      <w:r w:rsidRPr="00760A44">
        <w:rPr>
          <w:rFonts w:ascii="Arial Nova" w:hAnsi="Arial Nova" w:cs="Arial"/>
          <w:b/>
          <w:sz w:val="22"/>
          <w:szCs w:val="22"/>
          <w:bdr w:val="single" w:sz="4" w:space="0" w:color="auto"/>
          <w:shd w:val="clear" w:color="auto" w:fill="CCFFFF"/>
          <w:lang w:val="sl-SI"/>
        </w:rPr>
        <w:t xml:space="preserve">najkasneje do </w:t>
      </w:r>
      <w:r w:rsidR="004260F2">
        <w:rPr>
          <w:rFonts w:ascii="Arial Nova" w:hAnsi="Arial Nova" w:cs="Arial"/>
          <w:b/>
          <w:sz w:val="22"/>
          <w:szCs w:val="22"/>
          <w:bdr w:val="single" w:sz="4" w:space="0" w:color="auto"/>
          <w:shd w:val="clear" w:color="auto" w:fill="CCFFFF"/>
          <w:lang w:val="sl-SI"/>
        </w:rPr>
        <w:t>27</w:t>
      </w:r>
      <w:r w:rsidR="0076118C">
        <w:rPr>
          <w:rFonts w:ascii="Arial Nova" w:hAnsi="Arial Nova" w:cs="Arial"/>
          <w:b/>
          <w:sz w:val="22"/>
          <w:szCs w:val="22"/>
          <w:bdr w:val="single" w:sz="4" w:space="0" w:color="auto"/>
          <w:shd w:val="clear" w:color="auto" w:fill="CCFFFF"/>
          <w:lang w:val="sl-SI"/>
        </w:rPr>
        <w:t>.</w:t>
      </w:r>
      <w:r w:rsidR="009A2E3E">
        <w:rPr>
          <w:rFonts w:ascii="Arial Nova" w:hAnsi="Arial Nova" w:cs="Arial"/>
          <w:b/>
          <w:sz w:val="22"/>
          <w:szCs w:val="22"/>
          <w:bdr w:val="single" w:sz="4" w:space="0" w:color="auto"/>
          <w:shd w:val="clear" w:color="auto" w:fill="CCFFFF"/>
          <w:lang w:val="sl-SI"/>
        </w:rPr>
        <w:t>11</w:t>
      </w:r>
      <w:r w:rsidR="0076118C">
        <w:rPr>
          <w:rFonts w:ascii="Arial Nova" w:hAnsi="Arial Nova" w:cs="Arial"/>
          <w:b/>
          <w:sz w:val="22"/>
          <w:szCs w:val="22"/>
          <w:bdr w:val="single" w:sz="4" w:space="0" w:color="auto"/>
          <w:shd w:val="clear" w:color="auto" w:fill="CCFFFF"/>
          <w:lang w:val="sl-SI"/>
        </w:rPr>
        <w:t>.2026</w:t>
      </w:r>
      <w:r w:rsidR="00F56A0E" w:rsidRPr="00760A44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Pr="00760A44">
        <w:rPr>
          <w:rFonts w:ascii="Arial Nova" w:hAnsi="Arial Nova" w:cs="Arial"/>
          <w:sz w:val="22"/>
          <w:szCs w:val="22"/>
          <w:lang w:val="sl-SI"/>
        </w:rPr>
        <w:t xml:space="preserve">na naslov: Ministrstvo za 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 xml:space="preserve">kulturo, </w:t>
      </w:r>
      <w:r w:rsidR="00C267BB" w:rsidRPr="00760A44">
        <w:rPr>
          <w:rFonts w:ascii="Arial Nova" w:hAnsi="Arial Nova" w:cs="Arial"/>
          <w:sz w:val="22"/>
          <w:szCs w:val="22"/>
          <w:lang w:val="sl-SI"/>
        </w:rPr>
        <w:t>Maistrova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 xml:space="preserve"> 10</w:t>
      </w:r>
      <w:r w:rsidRPr="00760A44">
        <w:rPr>
          <w:rFonts w:ascii="Arial Nova" w:hAnsi="Arial Nova" w:cs="Arial"/>
          <w:sz w:val="22"/>
          <w:szCs w:val="22"/>
          <w:lang w:val="sl-SI"/>
        </w:rPr>
        <w:t>, 1000 Ljubljana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 xml:space="preserve">, z nazivom </w:t>
      </w:r>
      <w:r w:rsidRPr="00760A44">
        <w:rPr>
          <w:rFonts w:ascii="Arial Nova" w:hAnsi="Arial Nova" w:cs="Arial"/>
          <w:sz w:val="22"/>
          <w:szCs w:val="22"/>
          <w:lang w:val="sl-SI"/>
        </w:rPr>
        <w:t xml:space="preserve">zadeve »ponudba v zadevi  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>371-</w:t>
      </w:r>
      <w:r w:rsidR="0076118C">
        <w:rPr>
          <w:rFonts w:ascii="Arial Nova" w:hAnsi="Arial Nova" w:cs="Arial"/>
          <w:sz w:val="22"/>
          <w:szCs w:val="22"/>
          <w:lang w:val="sl-SI"/>
        </w:rPr>
        <w:t>2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>/20</w:t>
      </w:r>
      <w:r w:rsidR="00F56A0E" w:rsidRPr="00760A44">
        <w:rPr>
          <w:rFonts w:ascii="Arial Nova" w:hAnsi="Arial Nova" w:cs="Arial"/>
          <w:sz w:val="22"/>
          <w:szCs w:val="22"/>
          <w:lang w:val="sl-SI"/>
        </w:rPr>
        <w:t>2</w:t>
      </w:r>
      <w:r w:rsidR="0076118C">
        <w:rPr>
          <w:rFonts w:ascii="Arial Nova" w:hAnsi="Arial Nova" w:cs="Arial"/>
          <w:sz w:val="22"/>
          <w:szCs w:val="22"/>
          <w:lang w:val="sl-SI"/>
        </w:rPr>
        <w:t>6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>-</w:t>
      </w:r>
      <w:r w:rsidR="006B1678">
        <w:rPr>
          <w:rFonts w:ascii="Arial Nova" w:hAnsi="Arial Nova" w:cs="Arial"/>
          <w:sz w:val="22"/>
          <w:szCs w:val="22"/>
          <w:lang w:val="sl-SI"/>
        </w:rPr>
        <w:t>3340</w:t>
      </w:r>
      <w:r w:rsidR="00C267BB" w:rsidRPr="00760A44">
        <w:rPr>
          <w:rFonts w:ascii="Arial Nova" w:hAnsi="Arial Nova" w:cs="Arial"/>
          <w:sz w:val="22"/>
          <w:szCs w:val="22"/>
          <w:lang w:val="sl-SI"/>
        </w:rPr>
        <w:t>«</w:t>
      </w:r>
      <w:r w:rsidR="00B8145E" w:rsidRPr="00760A44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Pr="00760A44">
        <w:rPr>
          <w:rFonts w:ascii="Arial Nova" w:hAnsi="Arial Nova" w:cs="Arial"/>
          <w:sz w:val="22"/>
          <w:szCs w:val="22"/>
          <w:lang w:val="sl-SI"/>
        </w:rPr>
        <w:t>poslati:</w:t>
      </w:r>
    </w:p>
    <w:p w14:paraId="5346C2E1" w14:textId="71866961" w:rsidR="00CE28BA" w:rsidRPr="00760A44" w:rsidRDefault="009A2E3E" w:rsidP="009A2E3E">
      <w:pPr>
        <w:spacing w:line="240" w:lineRule="auto"/>
        <w:ind w:left="360"/>
        <w:jc w:val="both"/>
        <w:rPr>
          <w:rFonts w:ascii="Arial Nova" w:hAnsi="Arial Nova" w:cs="Arial"/>
          <w:sz w:val="22"/>
          <w:szCs w:val="22"/>
          <w:lang w:val="sl-SI"/>
        </w:rPr>
      </w:pPr>
      <w:r>
        <w:rPr>
          <w:rFonts w:ascii="Arial Nova" w:hAnsi="Arial Nova" w:cs="Arial"/>
          <w:sz w:val="22"/>
          <w:szCs w:val="22"/>
          <w:lang w:val="sl-SI"/>
        </w:rPr>
        <w:t>-</w:t>
      </w:r>
      <w:r w:rsidR="00CE28BA" w:rsidRPr="00760A44">
        <w:rPr>
          <w:rFonts w:ascii="Arial Nova" w:hAnsi="Arial Nova" w:cs="Arial"/>
          <w:sz w:val="22"/>
          <w:szCs w:val="22"/>
          <w:lang w:val="sl-SI"/>
        </w:rPr>
        <w:t>izpolnjen, lastnoročno podpisan obrazec, ki je priloga 2 te objave</w:t>
      </w:r>
      <w:r>
        <w:rPr>
          <w:rFonts w:ascii="Arial Nova" w:hAnsi="Arial Nova" w:cs="Arial"/>
          <w:sz w:val="22"/>
          <w:szCs w:val="22"/>
          <w:lang w:val="sl-SI"/>
        </w:rPr>
        <w:t>.</w:t>
      </w:r>
    </w:p>
    <w:p w14:paraId="42000293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</w:p>
    <w:p w14:paraId="156FAB94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>Ponudbe, predložene po izteku roka</w:t>
      </w:r>
      <w:r w:rsidR="00C267BB" w:rsidRPr="00760A44">
        <w:rPr>
          <w:rFonts w:ascii="Arial Nova" w:hAnsi="Arial Nova" w:cs="Arial"/>
          <w:bCs/>
          <w:sz w:val="22"/>
          <w:szCs w:val="22"/>
          <w:lang w:val="sl-SI" w:eastAsia="sl-SI"/>
        </w:rPr>
        <w:t>,</w:t>
      </w: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 bodo izločene iz postopka. </w:t>
      </w:r>
    </w:p>
    <w:p w14:paraId="78160F00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014A62B9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Odpiranje ponudb </w:t>
      </w:r>
      <w:r w:rsidRPr="00760A44">
        <w:rPr>
          <w:rFonts w:ascii="Arial Nova" w:hAnsi="Arial Nova" w:cs="Arial"/>
          <w:bCs/>
          <w:sz w:val="22"/>
          <w:szCs w:val="22"/>
          <w:u w:val="single"/>
          <w:lang w:val="sl-SI" w:eastAsia="sl-SI"/>
        </w:rPr>
        <w:t>ne bo javno</w:t>
      </w: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>.</w:t>
      </w:r>
    </w:p>
    <w:p w14:paraId="1DBA0017" w14:textId="77777777" w:rsidR="00CE28BA" w:rsidRPr="00760A44" w:rsidRDefault="00CE28BA" w:rsidP="00CE28BA">
      <w:p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</w:p>
    <w:p w14:paraId="03A244A2" w14:textId="3CED5C47" w:rsidR="00CE28BA" w:rsidRDefault="00CE28BA" w:rsidP="00CE28BA">
      <w:pPr>
        <w:spacing w:line="240" w:lineRule="auto"/>
        <w:jc w:val="both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Ponudniki bodo o rezultatih zbiranja ponudb obveščeni na njihov naslov najkasneje </w:t>
      </w:r>
      <w:r w:rsidR="004260F2">
        <w:rPr>
          <w:rFonts w:ascii="Arial Nova" w:hAnsi="Arial Nova" w:cs="Arial"/>
          <w:bCs/>
          <w:sz w:val="22"/>
          <w:szCs w:val="22"/>
          <w:lang w:val="sl-SI" w:eastAsia="sl-SI"/>
        </w:rPr>
        <w:t>3</w:t>
      </w: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 dni po zaključen</w:t>
      </w:r>
      <w:r w:rsidR="004260F2">
        <w:rPr>
          <w:rFonts w:ascii="Arial Nova" w:hAnsi="Arial Nova" w:cs="Arial"/>
          <w:bCs/>
          <w:sz w:val="22"/>
          <w:szCs w:val="22"/>
          <w:lang w:val="sl-SI" w:eastAsia="sl-SI"/>
        </w:rPr>
        <w:t xml:space="preserve">ih </w:t>
      </w: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 </w:t>
      </w:r>
      <w:r w:rsidR="004260F2">
        <w:rPr>
          <w:rFonts w:ascii="Arial Nova" w:hAnsi="Arial Nova" w:cs="Arial"/>
          <w:bCs/>
          <w:sz w:val="22"/>
          <w:szCs w:val="22"/>
          <w:lang w:val="sl-SI" w:eastAsia="sl-SI"/>
        </w:rPr>
        <w:t>pogajanjih.</w:t>
      </w:r>
    </w:p>
    <w:p w14:paraId="3AC42C21" w14:textId="77777777" w:rsidR="004260F2" w:rsidRDefault="004260F2" w:rsidP="00CE28BA">
      <w:pPr>
        <w:spacing w:line="240" w:lineRule="auto"/>
        <w:jc w:val="both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64DA5E32" w14:textId="135EAE22" w:rsidR="004260F2" w:rsidRDefault="004260F2" w:rsidP="00CE28BA">
      <w:pPr>
        <w:spacing w:line="240" w:lineRule="auto"/>
        <w:jc w:val="both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  <w:r>
        <w:rPr>
          <w:rFonts w:ascii="Arial Nova" w:hAnsi="Arial Nova" w:cs="Arial"/>
          <w:bCs/>
          <w:sz w:val="22"/>
          <w:szCs w:val="22"/>
          <w:lang w:val="sl-SI" w:eastAsia="sl-SI"/>
        </w:rPr>
        <w:t>Rok za prevzem vozila je 7 dni po plačilu celotne kupnine.</w:t>
      </w:r>
    </w:p>
    <w:p w14:paraId="25FDA39B" w14:textId="77777777" w:rsidR="004260F2" w:rsidRDefault="004260F2" w:rsidP="00CE28BA">
      <w:pPr>
        <w:spacing w:line="240" w:lineRule="auto"/>
        <w:jc w:val="both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51650286" w14:textId="77777777" w:rsidR="004260F2" w:rsidRPr="00760A44" w:rsidRDefault="004260F2" w:rsidP="00CE28BA">
      <w:pPr>
        <w:spacing w:line="240" w:lineRule="auto"/>
        <w:jc w:val="both"/>
        <w:outlineLvl w:val="1"/>
        <w:rPr>
          <w:rFonts w:ascii="Arial Nova" w:hAnsi="Arial Nova" w:cs="Arial"/>
          <w:bCs/>
          <w:sz w:val="22"/>
          <w:szCs w:val="22"/>
          <w:lang w:val="sl-SI" w:eastAsia="sl-SI"/>
        </w:rPr>
      </w:pPr>
    </w:p>
    <w:bookmarkEnd w:id="3"/>
    <w:p w14:paraId="032FA467" w14:textId="77777777" w:rsidR="00CE28BA" w:rsidRPr="00760A44" w:rsidRDefault="00CE28BA" w:rsidP="00CE28BA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55C2BF52" w14:textId="77777777" w:rsidR="00CE28BA" w:rsidRPr="00760A44" w:rsidRDefault="00CE28BA" w:rsidP="00CE28BA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2B32A251" w14:textId="77777777" w:rsidR="00CE28BA" w:rsidRPr="00760A44" w:rsidRDefault="00CE28BA" w:rsidP="00CE28BA">
      <w:pPr>
        <w:numPr>
          <w:ilvl w:val="0"/>
          <w:numId w:val="2"/>
        </w:numPr>
        <w:spacing w:line="240" w:lineRule="auto"/>
        <w:outlineLvl w:val="1"/>
        <w:rPr>
          <w:rFonts w:ascii="Arial Nova" w:hAnsi="Arial Nova" w:cs="Arial"/>
          <w:b/>
          <w:bCs/>
          <w:sz w:val="22"/>
          <w:szCs w:val="22"/>
          <w:lang w:val="sl-SI" w:eastAsia="sl-SI"/>
        </w:rPr>
      </w:pPr>
      <w:bookmarkStart w:id="4" w:name="_Toc345585083"/>
      <w:r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 xml:space="preserve">Dodatna pojasnila </w:t>
      </w:r>
      <w:bookmarkEnd w:id="4"/>
      <w:r w:rsidRPr="00760A44">
        <w:rPr>
          <w:rFonts w:ascii="Arial Nova" w:hAnsi="Arial Nova" w:cs="Arial"/>
          <w:b/>
          <w:bCs/>
          <w:sz w:val="22"/>
          <w:szCs w:val="22"/>
          <w:lang w:val="sl-SI" w:eastAsia="sl-SI"/>
        </w:rPr>
        <w:t>in ogled</w:t>
      </w:r>
    </w:p>
    <w:p w14:paraId="5089D757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5316FD3F" w14:textId="77777777" w:rsidR="00CE28BA" w:rsidRPr="00760A44" w:rsidRDefault="00CE28BA" w:rsidP="00CE28BA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Vozilo se hrani na naslovu </w:t>
      </w:r>
      <w:r w:rsidR="00B8145E" w:rsidRPr="00760A44">
        <w:rPr>
          <w:rFonts w:ascii="Arial Nova" w:hAnsi="Arial Nova" w:cs="Arial"/>
          <w:sz w:val="22"/>
          <w:szCs w:val="22"/>
          <w:lang w:val="sl-SI" w:eastAsia="sl-SI"/>
        </w:rPr>
        <w:t>Ministrstvo za kulturo, Maistrova 10, Ljubljana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. Mogoče si ga je ogledati po predhodnem dogovoru na tel. št.: </w:t>
      </w:r>
      <w:r w:rsidR="00B8145E" w:rsidRPr="00760A44">
        <w:rPr>
          <w:rFonts w:ascii="Arial Nova" w:hAnsi="Arial Nova" w:cs="Arial"/>
          <w:sz w:val="22"/>
          <w:szCs w:val="22"/>
          <w:lang w:val="sl-SI" w:eastAsia="sl-SI"/>
        </w:rPr>
        <w:t>01 300 5808 Andreja Čistar.</w:t>
      </w:r>
    </w:p>
    <w:p w14:paraId="33FE2F28" w14:textId="77777777" w:rsidR="00CE28BA" w:rsidRPr="00760A44" w:rsidRDefault="00CE28BA" w:rsidP="00CE28BA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3963E022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Ponudniki lahko postavijo vprašanja in zahteve za dodatna pojasnila kontaktni osebi:</w:t>
      </w:r>
    </w:p>
    <w:p w14:paraId="479A4095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127"/>
        <w:gridCol w:w="2693"/>
      </w:tblGrid>
      <w:tr w:rsidR="00CE28BA" w:rsidRPr="00760A44" w14:paraId="4FBC7EE8" w14:textId="77777777" w:rsidTr="0027673A">
        <w:tc>
          <w:tcPr>
            <w:tcW w:w="2127" w:type="dxa"/>
          </w:tcPr>
          <w:p w14:paraId="03AC71DE" w14:textId="77777777" w:rsidR="00CE28BA" w:rsidRPr="00760A44" w:rsidRDefault="00CE28BA" w:rsidP="00CE28BA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Ime in priimek:</w:t>
            </w:r>
          </w:p>
        </w:tc>
        <w:tc>
          <w:tcPr>
            <w:tcW w:w="2693" w:type="dxa"/>
          </w:tcPr>
          <w:p w14:paraId="09990E0B" w14:textId="77777777" w:rsidR="00CE28BA" w:rsidRPr="00760A44" w:rsidRDefault="00333BE9" w:rsidP="00CE28BA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Andreja Čistar</w:t>
            </w:r>
          </w:p>
        </w:tc>
      </w:tr>
      <w:tr w:rsidR="00CE28BA" w:rsidRPr="00760A44" w14:paraId="50157ABC" w14:textId="77777777" w:rsidTr="0027673A">
        <w:tc>
          <w:tcPr>
            <w:tcW w:w="2127" w:type="dxa"/>
          </w:tcPr>
          <w:p w14:paraId="0D5D6BFE" w14:textId="77777777" w:rsidR="00CE28BA" w:rsidRPr="00760A44" w:rsidRDefault="00CE28BA" w:rsidP="00CE28BA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Elektronski naslov:</w:t>
            </w:r>
          </w:p>
        </w:tc>
        <w:tc>
          <w:tcPr>
            <w:tcW w:w="2693" w:type="dxa"/>
          </w:tcPr>
          <w:p w14:paraId="54049D5A" w14:textId="77777777" w:rsidR="00CE28BA" w:rsidRPr="00760A44" w:rsidRDefault="00333BE9" w:rsidP="00333BE9">
            <w:pPr>
              <w:spacing w:line="240" w:lineRule="auto"/>
              <w:jc w:val="both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Andreja.cistar@gov.si</w:t>
            </w:r>
          </w:p>
        </w:tc>
      </w:tr>
    </w:tbl>
    <w:p w14:paraId="63124D7F" w14:textId="77777777" w:rsidR="00CE28BA" w:rsidRPr="00760A44" w:rsidRDefault="00CE28BA" w:rsidP="00CE28BA">
      <w:pPr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705BDAE1" w14:textId="38A9ED75" w:rsidR="00CE28BA" w:rsidRDefault="00CE28BA" w:rsidP="00760A44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     </w:t>
      </w:r>
    </w:p>
    <w:p w14:paraId="4A5C66B0" w14:textId="77777777" w:rsidR="009C71BB" w:rsidRPr="00760A44" w:rsidRDefault="009C71BB" w:rsidP="00760A44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0EE8CF7F" w14:textId="292A7AB2" w:rsidR="00CE28BA" w:rsidRDefault="00333BE9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Ljubljana, dne 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30</w:t>
      </w:r>
      <w:r w:rsidR="009C71BB">
        <w:rPr>
          <w:rFonts w:ascii="Arial Nova" w:hAnsi="Arial Nova" w:cs="Arial"/>
          <w:sz w:val="22"/>
          <w:szCs w:val="22"/>
          <w:lang w:val="sl-SI" w:eastAsia="sl-SI"/>
        </w:rPr>
        <w:t>.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10</w:t>
      </w:r>
      <w:r w:rsidR="009C71BB">
        <w:rPr>
          <w:rFonts w:ascii="Arial Nova" w:hAnsi="Arial Nova" w:cs="Arial"/>
          <w:sz w:val="22"/>
          <w:szCs w:val="22"/>
          <w:lang w:val="sl-SI" w:eastAsia="sl-SI"/>
        </w:rPr>
        <w:t>.2026</w:t>
      </w:r>
      <w:r w:rsidR="00CE28BA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</w:t>
      </w:r>
    </w:p>
    <w:p w14:paraId="618500B9" w14:textId="77777777" w:rsidR="009C71BB" w:rsidRDefault="009C71BB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46212A72" w14:textId="77777777" w:rsidR="009C71BB" w:rsidRPr="00760A44" w:rsidRDefault="009C71BB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p w14:paraId="146CE207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jc w:val="both"/>
        <w:rPr>
          <w:rFonts w:ascii="Arial Nova" w:hAnsi="Arial Nova" w:cs="Arial"/>
          <w:sz w:val="22"/>
          <w:szCs w:val="22"/>
          <w:lang w:val="sl-SI" w:eastAsia="sl-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70"/>
        <w:gridCol w:w="4628"/>
      </w:tblGrid>
      <w:tr w:rsidR="00CE28BA" w:rsidRPr="009C71BB" w14:paraId="7A48CBA0" w14:textId="77777777" w:rsidTr="0027673A">
        <w:tc>
          <w:tcPr>
            <w:tcW w:w="3906" w:type="dxa"/>
          </w:tcPr>
          <w:p w14:paraId="3027E46F" w14:textId="77777777" w:rsidR="00CE28BA" w:rsidRPr="00760A44" w:rsidRDefault="00CE28BA" w:rsidP="00CE28BA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Arial Nova" w:hAnsi="Arial Nova" w:cs="Arial"/>
                <w:b/>
                <w:sz w:val="22"/>
                <w:szCs w:val="22"/>
                <w:lang w:val="sl-SI" w:eastAsia="sl-SI"/>
              </w:rPr>
            </w:pPr>
          </w:p>
        </w:tc>
        <w:tc>
          <w:tcPr>
            <w:tcW w:w="4662" w:type="dxa"/>
          </w:tcPr>
          <w:p w14:paraId="05735184" w14:textId="5042A483" w:rsidR="00CE28BA" w:rsidRPr="00760A44" w:rsidRDefault="00333BE9" w:rsidP="00CE28BA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   </w:t>
            </w:r>
            <w:r w:rsidR="008639B6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     </w:t>
            </w: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Ministrstvo za kulturo</w:t>
            </w:r>
          </w:p>
          <w:p w14:paraId="3888612E" w14:textId="23F14388" w:rsidR="00F56A0E" w:rsidRPr="00760A44" w:rsidRDefault="007971DB" w:rsidP="00CE28BA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 </w:t>
            </w:r>
            <w:r w:rsidR="009C71BB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Mag. Andreja Ravnihar Megušar</w:t>
            </w:r>
          </w:p>
          <w:p w14:paraId="4E0A4012" w14:textId="27AE1307" w:rsidR="00333BE9" w:rsidRPr="00760A44" w:rsidRDefault="008639B6" w:rsidP="00B959EC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     </w:t>
            </w:r>
            <w:proofErr w:type="spellStart"/>
            <w:r w:rsidR="009C71BB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v.d</w:t>
            </w:r>
            <w:proofErr w:type="spellEnd"/>
            <w:r w:rsidR="009C71BB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. generalne sekretarke</w:t>
            </w:r>
          </w:p>
        </w:tc>
      </w:tr>
    </w:tbl>
    <w:p w14:paraId="55B8B834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        </w:t>
      </w:r>
    </w:p>
    <w:p w14:paraId="2A7F7F21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783CDF77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5255C733" w14:textId="77777777" w:rsidR="00CE28BA" w:rsidRPr="00760A44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3FC7C9D1" w14:textId="77777777" w:rsidR="00CE28BA" w:rsidRPr="009C71BB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</w:rPr>
      </w:pPr>
    </w:p>
    <w:p w14:paraId="6E962C0B" w14:textId="77777777" w:rsidR="00CE28BA" w:rsidRPr="009C71BB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</w:rPr>
      </w:pPr>
    </w:p>
    <w:tbl>
      <w:tblPr>
        <w:tblStyle w:val="Tabelamre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498"/>
      </w:tblGrid>
      <w:tr w:rsidR="00CE28BA" w:rsidRPr="009C71BB" w14:paraId="6109F66A" w14:textId="77777777" w:rsidTr="0027673A">
        <w:trPr>
          <w:jc w:val="center"/>
        </w:trPr>
        <w:tc>
          <w:tcPr>
            <w:tcW w:w="8638" w:type="dxa"/>
          </w:tcPr>
          <w:p w14:paraId="18B48974" w14:textId="77777777" w:rsidR="006F290B" w:rsidRPr="009C71BB" w:rsidRDefault="006F290B" w:rsidP="00CE28BA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Arial Nova" w:eastAsia="Calibri" w:hAnsi="Arial Nova" w:cs="Arial"/>
                <w:sz w:val="22"/>
                <w:szCs w:val="22"/>
              </w:rPr>
            </w:pPr>
          </w:p>
        </w:tc>
      </w:tr>
      <w:tr w:rsidR="00CE28BA" w:rsidRPr="009C71BB" w14:paraId="4EE54E5D" w14:textId="77777777" w:rsidTr="0027673A">
        <w:trPr>
          <w:jc w:val="center"/>
        </w:trPr>
        <w:tc>
          <w:tcPr>
            <w:tcW w:w="8638" w:type="dxa"/>
          </w:tcPr>
          <w:p w14:paraId="563F2117" w14:textId="77777777" w:rsidR="00CE28BA" w:rsidRPr="009C71BB" w:rsidRDefault="00CE28BA" w:rsidP="00CE28BA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Arial Nova" w:eastAsia="Calibri" w:hAnsi="Arial Nova" w:cs="Arial"/>
                <w:sz w:val="22"/>
                <w:szCs w:val="22"/>
              </w:rPr>
            </w:pPr>
          </w:p>
        </w:tc>
      </w:tr>
    </w:tbl>
    <w:p w14:paraId="4DFC2BE9" w14:textId="77777777" w:rsidR="00CE28BA" w:rsidRPr="009C71BB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</w:rPr>
      </w:pPr>
    </w:p>
    <w:p w14:paraId="61D86ED3" w14:textId="77777777" w:rsidR="00CE28BA" w:rsidRPr="009C71BB" w:rsidRDefault="00CE28BA" w:rsidP="00CE28BA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</w:rPr>
      </w:pPr>
    </w:p>
    <w:p w14:paraId="2216A0AE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162DA9F1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73C7412F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69CA1C0F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5AA57706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19150C30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15593A89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4F100CF2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25E75CBF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526E44C1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0D6B48E3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62299607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32F82F83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1693FC77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00388C90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6D2A0B35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02A0D23B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1E26E7CF" w14:textId="77777777" w:rsidR="00D05959" w:rsidRDefault="00D05959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472079A8" w14:textId="6EADD73B" w:rsidR="000A62C8" w:rsidRPr="00760A44" w:rsidRDefault="000A62C8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  <w:t>Priloga 2</w:t>
      </w:r>
    </w:p>
    <w:p w14:paraId="43E7F62D" w14:textId="77777777" w:rsidR="000A62C8" w:rsidRPr="00760A44" w:rsidRDefault="000A62C8" w:rsidP="000A62C8">
      <w:pPr>
        <w:tabs>
          <w:tab w:val="left" w:pos="1701"/>
        </w:tabs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</w:p>
    <w:p w14:paraId="34DBF583" w14:textId="77777777" w:rsidR="006F290B" w:rsidRPr="00760A44" w:rsidRDefault="006F290B" w:rsidP="006F290B">
      <w:pPr>
        <w:tabs>
          <w:tab w:val="left" w:pos="1701"/>
        </w:tabs>
        <w:jc w:val="center"/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  <w:t>PONUDBA ZA NAKUP PREMIČNINE</w:t>
      </w:r>
    </w:p>
    <w:p w14:paraId="75668245" w14:textId="62772B8B" w:rsidR="006F290B" w:rsidRPr="00760A44" w:rsidRDefault="006F290B" w:rsidP="006F290B">
      <w:pPr>
        <w:tabs>
          <w:tab w:val="left" w:pos="1701"/>
        </w:tabs>
        <w:jc w:val="center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kern w:val="32"/>
          <w:sz w:val="22"/>
          <w:szCs w:val="22"/>
          <w:lang w:val="sl-SI" w:eastAsia="sl-SI"/>
        </w:rPr>
        <w:t>NA PODLAGI POVABILA ŠT.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371-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2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>/20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26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,  z dne </w:t>
      </w:r>
      <w:r w:rsidR="009A2E3E">
        <w:rPr>
          <w:rFonts w:ascii="Arial Nova" w:hAnsi="Arial Nova" w:cs="Arial"/>
          <w:sz w:val="22"/>
          <w:szCs w:val="22"/>
          <w:lang w:val="sl-SI" w:eastAsia="sl-SI"/>
        </w:rPr>
        <w:t>30.10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.2026</w:t>
      </w:r>
    </w:p>
    <w:p w14:paraId="78A08F8B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3456"/>
        <w:gridCol w:w="5040"/>
      </w:tblGrid>
      <w:tr w:rsidR="006F290B" w:rsidRPr="00760A44" w14:paraId="4ED4A527" w14:textId="77777777" w:rsidTr="00162FC0">
        <w:trPr>
          <w:trHeight w:val="318"/>
        </w:trPr>
        <w:tc>
          <w:tcPr>
            <w:tcW w:w="3652" w:type="dxa"/>
          </w:tcPr>
          <w:p w14:paraId="42AFB8B7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Ponudnik:                 </w:t>
            </w:r>
          </w:p>
        </w:tc>
        <w:tc>
          <w:tcPr>
            <w:tcW w:w="5560" w:type="dxa"/>
          </w:tcPr>
          <w:p w14:paraId="6A4E09A3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5625DBCD" w14:textId="77777777" w:rsidTr="00162FC0">
        <w:tc>
          <w:tcPr>
            <w:tcW w:w="3652" w:type="dxa"/>
          </w:tcPr>
          <w:p w14:paraId="4ED0BB6F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bCs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Naslov:</w:t>
            </w:r>
          </w:p>
        </w:tc>
        <w:tc>
          <w:tcPr>
            <w:tcW w:w="5560" w:type="dxa"/>
          </w:tcPr>
          <w:p w14:paraId="38B36B3D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0BCD895C" w14:textId="77777777" w:rsidTr="00162FC0">
        <w:tc>
          <w:tcPr>
            <w:tcW w:w="3652" w:type="dxa"/>
          </w:tcPr>
          <w:p w14:paraId="056E1CBF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bCs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Matična številka:</w:t>
            </w:r>
          </w:p>
        </w:tc>
        <w:tc>
          <w:tcPr>
            <w:tcW w:w="5560" w:type="dxa"/>
          </w:tcPr>
          <w:p w14:paraId="6C51739F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78C99AC5" w14:textId="77777777" w:rsidTr="00162FC0">
        <w:tc>
          <w:tcPr>
            <w:tcW w:w="3652" w:type="dxa"/>
          </w:tcPr>
          <w:p w14:paraId="671B45CB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bCs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Identifikacijska številka za DDV/davčna številka:</w:t>
            </w:r>
          </w:p>
        </w:tc>
        <w:tc>
          <w:tcPr>
            <w:tcW w:w="5560" w:type="dxa"/>
          </w:tcPr>
          <w:p w14:paraId="1C515F81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3B167612" w14:textId="77777777" w:rsidTr="00162FC0">
        <w:tc>
          <w:tcPr>
            <w:tcW w:w="3652" w:type="dxa"/>
          </w:tcPr>
          <w:p w14:paraId="69437FA2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Kontaktna oseba:</w:t>
            </w:r>
          </w:p>
        </w:tc>
        <w:tc>
          <w:tcPr>
            <w:tcW w:w="5560" w:type="dxa"/>
          </w:tcPr>
          <w:p w14:paraId="5D8464A8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7B9DF38E" w14:textId="77777777" w:rsidTr="00162FC0">
        <w:tc>
          <w:tcPr>
            <w:tcW w:w="3652" w:type="dxa"/>
          </w:tcPr>
          <w:p w14:paraId="67BC5FBC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Elektronski naslov kontaktne osebe:</w:t>
            </w:r>
          </w:p>
        </w:tc>
        <w:tc>
          <w:tcPr>
            <w:tcW w:w="5560" w:type="dxa"/>
          </w:tcPr>
          <w:p w14:paraId="40B1AF46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0B244FE9" w14:textId="77777777" w:rsidTr="00162FC0">
        <w:tc>
          <w:tcPr>
            <w:tcW w:w="3652" w:type="dxa"/>
          </w:tcPr>
          <w:p w14:paraId="75959AB3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Telefon:</w:t>
            </w:r>
          </w:p>
        </w:tc>
        <w:tc>
          <w:tcPr>
            <w:tcW w:w="5560" w:type="dxa"/>
          </w:tcPr>
          <w:p w14:paraId="075CB8A5" w14:textId="77777777" w:rsidR="006F290B" w:rsidRPr="00760A44" w:rsidRDefault="006F290B" w:rsidP="006F290B">
            <w:pPr>
              <w:spacing w:before="120" w:after="120"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</w:tbl>
    <w:p w14:paraId="0B1A5971" w14:textId="3763579B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/>
        </w:rPr>
        <w:t xml:space="preserve">Izjavljam, da sem skrbno pregledal(a) povabilo k oddaji ponudbe št. 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>371-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2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>/20</w:t>
      </w:r>
      <w:r w:rsidR="00F56A0E" w:rsidRPr="00760A44">
        <w:rPr>
          <w:rFonts w:ascii="Arial Nova" w:hAnsi="Arial Nova" w:cs="Arial"/>
          <w:sz w:val="22"/>
          <w:szCs w:val="22"/>
          <w:lang w:val="sl-SI" w:eastAsia="sl-SI"/>
        </w:rPr>
        <w:t>2</w:t>
      </w:r>
      <w:r w:rsidR="0076118C">
        <w:rPr>
          <w:rFonts w:ascii="Arial Nova" w:hAnsi="Arial Nova" w:cs="Arial"/>
          <w:sz w:val="22"/>
          <w:szCs w:val="22"/>
          <w:lang w:val="sl-SI" w:eastAsia="sl-SI"/>
        </w:rPr>
        <w:t>6</w:t>
      </w:r>
      <w:r w:rsidR="006B1678">
        <w:rPr>
          <w:rFonts w:ascii="Arial Nova" w:hAnsi="Arial Nova" w:cs="Arial"/>
          <w:sz w:val="22"/>
          <w:szCs w:val="22"/>
          <w:lang w:val="sl-SI" w:eastAsia="sl-SI"/>
        </w:rPr>
        <w:t>-3340</w:t>
      </w:r>
      <w:r w:rsidRPr="00760A44">
        <w:rPr>
          <w:rFonts w:ascii="Arial Nova" w:hAnsi="Arial Nova" w:cs="Arial"/>
          <w:sz w:val="22"/>
          <w:szCs w:val="22"/>
          <w:lang w:val="sl-SI"/>
        </w:rPr>
        <w:t xml:space="preserve">, z dne </w:t>
      </w:r>
      <w:r w:rsidR="00C603B4">
        <w:rPr>
          <w:rFonts w:ascii="Arial Nova" w:hAnsi="Arial Nova" w:cs="Arial"/>
          <w:sz w:val="22"/>
          <w:szCs w:val="22"/>
          <w:lang w:val="sl-SI"/>
        </w:rPr>
        <w:t>30</w:t>
      </w:r>
      <w:r w:rsidR="0076118C">
        <w:rPr>
          <w:rFonts w:ascii="Arial Nova" w:hAnsi="Arial Nova" w:cs="Arial"/>
          <w:sz w:val="22"/>
          <w:szCs w:val="22"/>
          <w:lang w:val="sl-SI"/>
        </w:rPr>
        <w:t>.</w:t>
      </w:r>
      <w:r w:rsidR="00C603B4">
        <w:rPr>
          <w:rFonts w:ascii="Arial Nova" w:hAnsi="Arial Nova" w:cs="Arial"/>
          <w:sz w:val="22"/>
          <w:szCs w:val="22"/>
          <w:lang w:val="sl-SI"/>
        </w:rPr>
        <w:t>10</w:t>
      </w:r>
      <w:r w:rsidR="0076118C">
        <w:rPr>
          <w:rFonts w:ascii="Arial Nova" w:hAnsi="Arial Nova" w:cs="Arial"/>
          <w:sz w:val="22"/>
          <w:szCs w:val="22"/>
          <w:lang w:val="sl-SI"/>
        </w:rPr>
        <w:t>.2026</w:t>
      </w:r>
      <w:r w:rsidR="00F56A0E" w:rsidRPr="00760A44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Pr="00760A44">
        <w:rPr>
          <w:rFonts w:ascii="Arial Nova" w:hAnsi="Arial Nova" w:cs="Arial"/>
          <w:sz w:val="22"/>
          <w:szCs w:val="22"/>
          <w:lang w:val="sl-SI"/>
        </w:rPr>
        <w:t>in</w:t>
      </w:r>
      <w:r w:rsidR="00C603B4">
        <w:rPr>
          <w:rFonts w:ascii="Arial Nova" w:hAnsi="Arial Nova" w:cs="Arial"/>
          <w:sz w:val="22"/>
          <w:szCs w:val="22"/>
          <w:lang w:val="sl-SI"/>
        </w:rPr>
        <w:t xml:space="preserve"> </w:t>
      </w:r>
      <w:r w:rsidRPr="00760A44">
        <w:rPr>
          <w:rFonts w:ascii="Arial Nova" w:hAnsi="Arial Nova" w:cs="Arial"/>
          <w:sz w:val="22"/>
          <w:szCs w:val="22"/>
          <w:lang w:val="sl-SI"/>
        </w:rPr>
        <w:t>da sem seznanjen(a) s tem, da se bo pogodba sklenila na način videno-kupljeno. V skladu s tem dajem ponudbo kot sledi:</w:t>
      </w: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 </w:t>
      </w:r>
    </w:p>
    <w:p w14:paraId="0CE5F595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6D0B0B13" w14:textId="26FA530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>Za predmet:</w:t>
      </w:r>
      <w:r w:rsidR="00F56A0E"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 _____________________________________________</w:t>
      </w:r>
    </w:p>
    <w:p w14:paraId="5BB4CFB6" w14:textId="49DE062E" w:rsidR="006F290B" w:rsidRPr="00760A44" w:rsidRDefault="006F290B" w:rsidP="006F290B">
      <w:pPr>
        <w:spacing w:line="240" w:lineRule="auto"/>
        <w:rPr>
          <w:rFonts w:ascii="Arial Nova" w:eastAsia="Calibri" w:hAnsi="Arial Nova" w:cs="Arial"/>
          <w:bCs/>
          <w:sz w:val="22"/>
          <w:szCs w:val="22"/>
          <w:lang w:val="sl-SI" w:eastAsia="sl-SI"/>
        </w:rPr>
      </w:pPr>
    </w:p>
    <w:p w14:paraId="4291640A" w14:textId="77777777" w:rsidR="00B36089" w:rsidRPr="00760A44" w:rsidRDefault="00B36089" w:rsidP="006F290B">
      <w:pPr>
        <w:spacing w:line="240" w:lineRule="auto"/>
        <w:rPr>
          <w:rFonts w:ascii="Arial Nova" w:hAnsi="Arial Nova" w:cs="Arial"/>
          <w:sz w:val="22"/>
          <w:szCs w:val="22"/>
          <w:lang w:val="sl-SI"/>
        </w:rPr>
      </w:pPr>
    </w:p>
    <w:p w14:paraId="5EB7B530" w14:textId="77777777" w:rsidR="006F290B" w:rsidRPr="00760A44" w:rsidRDefault="006F290B" w:rsidP="006F290B">
      <w:pPr>
        <w:spacing w:line="240" w:lineRule="auto"/>
        <w:ind w:left="360"/>
        <w:rPr>
          <w:rFonts w:ascii="Arial Nova" w:hAnsi="Arial Nova" w:cs="Arial"/>
          <w:sz w:val="22"/>
          <w:szCs w:val="22"/>
          <w:lang w:val="sl-SI"/>
        </w:rPr>
      </w:pPr>
    </w:p>
    <w:p w14:paraId="48AEDF4F" w14:textId="77777777" w:rsidR="006F290B" w:rsidRPr="00760A44" w:rsidRDefault="006F290B" w:rsidP="006F290B">
      <w:pPr>
        <w:spacing w:line="240" w:lineRule="auto"/>
        <w:jc w:val="both"/>
        <w:rPr>
          <w:rFonts w:ascii="Arial Nova" w:hAnsi="Arial Nova" w:cs="Arial"/>
          <w:snapToGrid w:val="0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napToGrid w:val="0"/>
          <w:sz w:val="22"/>
          <w:szCs w:val="22"/>
          <w:lang w:val="sl-SI" w:eastAsia="sl-SI"/>
        </w:rPr>
        <w:t xml:space="preserve">                PONUDBENA CENA*: ________________________ EUR</w:t>
      </w:r>
    </w:p>
    <w:p w14:paraId="77B9B09D" w14:textId="77777777" w:rsidR="006F290B" w:rsidRPr="00760A44" w:rsidRDefault="006F290B" w:rsidP="006F290B">
      <w:pPr>
        <w:spacing w:line="240" w:lineRule="auto"/>
        <w:jc w:val="both"/>
        <w:rPr>
          <w:rFonts w:ascii="Arial Nova" w:hAnsi="Arial Nova" w:cs="Arial"/>
          <w:snapToGrid w:val="0"/>
          <w:sz w:val="22"/>
          <w:szCs w:val="22"/>
          <w:lang w:val="sl-SI" w:eastAsia="sl-SI"/>
        </w:rPr>
      </w:pPr>
    </w:p>
    <w:p w14:paraId="29B96BDA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33323542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sz w:val="22"/>
          <w:szCs w:val="22"/>
          <w:lang w:val="sl-SI" w:eastAsia="sl-SI"/>
        </w:rPr>
        <w:t xml:space="preserve">Ponudba velja do: </w:t>
      </w:r>
    </w:p>
    <w:p w14:paraId="283202DD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43FF4211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p w14:paraId="329668A2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sz w:val="22"/>
          <w:szCs w:val="22"/>
          <w:lang w:val="sl-SI" w:eastAsia="sl-SI"/>
        </w:rPr>
      </w:pP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4361"/>
        <w:gridCol w:w="4361"/>
      </w:tblGrid>
      <w:tr w:rsidR="006F290B" w:rsidRPr="00760A44" w14:paraId="4A7B0D66" w14:textId="77777777" w:rsidTr="00162FC0">
        <w:trPr>
          <w:cantSplit/>
        </w:trPr>
        <w:tc>
          <w:tcPr>
            <w:tcW w:w="4361" w:type="dxa"/>
          </w:tcPr>
          <w:p w14:paraId="4F38DC40" w14:textId="77777777" w:rsidR="006F290B" w:rsidRPr="00760A44" w:rsidRDefault="006F290B" w:rsidP="006F290B">
            <w:pPr>
              <w:spacing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Kraj in datum:</w:t>
            </w:r>
          </w:p>
        </w:tc>
        <w:tc>
          <w:tcPr>
            <w:tcW w:w="4361" w:type="dxa"/>
          </w:tcPr>
          <w:p w14:paraId="53667571" w14:textId="77777777" w:rsidR="006F290B" w:rsidRPr="00760A44" w:rsidRDefault="006F290B" w:rsidP="006F290B">
            <w:pPr>
              <w:spacing w:line="240" w:lineRule="auto"/>
              <w:ind w:left="884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>Ponudnik:</w:t>
            </w:r>
          </w:p>
          <w:p w14:paraId="1CB44300" w14:textId="77777777" w:rsidR="006F290B" w:rsidRPr="00760A44" w:rsidRDefault="006F290B" w:rsidP="006F290B">
            <w:pPr>
              <w:spacing w:line="240" w:lineRule="auto"/>
              <w:ind w:left="884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  <w:tr w:rsidR="006F290B" w:rsidRPr="00760A44" w14:paraId="6EBFC1B0" w14:textId="77777777" w:rsidTr="00162FC0">
        <w:trPr>
          <w:cantSplit/>
        </w:trPr>
        <w:tc>
          <w:tcPr>
            <w:tcW w:w="4361" w:type="dxa"/>
          </w:tcPr>
          <w:p w14:paraId="6DBDD6F2" w14:textId="77777777" w:rsidR="006F290B" w:rsidRPr="00760A44" w:rsidRDefault="006F290B" w:rsidP="006F290B">
            <w:pPr>
              <w:spacing w:line="240" w:lineRule="auto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  <w:tc>
          <w:tcPr>
            <w:tcW w:w="4361" w:type="dxa"/>
          </w:tcPr>
          <w:p w14:paraId="26EBFA67" w14:textId="77777777" w:rsidR="006F290B" w:rsidRPr="00760A44" w:rsidRDefault="006F290B" w:rsidP="006F290B">
            <w:pPr>
              <w:spacing w:line="240" w:lineRule="auto"/>
              <w:ind w:left="884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  <w:r w:rsidRPr="00760A44">
              <w:rPr>
                <w:rFonts w:ascii="Arial Nova" w:hAnsi="Arial Nova" w:cs="Arial"/>
                <w:sz w:val="22"/>
                <w:szCs w:val="22"/>
                <w:lang w:val="sl-SI" w:eastAsia="sl-SI"/>
              </w:rPr>
              <w:t xml:space="preserve"> podpis:</w:t>
            </w:r>
          </w:p>
          <w:p w14:paraId="45F1F7E4" w14:textId="77777777" w:rsidR="006F290B" w:rsidRPr="00760A44" w:rsidRDefault="006F290B" w:rsidP="006F290B">
            <w:pPr>
              <w:spacing w:line="240" w:lineRule="auto"/>
              <w:ind w:left="884"/>
              <w:rPr>
                <w:rFonts w:ascii="Arial Nova" w:hAnsi="Arial Nova" w:cs="Arial"/>
                <w:sz w:val="22"/>
                <w:szCs w:val="22"/>
                <w:lang w:val="sl-SI" w:eastAsia="sl-SI"/>
              </w:rPr>
            </w:pPr>
          </w:p>
        </w:tc>
      </w:tr>
    </w:tbl>
    <w:p w14:paraId="4D76714D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53E57442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24A9E74A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251AB729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0CF158FE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21EFCB7C" w14:textId="77777777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</w:p>
    <w:p w14:paraId="075E2B44" w14:textId="08E21D92" w:rsidR="006F290B" w:rsidRPr="00760A44" w:rsidRDefault="006F290B" w:rsidP="006F290B">
      <w:pPr>
        <w:spacing w:line="240" w:lineRule="auto"/>
        <w:rPr>
          <w:rFonts w:ascii="Arial Nova" w:hAnsi="Arial Nova" w:cs="Arial"/>
          <w:bCs/>
          <w:sz w:val="22"/>
          <w:szCs w:val="22"/>
          <w:lang w:val="sl-SI" w:eastAsia="sl-SI"/>
        </w:rPr>
      </w:pPr>
      <w:r w:rsidRPr="00760A44">
        <w:rPr>
          <w:rFonts w:ascii="Arial Nova" w:hAnsi="Arial Nova" w:cs="Arial"/>
          <w:bCs/>
          <w:sz w:val="22"/>
          <w:szCs w:val="22"/>
          <w:lang w:val="sl-SI" w:eastAsia="sl-SI"/>
        </w:rPr>
        <w:t>* ponudbena cena ne sme biti nižja od vrednosti, ki je navedena v povabilu k oddaji ponudbe</w:t>
      </w:r>
      <w:r w:rsidR="00F56A0E" w:rsidRPr="00760A44">
        <w:rPr>
          <w:rFonts w:ascii="Arial Nova" w:hAnsi="Arial Nova" w:cs="Arial"/>
          <w:bCs/>
          <w:sz w:val="22"/>
          <w:szCs w:val="22"/>
          <w:lang w:val="sl-SI" w:eastAsia="sl-SI"/>
        </w:rPr>
        <w:t xml:space="preserve"> kot izhodiščna cena</w:t>
      </w:r>
    </w:p>
    <w:p w14:paraId="42AE93AA" w14:textId="77777777" w:rsidR="00CE28BA" w:rsidRPr="00760A44" w:rsidRDefault="00CE28BA" w:rsidP="00B36089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/>
        </w:rPr>
      </w:pPr>
    </w:p>
    <w:p w14:paraId="3E63B0EE" w14:textId="77777777" w:rsidR="00B36089" w:rsidRPr="00760A44" w:rsidRDefault="00B36089" w:rsidP="00B36089">
      <w:pPr>
        <w:tabs>
          <w:tab w:val="center" w:pos="4320"/>
          <w:tab w:val="right" w:pos="8640"/>
        </w:tabs>
        <w:spacing w:line="240" w:lineRule="auto"/>
        <w:rPr>
          <w:rFonts w:ascii="Arial Nova" w:hAnsi="Arial Nova" w:cs="Arial"/>
          <w:sz w:val="22"/>
          <w:szCs w:val="22"/>
          <w:lang w:val="sl-SI"/>
        </w:rPr>
      </w:pPr>
    </w:p>
    <w:sectPr w:rsidR="00B36089" w:rsidRPr="00760A44" w:rsidSect="00341EBE">
      <w:footerReference w:type="even" r:id="rId8"/>
      <w:footerReference w:type="default" r:id="rId9"/>
      <w:headerReference w:type="first" r:id="rId10"/>
      <w:pgSz w:w="11900" w:h="16840" w:code="9"/>
      <w:pgMar w:top="1701" w:right="1701" w:bottom="1134" w:left="1701" w:header="1531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1A27E" w14:textId="77777777" w:rsidR="00933A7B" w:rsidRDefault="00933A7B">
      <w:pPr>
        <w:spacing w:line="240" w:lineRule="auto"/>
      </w:pPr>
      <w:r>
        <w:separator/>
      </w:r>
    </w:p>
  </w:endnote>
  <w:endnote w:type="continuationSeparator" w:id="0">
    <w:p w14:paraId="1C3D47E1" w14:textId="77777777" w:rsidR="00933A7B" w:rsidRDefault="00933A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88781" w14:textId="77777777" w:rsidR="00341EBE" w:rsidRDefault="00341EBE" w:rsidP="00341EBE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05B31CC9" w14:textId="77777777" w:rsidR="00341EBE" w:rsidRDefault="00341EBE" w:rsidP="00341EBE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1567" w14:textId="77777777" w:rsidR="00341EBE" w:rsidRDefault="00341EBE" w:rsidP="00341EBE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EE6F96">
      <w:rPr>
        <w:rStyle w:val="tevilkastrani"/>
        <w:noProof/>
      </w:rPr>
      <w:t>3</w:t>
    </w:r>
    <w:r>
      <w:rPr>
        <w:rStyle w:val="tevilkastrani"/>
      </w:rPr>
      <w:fldChar w:fldCharType="end"/>
    </w:r>
    <w:r>
      <w:rPr>
        <w:rStyle w:val="tevilkastrani"/>
      </w:rPr>
      <w:t>/</w:t>
    </w:r>
    <w:r>
      <w:rPr>
        <w:rStyle w:val="tevilkastrani"/>
      </w:rPr>
      <w:fldChar w:fldCharType="begin"/>
    </w:r>
    <w:r>
      <w:rPr>
        <w:rStyle w:val="tevilkastrani"/>
      </w:rPr>
      <w:instrText xml:space="preserve"> NUMPAGES </w:instrText>
    </w:r>
    <w:r>
      <w:rPr>
        <w:rStyle w:val="tevilkastrani"/>
      </w:rPr>
      <w:fldChar w:fldCharType="separate"/>
    </w:r>
    <w:r w:rsidR="00EE6F96">
      <w:rPr>
        <w:rStyle w:val="tevilkastrani"/>
        <w:noProof/>
      </w:rPr>
      <w:t>6</w:t>
    </w:r>
    <w:r>
      <w:rPr>
        <w:rStyle w:val="tevilkastrani"/>
      </w:rPr>
      <w:fldChar w:fldCharType="end"/>
    </w:r>
  </w:p>
  <w:p w14:paraId="7E0D0DD8" w14:textId="77777777" w:rsidR="00341EBE" w:rsidRDefault="00341EBE" w:rsidP="00341EBE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A2794" w14:textId="77777777" w:rsidR="00933A7B" w:rsidRDefault="00933A7B">
      <w:pPr>
        <w:spacing w:line="240" w:lineRule="auto"/>
      </w:pPr>
      <w:r>
        <w:separator/>
      </w:r>
    </w:p>
  </w:footnote>
  <w:footnote w:type="continuationSeparator" w:id="0">
    <w:p w14:paraId="42AB4062" w14:textId="77777777" w:rsidR="00933A7B" w:rsidRDefault="00933A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341EBE" w:rsidRPr="008F3500" w14:paraId="0AFFE2DC" w14:textId="77777777">
      <w:trPr>
        <w:cantSplit/>
        <w:trHeight w:hRule="exact" w:val="847"/>
      </w:trPr>
      <w:tc>
        <w:tcPr>
          <w:tcW w:w="567" w:type="dxa"/>
        </w:tcPr>
        <w:p w14:paraId="04D56E94" w14:textId="77777777" w:rsidR="00341EBE" w:rsidRPr="008F3500" w:rsidRDefault="001E6F10" w:rsidP="00341EBE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  <w:lang w:val="sl-SI"/>
            </w:rPr>
          </w:pPr>
          <w:r>
            <w:rPr>
              <w:noProof/>
              <w:lang w:val="sl-SI" w:eastAsia="sl-SI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0" allowOverlap="1" wp14:anchorId="53FB6C73" wp14:editId="6F7C4E8B">
                    <wp:simplePos x="0" y="0"/>
                    <wp:positionH relativeFrom="column">
                      <wp:posOffset>29845</wp:posOffset>
                    </wp:positionH>
                    <wp:positionV relativeFrom="page">
                      <wp:posOffset>3600450</wp:posOffset>
                    </wp:positionV>
                    <wp:extent cx="215900" cy="0"/>
                    <wp:effectExtent l="6985" t="9525" r="5715" b="9525"/>
                    <wp:wrapNone/>
                    <wp:docPr id="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15900" cy="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529DB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cei="http://schemas.microsoft.com/office/word/2026/wordml/cei">
                <w:pict>
                  <v:shapetype w14:anchorId="25F75091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" o:spid="_x0000_s1026" type="#_x0000_t32" style="position:absolute;margin-left:2.35pt;margin-top:283.5pt;width:1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" o:allowincell="f" strokecolor="#529dba" strokeweight=".5pt">
                    <w10:wrap anchory="page"/>
                  </v:shape>
                </w:pict>
              </mc:Fallback>
            </mc:AlternateContent>
          </w:r>
        </w:p>
      </w:tc>
    </w:tr>
  </w:tbl>
  <w:p w14:paraId="15AEC327" w14:textId="77777777" w:rsidR="00E9134F" w:rsidRPr="00562610" w:rsidRDefault="001E6F10" w:rsidP="00E9134F">
    <w:pPr>
      <w:pStyle w:val="Glava"/>
      <w:tabs>
        <w:tab w:val="clear" w:pos="4320"/>
        <w:tab w:val="clear" w:pos="8640"/>
        <w:tab w:val="left" w:pos="5112"/>
      </w:tabs>
      <w:spacing w:before="120" w:line="240" w:lineRule="exact"/>
      <w:rPr>
        <w:rFonts w:cs="Arial"/>
        <w:sz w:val="16"/>
        <w:lang w:val="sl-SI"/>
      </w:rPr>
    </w:pPr>
    <w:r>
      <w:rPr>
        <w:noProof/>
        <w:lang w:val="sl-SI" w:eastAsia="sl-SI"/>
      </w:rPr>
      <w:drawing>
        <wp:anchor distT="0" distB="0" distL="114300" distR="114300" simplePos="0" relativeHeight="251658240" behindDoc="0" locked="0" layoutInCell="1" allowOverlap="1" wp14:anchorId="0EDE1160" wp14:editId="784D527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4321810" cy="972185"/>
          <wp:effectExtent l="0" t="0" r="2540" b="0"/>
          <wp:wrapSquare wrapText="bothSides"/>
          <wp:docPr id="5" name="Slika 5" descr="03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03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1810" cy="972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134F" w:rsidRPr="00562610">
      <w:rPr>
        <w:rFonts w:cs="Arial"/>
        <w:sz w:val="16"/>
        <w:lang w:val="sl-SI"/>
      </w:rPr>
      <w:t>Maistrova ulica 10, 1000 Ljubljana</w:t>
    </w:r>
    <w:r w:rsidR="00E9134F" w:rsidRPr="00562610">
      <w:rPr>
        <w:rFonts w:cs="Arial"/>
        <w:sz w:val="16"/>
        <w:lang w:val="sl-SI"/>
      </w:rPr>
      <w:tab/>
      <w:t>T: 01 369 59 00</w:t>
    </w:r>
  </w:p>
  <w:p w14:paraId="6C816F9B" w14:textId="77777777" w:rsidR="00E9134F" w:rsidRPr="00562610" w:rsidRDefault="00E9134F" w:rsidP="00E9134F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  <w:lang w:val="sl-SI"/>
      </w:rPr>
    </w:pPr>
    <w:r w:rsidRPr="00562610">
      <w:rPr>
        <w:rFonts w:cs="Arial"/>
        <w:sz w:val="16"/>
        <w:lang w:val="sl-SI"/>
      </w:rPr>
      <w:tab/>
      <w:t xml:space="preserve">F: 01 369 59 01 </w:t>
    </w:r>
  </w:p>
  <w:p w14:paraId="3CA36F3E" w14:textId="77777777" w:rsidR="00E9134F" w:rsidRPr="00562610" w:rsidRDefault="00E9134F" w:rsidP="00E9134F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  <w:lang w:val="sl-SI"/>
      </w:rPr>
    </w:pPr>
    <w:r w:rsidRPr="00562610">
      <w:rPr>
        <w:rFonts w:cs="Arial"/>
        <w:sz w:val="16"/>
        <w:lang w:val="sl-SI"/>
      </w:rPr>
      <w:tab/>
      <w:t>E: gp.mk@gov.si</w:t>
    </w:r>
  </w:p>
  <w:p w14:paraId="64EF6095" w14:textId="77777777" w:rsidR="00E9134F" w:rsidRPr="00562610" w:rsidRDefault="00E9134F" w:rsidP="00E9134F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  <w:lang w:val="sl-SI"/>
      </w:rPr>
    </w:pPr>
    <w:r w:rsidRPr="00562610">
      <w:rPr>
        <w:rFonts w:cs="Arial"/>
        <w:sz w:val="16"/>
        <w:lang w:val="sl-SI"/>
      </w:rPr>
      <w:tab/>
    </w:r>
    <w:r w:rsidR="00437358" w:rsidRPr="00562610">
      <w:rPr>
        <w:rFonts w:cs="Arial"/>
        <w:sz w:val="16"/>
        <w:lang w:val="sl-SI"/>
      </w:rPr>
      <w:t>www.mk.gov.si</w:t>
    </w:r>
  </w:p>
  <w:p w14:paraId="4E5923C6" w14:textId="77777777" w:rsidR="00341EBE" w:rsidRPr="00562610" w:rsidRDefault="00341EBE" w:rsidP="00341EBE">
    <w:pPr>
      <w:pStyle w:val="Glava"/>
      <w:tabs>
        <w:tab w:val="clear" w:pos="4320"/>
        <w:tab w:val="clear" w:pos="8640"/>
        <w:tab w:val="left" w:pos="5112"/>
      </w:tabs>
      <w:rPr>
        <w:lang w:val="sl-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07F3B"/>
    <w:multiLevelType w:val="hybridMultilevel"/>
    <w:tmpl w:val="9C9EE726"/>
    <w:lvl w:ilvl="0" w:tplc="4692B91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24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51D64FC5"/>
    <w:multiLevelType w:val="hybridMultilevel"/>
    <w:tmpl w:val="3B548DBA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2339E2"/>
    <w:multiLevelType w:val="hybridMultilevel"/>
    <w:tmpl w:val="2E749CE2"/>
    <w:lvl w:ilvl="0" w:tplc="E7589E6C">
      <w:start w:val="526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2000533">
    <w:abstractNumId w:val="2"/>
  </w:num>
  <w:num w:numId="2" w16cid:durableId="1532454384">
    <w:abstractNumId w:val="0"/>
  </w:num>
  <w:num w:numId="3" w16cid:durableId="659583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BA"/>
    <w:rsid w:val="0000540F"/>
    <w:rsid w:val="000319E0"/>
    <w:rsid w:val="00035110"/>
    <w:rsid w:val="00041EC0"/>
    <w:rsid w:val="0006429D"/>
    <w:rsid w:val="0008170C"/>
    <w:rsid w:val="000A62C8"/>
    <w:rsid w:val="000E6B6F"/>
    <w:rsid w:val="001241D6"/>
    <w:rsid w:val="00163817"/>
    <w:rsid w:val="00191707"/>
    <w:rsid w:val="001A0F40"/>
    <w:rsid w:val="001E6F10"/>
    <w:rsid w:val="00204E11"/>
    <w:rsid w:val="00221CE4"/>
    <w:rsid w:val="002520B5"/>
    <w:rsid w:val="002572F6"/>
    <w:rsid w:val="002A3C75"/>
    <w:rsid w:val="002A6B8D"/>
    <w:rsid w:val="002B1631"/>
    <w:rsid w:val="002B44D8"/>
    <w:rsid w:val="002C594C"/>
    <w:rsid w:val="002E0014"/>
    <w:rsid w:val="003006F0"/>
    <w:rsid w:val="00300C89"/>
    <w:rsid w:val="00326571"/>
    <w:rsid w:val="00333BE9"/>
    <w:rsid w:val="00341EBE"/>
    <w:rsid w:val="00382D48"/>
    <w:rsid w:val="003B4223"/>
    <w:rsid w:val="003B66B3"/>
    <w:rsid w:val="003D31F8"/>
    <w:rsid w:val="00412C05"/>
    <w:rsid w:val="004260F2"/>
    <w:rsid w:val="00437358"/>
    <w:rsid w:val="0045481F"/>
    <w:rsid w:val="004829DB"/>
    <w:rsid w:val="004A30C4"/>
    <w:rsid w:val="004C6429"/>
    <w:rsid w:val="0050643B"/>
    <w:rsid w:val="00532E66"/>
    <w:rsid w:val="00560074"/>
    <w:rsid w:val="00562063"/>
    <w:rsid w:val="00562610"/>
    <w:rsid w:val="005967BF"/>
    <w:rsid w:val="005E1DEF"/>
    <w:rsid w:val="005E6BDF"/>
    <w:rsid w:val="00647A1F"/>
    <w:rsid w:val="006519CB"/>
    <w:rsid w:val="006A6119"/>
    <w:rsid w:val="006B1678"/>
    <w:rsid w:val="006F290B"/>
    <w:rsid w:val="0070796A"/>
    <w:rsid w:val="00716457"/>
    <w:rsid w:val="0072585B"/>
    <w:rsid w:val="00754326"/>
    <w:rsid w:val="0075509B"/>
    <w:rsid w:val="00760A44"/>
    <w:rsid w:val="0076118C"/>
    <w:rsid w:val="00764606"/>
    <w:rsid w:val="007971DB"/>
    <w:rsid w:val="007A1345"/>
    <w:rsid w:val="007B07D4"/>
    <w:rsid w:val="00834CEF"/>
    <w:rsid w:val="008639B6"/>
    <w:rsid w:val="008F08EB"/>
    <w:rsid w:val="00901159"/>
    <w:rsid w:val="00933A7B"/>
    <w:rsid w:val="009A2E3E"/>
    <w:rsid w:val="009B0C60"/>
    <w:rsid w:val="009B28A2"/>
    <w:rsid w:val="009C71BB"/>
    <w:rsid w:val="009F4D6B"/>
    <w:rsid w:val="00A01295"/>
    <w:rsid w:val="00A1561C"/>
    <w:rsid w:val="00A51818"/>
    <w:rsid w:val="00A51D44"/>
    <w:rsid w:val="00B00779"/>
    <w:rsid w:val="00B25A6F"/>
    <w:rsid w:val="00B36089"/>
    <w:rsid w:val="00B572F7"/>
    <w:rsid w:val="00B72BE0"/>
    <w:rsid w:val="00B8145E"/>
    <w:rsid w:val="00B8533B"/>
    <w:rsid w:val="00B959EC"/>
    <w:rsid w:val="00C1129E"/>
    <w:rsid w:val="00C267BB"/>
    <w:rsid w:val="00C30284"/>
    <w:rsid w:val="00C518FA"/>
    <w:rsid w:val="00C603B4"/>
    <w:rsid w:val="00C776EE"/>
    <w:rsid w:val="00CD10EF"/>
    <w:rsid w:val="00CE28BA"/>
    <w:rsid w:val="00CF3B56"/>
    <w:rsid w:val="00D05959"/>
    <w:rsid w:val="00D103D0"/>
    <w:rsid w:val="00D108C6"/>
    <w:rsid w:val="00D21129"/>
    <w:rsid w:val="00D276F5"/>
    <w:rsid w:val="00D57ADB"/>
    <w:rsid w:val="00D6180A"/>
    <w:rsid w:val="00D6634B"/>
    <w:rsid w:val="00D878CC"/>
    <w:rsid w:val="00DA4FE6"/>
    <w:rsid w:val="00E13E31"/>
    <w:rsid w:val="00E27093"/>
    <w:rsid w:val="00E47D61"/>
    <w:rsid w:val="00E8077D"/>
    <w:rsid w:val="00E9134F"/>
    <w:rsid w:val="00EE6F96"/>
    <w:rsid w:val="00F25B0E"/>
    <w:rsid w:val="00F32481"/>
    <w:rsid w:val="00F56A0E"/>
    <w:rsid w:val="00FB4C82"/>
    <w:rsid w:val="00FC18C8"/>
    <w:rsid w:val="00FC3D4A"/>
    <w:rsid w:val="00FD40E0"/>
    <w:rsid w:val="00F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6326D"/>
  <w15:docId w15:val="{02A1327E-0A92-45CE-83A6-42F6214B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6634B"/>
    <w:pPr>
      <w:spacing w:line="260" w:lineRule="exact"/>
    </w:pPr>
    <w:rPr>
      <w:rFonts w:ascii="Arial" w:eastAsia="Times New Roman" w:hAnsi="Arial"/>
      <w:szCs w:val="24"/>
      <w:lang w:val="en-US"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D6634B"/>
    <w:pPr>
      <w:tabs>
        <w:tab w:val="center" w:pos="4320"/>
        <w:tab w:val="right" w:pos="8640"/>
      </w:tabs>
    </w:pPr>
  </w:style>
  <w:style w:type="character" w:customStyle="1" w:styleId="GlavaZnak">
    <w:name w:val="Glava Znak"/>
    <w:link w:val="Glava"/>
    <w:rsid w:val="00D6634B"/>
    <w:rPr>
      <w:rFonts w:ascii="Arial" w:eastAsia="Times New Roman" w:hAnsi="Arial" w:cs="Times New Roman"/>
      <w:sz w:val="20"/>
      <w:szCs w:val="24"/>
      <w:lang w:val="en-US"/>
    </w:rPr>
  </w:style>
  <w:style w:type="paragraph" w:styleId="Noga">
    <w:name w:val="footer"/>
    <w:basedOn w:val="Navaden"/>
    <w:link w:val="NogaZnak"/>
    <w:semiHidden/>
    <w:rsid w:val="00D6634B"/>
    <w:pPr>
      <w:tabs>
        <w:tab w:val="center" w:pos="4320"/>
        <w:tab w:val="right" w:pos="8640"/>
      </w:tabs>
    </w:pPr>
  </w:style>
  <w:style w:type="character" w:customStyle="1" w:styleId="NogaZnak">
    <w:name w:val="Noga Znak"/>
    <w:link w:val="Noga"/>
    <w:semiHidden/>
    <w:rsid w:val="00D6634B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datumtevilka">
    <w:name w:val="datum številka"/>
    <w:basedOn w:val="Navaden"/>
    <w:qFormat/>
    <w:rsid w:val="00D6634B"/>
    <w:pPr>
      <w:tabs>
        <w:tab w:val="left" w:pos="1701"/>
      </w:tabs>
    </w:pPr>
    <w:rPr>
      <w:szCs w:val="20"/>
      <w:lang w:val="sl-SI" w:eastAsia="sl-SI"/>
    </w:rPr>
  </w:style>
  <w:style w:type="paragraph" w:customStyle="1" w:styleId="ZADEVA">
    <w:name w:val="ZADEVA"/>
    <w:basedOn w:val="Navaden"/>
    <w:qFormat/>
    <w:rsid w:val="00D6634B"/>
    <w:pPr>
      <w:tabs>
        <w:tab w:val="left" w:pos="1701"/>
      </w:tabs>
      <w:ind w:left="1701" w:hanging="1701"/>
    </w:pPr>
    <w:rPr>
      <w:b/>
      <w:lang w:val="it-IT"/>
    </w:rPr>
  </w:style>
  <w:style w:type="paragraph" w:customStyle="1" w:styleId="podpisi">
    <w:name w:val="podpisi"/>
    <w:basedOn w:val="Navaden"/>
    <w:qFormat/>
    <w:rsid w:val="00D6634B"/>
    <w:pPr>
      <w:tabs>
        <w:tab w:val="left" w:pos="3402"/>
      </w:tabs>
    </w:pPr>
    <w:rPr>
      <w:lang w:val="it-IT"/>
    </w:rPr>
  </w:style>
  <w:style w:type="character" w:styleId="tevilkastrani">
    <w:name w:val="page number"/>
    <w:basedOn w:val="Privzetapisavaodstavka"/>
    <w:rsid w:val="00D6634B"/>
  </w:style>
  <w:style w:type="table" w:styleId="Tabelamrea">
    <w:name w:val="Table Grid"/>
    <w:basedOn w:val="Navadnatabela"/>
    <w:rsid w:val="00CE2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33B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33BE9"/>
    <w:rPr>
      <w:rFonts w:ascii="Tahoma" w:eastAsia="Times New Roman" w:hAnsi="Tahoma" w:cs="Tahoma"/>
      <w:sz w:val="16"/>
      <w:szCs w:val="16"/>
      <w:lang w:val="en-US" w:eastAsia="en-US"/>
    </w:rPr>
  </w:style>
  <w:style w:type="paragraph" w:styleId="Odstavekseznama">
    <w:name w:val="List Paragraph"/>
    <w:basedOn w:val="Navaden"/>
    <w:uiPriority w:val="34"/>
    <w:qFormat/>
    <w:rsid w:val="005E1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TEMPLATE\NovMK\dopis%20MK%20slo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AD3AA5E-051E-4F00-A301-AC1D35DE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MK slo</Template>
  <TotalTime>43</TotalTime>
  <Pages>6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Ministrstvo za kulturo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Andreja Čistar</dc:creator>
  <cp:lastModifiedBy>Andrejka Čistar</cp:lastModifiedBy>
  <cp:revision>9</cp:revision>
  <cp:lastPrinted>2024-02-29T07:19:00Z</cp:lastPrinted>
  <dcterms:created xsi:type="dcterms:W3CDTF">2026-08-12T08:39:00Z</dcterms:created>
  <dcterms:modified xsi:type="dcterms:W3CDTF">2026-11-04T11:55:00Z</dcterms:modified>
</cp:coreProperties>
</file>