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24F92ADE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8343CD">
        <w:rPr>
          <w:rFonts w:cs="Arial"/>
          <w:sz w:val="20"/>
        </w:rPr>
        <w:t>3</w:t>
      </w:r>
      <w:r w:rsidR="00AD7A6F">
        <w:rPr>
          <w:rFonts w:cs="Arial"/>
          <w:sz w:val="20"/>
        </w:rPr>
        <w:t>2</w:t>
      </w:r>
      <w:r w:rsidR="008343CD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>/202</w:t>
      </w:r>
      <w:r w:rsidR="00A16194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>-3130-</w:t>
      </w:r>
      <w:bookmarkEnd w:id="0"/>
      <w:r w:rsidR="009300B4">
        <w:rPr>
          <w:rFonts w:cs="Arial"/>
          <w:sz w:val="20"/>
        </w:rPr>
        <w:t>94</w:t>
      </w:r>
    </w:p>
    <w:p w14:paraId="022DD924" w14:textId="0D144520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9300B4">
        <w:rPr>
          <w:rFonts w:cs="Arial"/>
          <w:sz w:val="20"/>
        </w:rPr>
        <w:t>23</w:t>
      </w:r>
      <w:r w:rsidR="00423C3D" w:rsidRPr="003C5856">
        <w:rPr>
          <w:rFonts w:cs="Arial"/>
          <w:sz w:val="20"/>
        </w:rPr>
        <w:t xml:space="preserve">. </w:t>
      </w:r>
      <w:r w:rsidR="009300B4">
        <w:rPr>
          <w:rFonts w:cs="Arial"/>
          <w:sz w:val="20"/>
        </w:rPr>
        <w:t>3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bookmarkEnd w:id="1"/>
      <w:r w:rsidR="009300B4">
        <w:rPr>
          <w:rFonts w:cs="Arial"/>
          <w:sz w:val="20"/>
        </w:rPr>
        <w:t>6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C585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objavlja</w:t>
      </w: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67BD300A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562CDA" w:rsidRPr="003C5856">
        <w:rPr>
          <w:rFonts w:cs="Arial"/>
          <w:b/>
          <w:sz w:val="20"/>
        </w:rPr>
        <w:t>OSEBNEGA</w:t>
      </w:r>
      <w:r w:rsidR="0023427B" w:rsidRPr="003C5856">
        <w:rPr>
          <w:rFonts w:cs="Arial"/>
          <w:b/>
          <w:sz w:val="20"/>
        </w:rPr>
        <w:t xml:space="preserve"> VOZILA </w:t>
      </w:r>
      <w:bookmarkStart w:id="2" w:name="_Hlk178592474"/>
      <w:bookmarkStart w:id="3" w:name="_Hlk178587184"/>
      <w:bookmarkStart w:id="4" w:name="_Hlk225161357"/>
      <w:r w:rsidR="00AD7A6F" w:rsidRPr="00AD7A6F">
        <w:rPr>
          <w:rFonts w:cs="Arial"/>
          <w:b/>
          <w:bCs/>
          <w:sz w:val="20"/>
        </w:rPr>
        <w:t>ŠKODA OCTAVIA 1.6</w:t>
      </w:r>
      <w:r w:rsidR="00423C3D" w:rsidRPr="003C5856">
        <w:rPr>
          <w:rFonts w:cs="Arial"/>
          <w:b/>
          <w:sz w:val="20"/>
        </w:rPr>
        <w:t xml:space="preserve">, leto izdelave </w:t>
      </w:r>
      <w:r w:rsidR="00AD7A6F" w:rsidRPr="00AD7A6F">
        <w:rPr>
          <w:rFonts w:cs="Arial"/>
          <w:b/>
          <w:sz w:val="20"/>
        </w:rPr>
        <w:t>20</w:t>
      </w:r>
      <w:r w:rsidR="009300B4">
        <w:rPr>
          <w:rFonts w:cs="Arial"/>
          <w:b/>
          <w:sz w:val="20"/>
        </w:rPr>
        <w:t>09</w:t>
      </w:r>
      <w:r w:rsidR="00423C3D" w:rsidRPr="003C5856">
        <w:rPr>
          <w:rFonts w:cs="Arial"/>
          <w:b/>
          <w:sz w:val="20"/>
        </w:rPr>
        <w:t xml:space="preserve">, VIN: </w:t>
      </w:r>
      <w:bookmarkEnd w:id="2"/>
      <w:bookmarkEnd w:id="3"/>
      <w:r w:rsidR="009300B4" w:rsidRPr="009300B4">
        <w:rPr>
          <w:rFonts w:cs="Arial"/>
          <w:b/>
          <w:bCs/>
          <w:sz w:val="20"/>
        </w:rPr>
        <w:t>TMBCA61Z4A2011616</w:t>
      </w:r>
      <w:bookmarkEnd w:id="4"/>
      <w:r w:rsidR="00AD7A6F">
        <w:rPr>
          <w:rFonts w:cs="Arial"/>
          <w:b/>
          <w:bCs/>
          <w:sz w:val="20"/>
        </w:rPr>
        <w:t xml:space="preserve"> </w:t>
      </w:r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BD58F03" w14:textId="58308996" w:rsidR="00D24BF1" w:rsidRPr="003C585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0C195EAF" w:rsidR="00D24BF1" w:rsidRPr="003C5856" w:rsidRDefault="0007626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 xml:space="preserve">Osebno vozilo 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26E58CF" w14:textId="5A408334" w:rsidR="00D24BF1" w:rsidRPr="00036D15" w:rsidRDefault="00AD7A6F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AD7A6F">
              <w:rPr>
                <w:rFonts w:cs="Arial"/>
                <w:b w:val="0"/>
                <w:bCs w:val="0"/>
                <w:sz w:val="20"/>
              </w:rPr>
              <w:t xml:space="preserve">ŠKODA OCTAVIA 1.6 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40075C72" w:rsidR="00D24BF1" w:rsidRPr="00036D15" w:rsidRDefault="00AD7A6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200</w:t>
            </w:r>
            <w:r w:rsidR="009300B4">
              <w:rPr>
                <w:rFonts w:cs="Arial"/>
                <w:b w:val="0"/>
                <w:bCs w:val="0"/>
                <w:sz w:val="20"/>
              </w:rPr>
              <w:t>9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418B1F8" w14:textId="46FCC897" w:rsidR="00D24BF1" w:rsidRPr="00036D15" w:rsidRDefault="009300B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9300B4">
              <w:rPr>
                <w:rFonts w:cs="Arial"/>
                <w:b w:val="0"/>
                <w:bCs w:val="0"/>
                <w:sz w:val="20"/>
              </w:rPr>
              <w:t>TMBCA61Z4A2011616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23CA4636" w:rsidR="00D24BF1" w:rsidRPr="00036D15" w:rsidRDefault="00C936F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Kovinsk</w:t>
            </w:r>
            <w:r w:rsidR="009300B4">
              <w:rPr>
                <w:rFonts w:cs="Arial"/>
                <w:b w:val="0"/>
                <w:bCs w:val="0"/>
                <w:sz w:val="20"/>
              </w:rPr>
              <w:t>o svetlo</w:t>
            </w:r>
            <w:r>
              <w:rPr>
                <w:rFonts w:cs="Arial"/>
                <w:b w:val="0"/>
                <w:bCs w:val="0"/>
                <w:sz w:val="20"/>
              </w:rPr>
              <w:t xml:space="preserve"> siva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73BB00A" w14:textId="2F47A659" w:rsidR="00D24BF1" w:rsidRPr="00036D15" w:rsidRDefault="009300B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5BE42D70" w:rsidR="00D24BF1" w:rsidRPr="00036D15" w:rsidRDefault="00725D5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7</w:t>
            </w:r>
            <w:r w:rsidR="009300B4">
              <w:rPr>
                <w:rFonts w:cs="Arial"/>
                <w:b w:val="0"/>
                <w:bCs w:val="0"/>
                <w:sz w:val="20"/>
              </w:rPr>
              <w:t>5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1</w:t>
            </w:r>
            <w:r>
              <w:rPr>
                <w:rFonts w:cs="Arial"/>
                <w:b w:val="0"/>
                <w:bCs w:val="0"/>
                <w:sz w:val="20"/>
              </w:rPr>
              <w:t>5</w:t>
            </w:r>
            <w:r w:rsidR="00D05018">
              <w:rPr>
                <w:rFonts w:cs="Arial"/>
                <w:b w:val="0"/>
                <w:bCs w:val="0"/>
                <w:sz w:val="20"/>
              </w:rPr>
              <w:t>9</w:t>
            </w:r>
            <w:r w:rsidR="009300B4">
              <w:rPr>
                <w:rFonts w:cs="Arial"/>
                <w:b w:val="0"/>
                <w:bCs w:val="0"/>
                <w:sz w:val="20"/>
              </w:rPr>
              <w:t>5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</w:t>
            </w:r>
            <w:proofErr w:type="spellStart"/>
            <w:r w:rsidR="00D24BF1" w:rsidRPr="00036D15">
              <w:rPr>
                <w:rFonts w:cs="Arial"/>
                <w:b w:val="0"/>
                <w:bCs w:val="0"/>
                <w:sz w:val="20"/>
              </w:rPr>
              <w:t>ccm</w:t>
            </w:r>
            <w:proofErr w:type="spellEnd"/>
          </w:p>
        </w:tc>
      </w:tr>
      <w:tr w:rsidR="00D24BF1" w:rsidRPr="003C5856" w14:paraId="4454B5AC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3C8DD2" w14:textId="03F2468A" w:rsidR="00D24BF1" w:rsidRPr="00036D15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Datum prve r</w:t>
            </w:r>
            <w:r w:rsidR="00D24BF1" w:rsidRPr="00036D15">
              <w:rPr>
                <w:rFonts w:cs="Arial"/>
                <w:sz w:val="20"/>
              </w:rPr>
              <w:t>egistracij</w:t>
            </w:r>
            <w:r w:rsidRPr="00036D15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319801D" w14:textId="5E54E505" w:rsidR="00D24BF1" w:rsidRPr="00036D15" w:rsidRDefault="00511D7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20</w:t>
            </w:r>
            <w:r w:rsidR="0023427B" w:rsidRPr="00036D15">
              <w:rPr>
                <w:rFonts w:cs="Arial"/>
                <w:b w:val="0"/>
                <w:bCs w:val="0"/>
                <w:sz w:val="20"/>
              </w:rPr>
              <w:t xml:space="preserve">. </w:t>
            </w:r>
            <w:r>
              <w:rPr>
                <w:rFonts w:cs="Arial"/>
                <w:b w:val="0"/>
                <w:bCs w:val="0"/>
                <w:sz w:val="20"/>
              </w:rPr>
              <w:t>08</w:t>
            </w:r>
            <w:r w:rsidR="0023427B" w:rsidRPr="00036D15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D05018">
              <w:rPr>
                <w:rFonts w:cs="Arial"/>
                <w:b w:val="0"/>
                <w:bCs w:val="0"/>
                <w:sz w:val="20"/>
              </w:rPr>
              <w:t>2</w:t>
            </w:r>
            <w:r w:rsidR="00725D5F">
              <w:rPr>
                <w:rFonts w:cs="Arial"/>
                <w:b w:val="0"/>
                <w:bCs w:val="0"/>
                <w:sz w:val="20"/>
              </w:rPr>
              <w:t>00</w:t>
            </w:r>
            <w:r>
              <w:rPr>
                <w:rFonts w:cs="Arial"/>
                <w:b w:val="0"/>
                <w:bCs w:val="0"/>
                <w:sz w:val="20"/>
              </w:rPr>
              <w:t>9</w:t>
            </w:r>
          </w:p>
        </w:tc>
      </w:tr>
      <w:tr w:rsidR="00725D5F" w:rsidRPr="003C5856" w14:paraId="7E8A238B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5F5356E0" w:rsidR="00725D5F" w:rsidRPr="00036D15" w:rsidRDefault="00725D5F" w:rsidP="00725D5F">
            <w:pPr>
              <w:spacing w:before="60" w:after="60"/>
              <w:rPr>
                <w:rFonts w:cs="Arial"/>
                <w:sz w:val="20"/>
              </w:rPr>
            </w:pPr>
            <w:r w:rsidRPr="00725D5F">
              <w:rPr>
                <w:rFonts w:cs="Arial"/>
                <w:sz w:val="20"/>
              </w:rPr>
              <w:t>Datum prve registracije</w:t>
            </w:r>
            <w:r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0A6DCEEA" w:rsidR="00725D5F" w:rsidRDefault="009300B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/</w:t>
            </w:r>
          </w:p>
        </w:tc>
      </w:tr>
      <w:tr w:rsidR="00D8083F" w:rsidRPr="003C5856" w14:paraId="5CDB6D00" w14:textId="77777777" w:rsidTr="00725D5F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0555028" w14:textId="3A22ECF6" w:rsidR="00D8083F" w:rsidRPr="00036D1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Št. prevoženih kilometrov</w:t>
            </w:r>
            <w:r w:rsidR="00725D5F">
              <w:rPr>
                <w:rFonts w:cs="Arial"/>
                <w:sz w:val="20"/>
              </w:rPr>
              <w:t xml:space="preserve"> </w:t>
            </w:r>
            <w:r w:rsidRPr="00036D15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F0EDB0" w14:textId="3AA530F4" w:rsidR="00D8083F" w:rsidRPr="00036D15" w:rsidRDefault="00511D7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80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>185</w:t>
            </w:r>
          </w:p>
        </w:tc>
      </w:tr>
      <w:tr w:rsidR="00D8083F" w:rsidRPr="003C5856" w14:paraId="357CB018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1E7F01B" w14:textId="184802BE" w:rsidR="00D8083F" w:rsidRPr="003C585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7AF5473" w14:textId="1FB7967C" w:rsidR="006A2183" w:rsidRPr="00694CD7" w:rsidRDefault="00CE31D3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 xml:space="preserve"> </w:t>
            </w:r>
            <w:bookmarkStart w:id="5" w:name="_Hlk225162128"/>
            <w:r w:rsidR="00511D7A">
              <w:rPr>
                <w:rFonts w:cs="Arial"/>
                <w:b w:val="0"/>
                <w:bCs w:val="0"/>
                <w:sz w:val="20"/>
              </w:rPr>
              <w:t xml:space="preserve">več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>m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anjš</w:t>
            </w:r>
            <w:r w:rsidR="00511D7A">
              <w:rPr>
                <w:rFonts w:cs="Arial"/>
                <w:b w:val="0"/>
                <w:bCs w:val="0"/>
                <w:sz w:val="20"/>
              </w:rPr>
              <w:t>ih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 xml:space="preserve"> poškodb in odrgnin na več mestih</w:t>
            </w:r>
            <w:r w:rsidR="006A2183">
              <w:rPr>
                <w:rFonts w:cs="Arial"/>
                <w:b w:val="0"/>
                <w:bCs w:val="0"/>
                <w:sz w:val="20"/>
              </w:rPr>
              <w:t xml:space="preserve"> karoserije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5B82EDBC" w14:textId="1B1B2607" w:rsidR="00E50EDA" w:rsidRPr="00E50EDA" w:rsidRDefault="00B655EC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A2183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E50EDA" w:rsidRPr="00E50EDA">
              <w:rPr>
                <w:rFonts w:cs="Arial"/>
                <w:b w:val="0"/>
                <w:bCs w:val="0"/>
                <w:sz w:val="20"/>
              </w:rPr>
              <w:t>vidni sledovi daljšega mirovanja vozila</w:t>
            </w:r>
            <w:r w:rsidR="00E50EDA">
              <w:rPr>
                <w:rFonts w:cs="Arial"/>
                <w:b w:val="0"/>
                <w:bCs w:val="0"/>
                <w:sz w:val="20"/>
              </w:rPr>
              <w:t>,</w:t>
            </w:r>
          </w:p>
          <w:bookmarkEnd w:id="5"/>
          <w:p w14:paraId="39F2DFB3" w14:textId="6119C998" w:rsidR="00760E5F" w:rsidRPr="00E50EDA" w:rsidRDefault="00E50EDA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E50EDA">
              <w:rPr>
                <w:rFonts w:cs="Arial"/>
                <w:b w:val="0"/>
                <w:bCs w:val="0"/>
                <w:sz w:val="20"/>
              </w:rPr>
              <w:t>prazen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E50EDA">
              <w:rPr>
                <w:rFonts w:cs="Arial"/>
                <w:b w:val="0"/>
                <w:bCs w:val="0"/>
                <w:sz w:val="20"/>
              </w:rPr>
              <w:t>akumulator</w:t>
            </w:r>
            <w:r w:rsidRPr="006A2183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3C5856" w14:paraId="6D701F51" w14:textId="77777777" w:rsidTr="00725D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D006902" w14:textId="3527D0DE" w:rsidR="001A7551" w:rsidRPr="005C672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C672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C95288" w14:textId="5CCD8317" w:rsidR="001A7551" w:rsidRPr="005C6725" w:rsidRDefault="001F5061" w:rsidP="001F5061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E50EDA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511D7A">
              <w:rPr>
                <w:rFonts w:cs="Arial"/>
                <w:b w:val="0"/>
                <w:bCs w:val="0"/>
                <w:sz w:val="20"/>
              </w:rPr>
              <w:t>vozilu dodatno pripadajo tri lita platišča</w:t>
            </w:r>
            <w:r w:rsidR="00E50EDA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Pr="003C585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3C585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02830F7A" w14:textId="145AC165" w:rsidR="004D4E7B" w:rsidRPr="005C672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6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6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E50EDA">
        <w:rPr>
          <w:rFonts w:cs="Arial"/>
          <w:b/>
          <w:bCs/>
          <w:sz w:val="20"/>
        </w:rPr>
        <w:t>1</w:t>
      </w:r>
      <w:r w:rsidR="00D05018" w:rsidRPr="00D05018">
        <w:rPr>
          <w:rFonts w:cs="Arial"/>
          <w:b/>
          <w:bCs/>
          <w:sz w:val="20"/>
        </w:rPr>
        <w:t>.</w:t>
      </w:r>
      <w:r w:rsidR="007D7D8F">
        <w:rPr>
          <w:rFonts w:cs="Arial"/>
          <w:b/>
          <w:bCs/>
          <w:sz w:val="20"/>
        </w:rPr>
        <w:t>3</w:t>
      </w:r>
      <w:r w:rsidR="00E50EDA">
        <w:rPr>
          <w:rFonts w:cs="Arial"/>
          <w:b/>
          <w:bCs/>
          <w:sz w:val="20"/>
        </w:rPr>
        <w:t>5</w:t>
      </w:r>
      <w:r w:rsidR="00DD3CEB" w:rsidRPr="00D05018">
        <w:rPr>
          <w:rFonts w:cs="Arial"/>
          <w:b/>
          <w:bCs/>
          <w:sz w:val="20"/>
        </w:rPr>
        <w:t>0</w:t>
      </w:r>
      <w:r w:rsidR="00DD3CEB" w:rsidRPr="005C6725">
        <w:rPr>
          <w:rFonts w:cs="Arial"/>
          <w:b/>
          <w:bCs/>
          <w:sz w:val="20"/>
        </w:rPr>
        <w:t>,00 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5DDDBBC7" w:rsidR="0089599C" w:rsidRPr="005C672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lastRenderedPageBreak/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1E79A9D2" w14:textId="77777777" w:rsidR="00E63285" w:rsidRPr="003C5856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</w:t>
      </w:r>
      <w:proofErr w:type="spellStart"/>
      <w:r w:rsidR="000E02BC" w:rsidRPr="005C6725">
        <w:rPr>
          <w:rFonts w:cs="Arial"/>
          <w:sz w:val="20"/>
        </w:rPr>
        <w:t>s.p</w:t>
      </w:r>
      <w:proofErr w:type="spellEnd"/>
      <w:r w:rsidR="000E02BC" w:rsidRPr="005C6725">
        <w:rPr>
          <w:rFonts w:cs="Arial"/>
          <w:sz w:val="20"/>
        </w:rPr>
        <w:t>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1428FF2C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102E02">
        <w:rPr>
          <w:rFonts w:cs="Arial"/>
          <w:b/>
          <w:bCs/>
          <w:sz w:val="20"/>
        </w:rPr>
        <w:t>3</w:t>
      </w:r>
      <w:r w:rsidR="00D05018">
        <w:rPr>
          <w:rFonts w:cs="Arial"/>
          <w:b/>
          <w:bCs/>
          <w:sz w:val="20"/>
        </w:rPr>
        <w:t>2</w:t>
      </w:r>
      <w:r w:rsidR="00102E02">
        <w:rPr>
          <w:rFonts w:cs="Arial"/>
          <w:b/>
          <w:bCs/>
          <w:sz w:val="20"/>
        </w:rPr>
        <w:t>4</w:t>
      </w:r>
      <w:r w:rsidR="005C6725" w:rsidRPr="005C6725">
        <w:rPr>
          <w:rFonts w:cs="Arial"/>
          <w:b/>
          <w:bCs/>
          <w:sz w:val="20"/>
        </w:rPr>
        <w:t>/202</w:t>
      </w:r>
      <w:r w:rsidR="00D05018">
        <w:rPr>
          <w:rFonts w:cs="Arial"/>
          <w:b/>
          <w:bCs/>
          <w:sz w:val="20"/>
        </w:rPr>
        <w:t>4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4952ABC2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670F8">
        <w:rPr>
          <w:rFonts w:cs="Arial"/>
          <w:b/>
          <w:bCs/>
          <w:color w:val="000000" w:themeColor="text1"/>
          <w:sz w:val="20"/>
        </w:rPr>
        <w:t>2</w:t>
      </w:r>
      <w:r w:rsidR="00102E02">
        <w:rPr>
          <w:rFonts w:cs="Arial"/>
          <w:b/>
          <w:bCs/>
          <w:color w:val="000000" w:themeColor="text1"/>
          <w:sz w:val="20"/>
        </w:rPr>
        <w:t>0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1F4526">
        <w:rPr>
          <w:rFonts w:cs="Arial"/>
          <w:b/>
          <w:bCs/>
          <w:color w:val="000000" w:themeColor="text1"/>
          <w:sz w:val="20"/>
        </w:rPr>
        <w:t>4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102E02">
        <w:rPr>
          <w:rFonts w:cs="Arial"/>
          <w:b/>
          <w:bCs/>
          <w:color w:val="000000" w:themeColor="text1"/>
          <w:sz w:val="20"/>
        </w:rPr>
        <w:t>6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C585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C585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3CF40F5D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1A7D9C">
        <w:rPr>
          <w:rFonts w:cs="Arial"/>
          <w:sz w:val="20"/>
          <w:lang w:eastAsia="sl-SI"/>
        </w:rPr>
        <w:t>7</w:t>
      </w:r>
      <w:r w:rsidR="001F4526" w:rsidRPr="001F4526">
        <w:rPr>
          <w:rFonts w:cs="Arial"/>
          <w:sz w:val="20"/>
          <w:lang w:eastAsia="sl-SI"/>
        </w:rPr>
        <w:t>,</w:t>
      </w:r>
      <w:r w:rsidR="001A7D9C">
        <w:rPr>
          <w:rFonts w:cs="Arial"/>
          <w:sz w:val="20"/>
          <w:lang w:eastAsia="sl-SI"/>
        </w:rPr>
        <w:t>79</w:t>
      </w:r>
      <w:r w:rsidR="001F4526" w:rsidRPr="001F4526">
        <w:rPr>
          <w:rFonts w:cs="Arial"/>
          <w:sz w:val="20"/>
          <w:lang w:eastAsia="sl-SI"/>
        </w:rPr>
        <w:t xml:space="preserve"> EUR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A67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BA679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19A72DB7" w14:textId="77777777" w:rsidR="00102E02" w:rsidRPr="00BA679C" w:rsidRDefault="00102E02" w:rsidP="00102E02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3D917729" w14:textId="77777777" w:rsidR="00102E02" w:rsidRPr="00BA679C" w:rsidRDefault="00102E02" w:rsidP="00102E02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109523C8" w14:textId="77777777" w:rsidR="00102E02" w:rsidRDefault="00102E02" w:rsidP="00102E02">
      <w:pPr>
        <w:pStyle w:val="Nasl"/>
        <w:numPr>
          <w:ilvl w:val="0"/>
          <w:numId w:val="0"/>
        </w:numPr>
        <w:rPr>
          <w:highlight w:val="yellow"/>
          <w:lang w:eastAsia="sl-SI"/>
        </w:rPr>
      </w:pPr>
      <w:r w:rsidRPr="000E5892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7B85698" w14:textId="77777777" w:rsidR="00D321C0" w:rsidRPr="003C585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78E9F25E" w14:textId="0DD66690" w:rsidR="009F04DE" w:rsidRPr="00BA679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 xml:space="preserve">: </w:t>
      </w:r>
    </w:p>
    <w:p w14:paraId="1572E3BB" w14:textId="60667C0C" w:rsidR="009F04DE" w:rsidRPr="00BA679C" w:rsidRDefault="009F04DE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Pr="00BA679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A679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0131030E" w14:textId="77777777" w:rsidR="007A349F" w:rsidRPr="00671448" w:rsidRDefault="007A349F" w:rsidP="007A349F">
      <w:pPr>
        <w:spacing w:before="120" w:line="276" w:lineRule="auto"/>
        <w:jc w:val="both"/>
        <w:rPr>
          <w:sz w:val="20"/>
        </w:rPr>
      </w:pPr>
      <w:r w:rsidRPr="005319DA">
        <w:rPr>
          <w:rFonts w:cs="Arial"/>
          <w:sz w:val="20"/>
          <w:lang w:eastAsia="sl-SI"/>
        </w:rPr>
        <w:t xml:space="preserve">Predmet prodaje je v hrambi pri Avtotransporti Kastelec, Kastelec Lado </w:t>
      </w:r>
      <w:proofErr w:type="spellStart"/>
      <w:r w:rsidRPr="005319DA">
        <w:rPr>
          <w:rFonts w:cs="Arial"/>
          <w:sz w:val="20"/>
          <w:lang w:eastAsia="sl-SI"/>
        </w:rPr>
        <w:t>s.p</w:t>
      </w:r>
      <w:proofErr w:type="spellEnd"/>
      <w:r w:rsidRPr="005319DA">
        <w:rPr>
          <w:rFonts w:cs="Arial"/>
          <w:sz w:val="20"/>
          <w:lang w:eastAsia="sl-SI"/>
        </w:rPr>
        <w:t xml:space="preserve">., Veliko Mlačevo 59, 1290 Grosuplje in si ga je na lokaciji mogoče ogledati od ponedeljka do petka med 7:00 in 15:00 uro. Vsi zainteresirani kupci se morajo za ogled najaviti vsaj en dan pred predvidenim datumom ogleda na elektronski naslov </w:t>
      </w:r>
      <w:hyperlink r:id="rId15" w:history="1">
        <w:r w:rsidRPr="009B3A7F">
          <w:rPr>
            <w:rStyle w:val="Hiperpovezava"/>
            <w:rFonts w:cs="Arial"/>
            <w:sz w:val="20"/>
            <w:lang w:eastAsia="sl-SI"/>
          </w:rPr>
          <w:t>info@at-kastelec.si</w:t>
        </w:r>
      </w:hyperlink>
      <w:r w:rsidRPr="005319DA">
        <w:rPr>
          <w:rFonts w:cs="Arial"/>
          <w:sz w:val="20"/>
          <w:lang w:eastAsia="sl-SI"/>
        </w:rPr>
        <w:t>,</w:t>
      </w:r>
      <w:r>
        <w:rPr>
          <w:rFonts w:cs="Arial"/>
          <w:sz w:val="20"/>
          <w:lang w:eastAsia="sl-SI"/>
        </w:rPr>
        <w:t xml:space="preserve"> </w:t>
      </w:r>
      <w:r w:rsidRPr="005319DA">
        <w:rPr>
          <w:rFonts w:cs="Arial"/>
          <w:sz w:val="20"/>
          <w:lang w:eastAsia="sl-SI"/>
        </w:rPr>
        <w:t xml:space="preserve">telefon 01 </w:t>
      </w:r>
      <w:r>
        <w:rPr>
          <w:rFonts w:cs="Arial"/>
          <w:sz w:val="20"/>
          <w:lang w:eastAsia="sl-SI"/>
        </w:rPr>
        <w:t>7888</w:t>
      </w:r>
      <w:r w:rsidRPr="005319DA">
        <w:rPr>
          <w:rFonts w:cs="Arial"/>
          <w:sz w:val="20"/>
          <w:lang w:eastAsia="sl-SI"/>
        </w:rPr>
        <w:t xml:space="preserve"> 0</w:t>
      </w:r>
      <w:r>
        <w:rPr>
          <w:rFonts w:cs="Arial"/>
          <w:sz w:val="20"/>
          <w:lang w:eastAsia="sl-SI"/>
        </w:rPr>
        <w:t>63</w:t>
      </w:r>
      <w:r w:rsidRPr="005319DA">
        <w:rPr>
          <w:rFonts w:cs="Arial"/>
          <w:sz w:val="20"/>
          <w:lang w:eastAsia="sl-SI"/>
        </w:rPr>
        <w:t xml:space="preserve"> ali </w:t>
      </w:r>
      <w:hyperlink r:id="rId16" w:history="1">
        <w:r w:rsidRPr="009B3A7F">
          <w:rPr>
            <w:rStyle w:val="Hiperpovezava"/>
            <w:rFonts w:cs="Arial"/>
            <w:sz w:val="20"/>
            <w:lang w:eastAsia="sl-SI"/>
          </w:rPr>
          <w:t>gregor.potocnik@at-kastelec.si</w:t>
        </w:r>
      </w:hyperlink>
      <w:r w:rsidRPr="005319DA">
        <w:rPr>
          <w:rFonts w:cs="Arial"/>
          <w:sz w:val="20"/>
          <w:lang w:eastAsia="sl-SI"/>
        </w:rPr>
        <w:t>, telefon 01 7</w:t>
      </w:r>
      <w:r>
        <w:rPr>
          <w:rFonts w:cs="Arial"/>
          <w:sz w:val="20"/>
          <w:lang w:eastAsia="sl-SI"/>
        </w:rPr>
        <w:t>888</w:t>
      </w:r>
      <w:r w:rsidRPr="005319DA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084</w:t>
      </w:r>
      <w:r w:rsidRPr="005319DA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2E6592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7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7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7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3C5856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2E6592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209C2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44C120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0054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62B2811" w14:textId="77777777" w:rsidR="002C6C96" w:rsidRDefault="002C6C96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5FFADB4C" w14:textId="2766B784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1A7D9C">
        <w:rPr>
          <w:rFonts w:cs="Arial"/>
          <w:noProof/>
          <w:sz w:val="20"/>
        </w:rPr>
        <w:lastRenderedPageBreak/>
        <w:drawing>
          <wp:inline distT="0" distB="0" distL="0" distR="0" wp14:anchorId="4BA6FB13" wp14:editId="3303FAA4">
            <wp:extent cx="5396230" cy="4047490"/>
            <wp:effectExtent l="0" t="0" r="0" b="0"/>
            <wp:docPr id="204694795" name="Slika 8" descr="Slika prikazuje osebno vozilo iz desne bočne strani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4795" name="Slika 8" descr="Slika prikazuje osebno vozilo iz desne bočne strani.&#10;&#10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18A7" w14:textId="4C40932A" w:rsidR="00DD3CEB" w:rsidRDefault="00DD3CEB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B318BE6" w14:textId="0627335A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735F151" w14:textId="54958EAB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 w:rsidRPr="001A7D9C">
        <w:rPr>
          <w:rFonts w:cs="Arial"/>
          <w:noProof/>
          <w:sz w:val="20"/>
          <w:highlight w:val="yellow"/>
        </w:rPr>
        <w:drawing>
          <wp:inline distT="0" distB="0" distL="0" distR="0" wp14:anchorId="0A494057" wp14:editId="369A9820">
            <wp:extent cx="5396230" cy="4047490"/>
            <wp:effectExtent l="0" t="0" r="0" b="0"/>
            <wp:docPr id="464101169" name="Slika 9" descr="Slika prikazuje osebno vozilo iz pre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01169" name="Slika 9" descr="Slika prikazuje osebno vozilo iz prednje stran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6537" w14:textId="46A1AD65" w:rsidR="00D500D6" w:rsidRPr="00B952E7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1398C4" w14:textId="0E9D8934" w:rsidR="00C05E83" w:rsidRDefault="00C05E83" w:rsidP="00301FB0">
      <w:pPr>
        <w:rPr>
          <w:rFonts w:cs="Arial"/>
          <w:sz w:val="20"/>
          <w:highlight w:val="yellow"/>
        </w:rPr>
      </w:pPr>
    </w:p>
    <w:p w14:paraId="1D96E4E0" w14:textId="5D660F20" w:rsidR="001A7D9C" w:rsidRPr="001A7D9C" w:rsidRDefault="001A7D9C" w:rsidP="001A7D9C">
      <w:pPr>
        <w:rPr>
          <w:rFonts w:cs="Arial"/>
          <w:sz w:val="20"/>
          <w:highlight w:val="yellow"/>
        </w:rPr>
      </w:pPr>
      <w:r w:rsidRPr="001A7D9C">
        <w:rPr>
          <w:rFonts w:cs="Arial"/>
          <w:noProof/>
          <w:sz w:val="20"/>
          <w:highlight w:val="yellow"/>
        </w:rPr>
        <w:lastRenderedPageBreak/>
        <w:drawing>
          <wp:inline distT="0" distB="0" distL="0" distR="0" wp14:anchorId="094455A9" wp14:editId="242ACB82">
            <wp:extent cx="5396230" cy="4047490"/>
            <wp:effectExtent l="0" t="0" r="0" b="0"/>
            <wp:docPr id="528263299" name="Slika 10" descr="Slika prikazuje osebno vozilo iz leve boč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63299" name="Slika 10" descr="Slika prikazuje osebno vozilo iz leve bočne strani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95A6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769822AB" w14:textId="4CA54D68" w:rsidR="00A22095" w:rsidRDefault="00A22095" w:rsidP="00301FB0">
      <w:pPr>
        <w:rPr>
          <w:rFonts w:cs="Arial"/>
          <w:sz w:val="20"/>
        </w:rPr>
      </w:pPr>
    </w:p>
    <w:p w14:paraId="4ADEDA2B" w14:textId="11E2B614" w:rsidR="00A22095" w:rsidRDefault="00A22095" w:rsidP="00301FB0">
      <w:pPr>
        <w:rPr>
          <w:rFonts w:cs="Arial"/>
          <w:sz w:val="20"/>
        </w:rPr>
      </w:pPr>
    </w:p>
    <w:p w14:paraId="72D3D98F" w14:textId="62638DBA" w:rsidR="001A7D9C" w:rsidRPr="001A7D9C" w:rsidRDefault="001A7D9C" w:rsidP="001A7D9C">
      <w:pPr>
        <w:rPr>
          <w:rFonts w:cs="Arial"/>
          <w:sz w:val="20"/>
        </w:rPr>
      </w:pPr>
      <w:r w:rsidRPr="001A7D9C">
        <w:rPr>
          <w:rFonts w:cs="Arial"/>
          <w:noProof/>
          <w:sz w:val="20"/>
        </w:rPr>
        <w:drawing>
          <wp:inline distT="0" distB="0" distL="0" distR="0" wp14:anchorId="3CDFDAA6" wp14:editId="05B6DFF6">
            <wp:extent cx="5396230" cy="4047490"/>
            <wp:effectExtent l="0" t="0" r="0" b="0"/>
            <wp:docPr id="635099048" name="Slika 11" descr="Slika prikazuje osebno vozilo iz zadnj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99048" name="Slika 11" descr="Slika prikazuje osebno vozilo iz zadnje strani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2185" w14:textId="77777777" w:rsidR="00A22095" w:rsidRDefault="00A22095" w:rsidP="00301FB0">
      <w:pPr>
        <w:rPr>
          <w:rFonts w:cs="Arial"/>
          <w:sz w:val="20"/>
        </w:rPr>
      </w:pPr>
    </w:p>
    <w:p w14:paraId="76EC3F42" w14:textId="5F64621C" w:rsidR="001A7D9C" w:rsidRDefault="001A7D9C" w:rsidP="001A7D9C">
      <w:pPr>
        <w:rPr>
          <w:rFonts w:cs="Arial"/>
          <w:sz w:val="20"/>
        </w:rPr>
      </w:pPr>
      <w:r w:rsidRPr="001A7D9C">
        <w:rPr>
          <w:rFonts w:cs="Arial"/>
          <w:noProof/>
          <w:sz w:val="20"/>
        </w:rPr>
        <w:lastRenderedPageBreak/>
        <w:drawing>
          <wp:inline distT="0" distB="0" distL="0" distR="0" wp14:anchorId="53120F92" wp14:editId="1937342E">
            <wp:extent cx="5396230" cy="4045585"/>
            <wp:effectExtent l="0" t="0" r="0" b="0"/>
            <wp:docPr id="350093323" name="Slika 12" descr="Slika prikazuje poškodbo - udrtino na vratih prtljaž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93323" name="Slika 12" descr="Slika prikazuje poškodbo - udrtino na vratih prtljažnika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DF111" w14:textId="77777777" w:rsidR="003B0394" w:rsidRDefault="003B0394" w:rsidP="001A7D9C">
      <w:pPr>
        <w:rPr>
          <w:rFonts w:cs="Arial"/>
          <w:sz w:val="20"/>
        </w:rPr>
      </w:pPr>
    </w:p>
    <w:p w14:paraId="647ED549" w14:textId="31BC291D" w:rsidR="003B0394" w:rsidRPr="003B0394" w:rsidRDefault="003B0394" w:rsidP="003B0394">
      <w:pPr>
        <w:rPr>
          <w:rFonts w:cs="Arial"/>
          <w:sz w:val="20"/>
        </w:rPr>
      </w:pPr>
      <w:r w:rsidRPr="003B0394">
        <w:rPr>
          <w:rFonts w:cs="Arial"/>
          <w:noProof/>
          <w:sz w:val="20"/>
        </w:rPr>
        <w:drawing>
          <wp:inline distT="0" distB="0" distL="0" distR="0" wp14:anchorId="269CB2A9" wp14:editId="778F1F0B">
            <wp:extent cx="5396230" cy="4045585"/>
            <wp:effectExtent l="0" t="0" r="0" b="0"/>
            <wp:docPr id="896953304" name="Slika 17" descr="Slika prikazuje poškodbo - praske na levem delu odbija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53304" name="Slika 17" descr="Slika prikazuje poškodbo - praske na levem delu odbijač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6C09C" w14:textId="77777777" w:rsidR="003B0394" w:rsidRPr="001A7D9C" w:rsidRDefault="003B0394" w:rsidP="001A7D9C">
      <w:pPr>
        <w:rPr>
          <w:rFonts w:cs="Arial"/>
          <w:sz w:val="20"/>
        </w:rPr>
      </w:pPr>
    </w:p>
    <w:p w14:paraId="54D558C5" w14:textId="77777777" w:rsidR="001A7D9C" w:rsidRDefault="001A7D9C" w:rsidP="00301FB0">
      <w:pPr>
        <w:rPr>
          <w:rFonts w:cs="Arial"/>
          <w:sz w:val="20"/>
        </w:rPr>
      </w:pPr>
    </w:p>
    <w:p w14:paraId="4FD8D816" w14:textId="5B05077C" w:rsidR="001A7D9C" w:rsidRDefault="001A7D9C" w:rsidP="001A7D9C">
      <w:pPr>
        <w:rPr>
          <w:rFonts w:cs="Arial"/>
          <w:sz w:val="20"/>
        </w:rPr>
      </w:pPr>
      <w:r w:rsidRPr="001A7D9C">
        <w:rPr>
          <w:rFonts w:cs="Arial"/>
          <w:noProof/>
          <w:sz w:val="20"/>
        </w:rPr>
        <w:lastRenderedPageBreak/>
        <w:drawing>
          <wp:inline distT="0" distB="0" distL="0" distR="0" wp14:anchorId="67E17881" wp14:editId="5688F1F2">
            <wp:extent cx="5396230" cy="4045585"/>
            <wp:effectExtent l="0" t="0" r="0" b="0"/>
            <wp:docPr id="1745810971" name="Slika 13" descr="Slika prikazuje poškodbo - praske na desnem delu odbija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10971" name="Slika 13" descr="Slika prikazuje poškodbo - praske na desnem delu odbijač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0DCB" w14:textId="77777777" w:rsidR="003B0394" w:rsidRDefault="003B0394" w:rsidP="001A7D9C">
      <w:pPr>
        <w:rPr>
          <w:rFonts w:cs="Arial"/>
          <w:sz w:val="20"/>
        </w:rPr>
      </w:pPr>
    </w:p>
    <w:p w14:paraId="516C7240" w14:textId="29BE1A54" w:rsidR="003B0394" w:rsidRPr="003B0394" w:rsidRDefault="003B0394" w:rsidP="003B0394">
      <w:pPr>
        <w:rPr>
          <w:rFonts w:cs="Arial"/>
          <w:sz w:val="20"/>
        </w:rPr>
      </w:pPr>
      <w:r w:rsidRPr="003B0394">
        <w:rPr>
          <w:rFonts w:cs="Arial"/>
          <w:noProof/>
          <w:sz w:val="20"/>
        </w:rPr>
        <w:drawing>
          <wp:inline distT="0" distB="0" distL="0" distR="0" wp14:anchorId="5298F7EF" wp14:editId="76F950E2">
            <wp:extent cx="5396230" cy="4045585"/>
            <wp:effectExtent l="0" t="0" r="0" b="0"/>
            <wp:docPr id="145271742" name="Slika 18" descr="Slika prikazuje poškodbo - praske na desnem vzvratnem ogledal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1742" name="Slika 18" descr="Slika prikazuje poškodbo - praske na desnem vzvratnem ogledalu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8C03" w14:textId="77777777" w:rsidR="003B0394" w:rsidRPr="001A7D9C" w:rsidRDefault="003B0394" w:rsidP="001A7D9C">
      <w:pPr>
        <w:rPr>
          <w:rFonts w:cs="Arial"/>
          <w:sz w:val="20"/>
        </w:rPr>
      </w:pPr>
    </w:p>
    <w:p w14:paraId="21216AC2" w14:textId="77777777" w:rsidR="001A7D9C" w:rsidRDefault="001A7D9C" w:rsidP="00301FB0">
      <w:pPr>
        <w:rPr>
          <w:rFonts w:cs="Arial"/>
          <w:sz w:val="20"/>
        </w:rPr>
      </w:pPr>
    </w:p>
    <w:p w14:paraId="0CAFEB66" w14:textId="2E5072C3" w:rsidR="001A7D9C" w:rsidRPr="001A7D9C" w:rsidRDefault="001A7D9C" w:rsidP="001A7D9C">
      <w:pPr>
        <w:rPr>
          <w:rFonts w:cs="Arial"/>
          <w:sz w:val="20"/>
        </w:rPr>
      </w:pPr>
      <w:r w:rsidRPr="001A7D9C">
        <w:rPr>
          <w:rFonts w:cs="Arial"/>
          <w:noProof/>
          <w:sz w:val="20"/>
        </w:rPr>
        <w:lastRenderedPageBreak/>
        <w:drawing>
          <wp:inline distT="0" distB="0" distL="0" distR="0" wp14:anchorId="71029F8E" wp14:editId="045B5C27">
            <wp:extent cx="5396230" cy="4045585"/>
            <wp:effectExtent l="0" t="0" r="0" b="0"/>
            <wp:docPr id="1097000571" name="Slika 16" descr="Slika prikazuje prednji del notranjosti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00571" name="Slika 16" descr="Slika prikazuje prednji del notranjosti vozila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54B7B" w14:textId="7C976D7D" w:rsidR="00A22095" w:rsidRDefault="00A22095" w:rsidP="00301FB0">
      <w:pPr>
        <w:rPr>
          <w:rFonts w:cs="Arial"/>
          <w:sz w:val="20"/>
        </w:rPr>
      </w:pPr>
    </w:p>
    <w:p w14:paraId="057EF774" w14:textId="77777777" w:rsidR="00A22095" w:rsidRDefault="00A22095" w:rsidP="00301FB0">
      <w:pPr>
        <w:rPr>
          <w:rFonts w:cs="Arial"/>
          <w:sz w:val="20"/>
        </w:rPr>
      </w:pPr>
    </w:p>
    <w:p w14:paraId="3F6C6F67" w14:textId="416FC79A" w:rsidR="00A22095" w:rsidRDefault="00A22095" w:rsidP="00301FB0">
      <w:pPr>
        <w:rPr>
          <w:rFonts w:cs="Arial"/>
          <w:sz w:val="20"/>
        </w:rPr>
      </w:pPr>
    </w:p>
    <w:p w14:paraId="0A9B8E13" w14:textId="6812E75B" w:rsidR="001A7D9C" w:rsidRDefault="001A7D9C" w:rsidP="001A7D9C">
      <w:pPr>
        <w:rPr>
          <w:rFonts w:cs="Arial"/>
          <w:sz w:val="20"/>
        </w:rPr>
      </w:pPr>
      <w:r w:rsidRPr="001A7D9C">
        <w:rPr>
          <w:rFonts w:cs="Arial"/>
          <w:noProof/>
          <w:sz w:val="20"/>
        </w:rPr>
        <w:drawing>
          <wp:inline distT="0" distB="0" distL="0" distR="0" wp14:anchorId="50D15AF7" wp14:editId="031A98E6">
            <wp:extent cx="5396230" cy="4045585"/>
            <wp:effectExtent l="0" t="0" r="0" b="0"/>
            <wp:docPr id="1503319604" name="Slika 14" descr="Slika prikazuje zadnji del notranjosti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319604" name="Slika 14" descr="Slika prikazuje zadnji del notranjosti vozila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ECA17" w14:textId="77777777" w:rsidR="003B0394" w:rsidRDefault="003B0394" w:rsidP="001A7D9C">
      <w:pPr>
        <w:rPr>
          <w:rFonts w:cs="Arial"/>
          <w:sz w:val="20"/>
        </w:rPr>
      </w:pPr>
    </w:p>
    <w:p w14:paraId="78FDE512" w14:textId="1091FB06" w:rsidR="003B0394" w:rsidRPr="003B0394" w:rsidRDefault="003B0394" w:rsidP="003B0394">
      <w:pPr>
        <w:rPr>
          <w:rFonts w:cs="Arial"/>
          <w:sz w:val="20"/>
        </w:rPr>
      </w:pPr>
      <w:r w:rsidRPr="003B0394">
        <w:rPr>
          <w:rFonts w:cs="Arial"/>
          <w:noProof/>
          <w:sz w:val="20"/>
        </w:rPr>
        <w:lastRenderedPageBreak/>
        <w:drawing>
          <wp:inline distT="0" distB="0" distL="0" distR="0" wp14:anchorId="1B286D82" wp14:editId="447E2474">
            <wp:extent cx="5396230" cy="4045585"/>
            <wp:effectExtent l="0" t="0" r="0" b="0"/>
            <wp:docPr id="1536701262" name="Slika 19" descr="Slika prikazuje notranjost prtljaž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01262" name="Slika 19" descr="Slika prikazuje notranjost prtljažnika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C5FC" w14:textId="77777777" w:rsidR="003B0394" w:rsidRPr="001A7D9C" w:rsidRDefault="003B0394" w:rsidP="001A7D9C">
      <w:pPr>
        <w:rPr>
          <w:rFonts w:cs="Arial"/>
          <w:sz w:val="20"/>
        </w:rPr>
      </w:pPr>
    </w:p>
    <w:p w14:paraId="627B90C0" w14:textId="77777777" w:rsidR="000A7B75" w:rsidRDefault="000A7B75" w:rsidP="00301FB0">
      <w:pPr>
        <w:rPr>
          <w:rFonts w:cs="Arial"/>
          <w:sz w:val="20"/>
        </w:rPr>
      </w:pPr>
    </w:p>
    <w:p w14:paraId="6B8FD672" w14:textId="43E95781" w:rsidR="001A7D9C" w:rsidRPr="001A7D9C" w:rsidRDefault="001A7D9C" w:rsidP="001A7D9C">
      <w:pPr>
        <w:rPr>
          <w:rFonts w:cs="Arial"/>
          <w:sz w:val="20"/>
        </w:rPr>
      </w:pPr>
      <w:r w:rsidRPr="001A7D9C">
        <w:rPr>
          <w:rFonts w:cs="Arial"/>
          <w:noProof/>
          <w:sz w:val="20"/>
        </w:rPr>
        <w:drawing>
          <wp:inline distT="0" distB="0" distL="0" distR="0" wp14:anchorId="02394EC7" wp14:editId="2CFFE481">
            <wp:extent cx="5396230" cy="4045585"/>
            <wp:effectExtent l="0" t="0" r="0" b="0"/>
            <wp:docPr id="1645504545" name="Slika 15" descr="Slika prikazuje pogonski agregat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04545" name="Slika 15" descr="Slika prikazuje pogonski agregat vozila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669B5" w14:textId="77777777" w:rsidR="001A7D9C" w:rsidRDefault="001A7D9C" w:rsidP="00301FB0">
      <w:pPr>
        <w:rPr>
          <w:rFonts w:cs="Arial"/>
          <w:sz w:val="20"/>
        </w:rPr>
      </w:pPr>
    </w:p>
    <w:p w14:paraId="055F7046" w14:textId="280FDE56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30"/>
      <w:footerReference w:type="even" r:id="rId31"/>
      <w:footerReference w:type="default" r:id="rId32"/>
      <w:headerReference w:type="first" r:id="rId3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20897" w14:textId="77777777" w:rsidR="0007707A" w:rsidRDefault="0007707A">
      <w:r>
        <w:separator/>
      </w:r>
    </w:p>
  </w:endnote>
  <w:endnote w:type="continuationSeparator" w:id="0">
    <w:p w14:paraId="01D4CFCE" w14:textId="77777777" w:rsidR="0007707A" w:rsidRDefault="00077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CD8F1" w14:textId="77777777" w:rsidR="0007707A" w:rsidRDefault="0007707A">
      <w:r>
        <w:separator/>
      </w:r>
    </w:p>
  </w:footnote>
  <w:footnote w:type="continuationSeparator" w:id="0">
    <w:p w14:paraId="4E834C91" w14:textId="77777777" w:rsidR="0007707A" w:rsidRDefault="0007707A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6D15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7707A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2E02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0C69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A7D9C"/>
    <w:rsid w:val="001B05C2"/>
    <w:rsid w:val="001B5146"/>
    <w:rsid w:val="001B5274"/>
    <w:rsid w:val="001B71C3"/>
    <w:rsid w:val="001B791B"/>
    <w:rsid w:val="001C1433"/>
    <w:rsid w:val="001C3E69"/>
    <w:rsid w:val="001C442D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5A6F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1CE5"/>
    <w:rsid w:val="00273DC6"/>
    <w:rsid w:val="00282020"/>
    <w:rsid w:val="002835BA"/>
    <w:rsid w:val="00286027"/>
    <w:rsid w:val="00286BD6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C6C9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16B7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0394"/>
    <w:rsid w:val="003B1C49"/>
    <w:rsid w:val="003B30A8"/>
    <w:rsid w:val="003B3372"/>
    <w:rsid w:val="003B5C61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4440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1D7A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4CD7"/>
    <w:rsid w:val="0069597E"/>
    <w:rsid w:val="006A1800"/>
    <w:rsid w:val="006A2183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1461"/>
    <w:rsid w:val="00751A6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349F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D7D8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43CD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3B53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2F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00B4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7261"/>
    <w:rsid w:val="00BD02E2"/>
    <w:rsid w:val="00BD16E9"/>
    <w:rsid w:val="00BD18EF"/>
    <w:rsid w:val="00BD302D"/>
    <w:rsid w:val="00BD4013"/>
    <w:rsid w:val="00BD49AE"/>
    <w:rsid w:val="00BD4D54"/>
    <w:rsid w:val="00BE1159"/>
    <w:rsid w:val="00BE4664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66ACD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56C7"/>
    <w:rsid w:val="00DD7EDD"/>
    <w:rsid w:val="00DE5B46"/>
    <w:rsid w:val="00DE773E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01BF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0B0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0A75"/>
    <w:rsid w:val="00F76E06"/>
    <w:rsid w:val="00F8241F"/>
    <w:rsid w:val="00F845BE"/>
    <w:rsid w:val="00F855E5"/>
    <w:rsid w:val="00F90A3A"/>
    <w:rsid w:val="00F913F6"/>
    <w:rsid w:val="00F96C39"/>
    <w:rsid w:val="00FA1E76"/>
    <w:rsid w:val="00FB0C69"/>
    <w:rsid w:val="00FB3A1E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hyperlink" Target="mailto:ludvik.stritof@gov.si" TargetMode="External"/><Relationship Id="rId25" Type="http://schemas.openxmlformats.org/officeDocument/2006/relationships/image" Target="media/image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regor.potocnik@at-kastelec.si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image" Target="media/image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t-kastelec.si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886</TotalTime>
  <Pages>9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6819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56</cp:revision>
  <cp:lastPrinted>2024-07-03T10:47:00Z</cp:lastPrinted>
  <dcterms:created xsi:type="dcterms:W3CDTF">2024-07-02T08:30:00Z</dcterms:created>
  <dcterms:modified xsi:type="dcterms:W3CDTF">2026-03-24T06:28:00Z</dcterms:modified>
</cp:coreProperties>
</file>