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137AD72F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bookmarkStart w:id="0" w:name="_Hlk194313269"/>
      <w:r w:rsidR="00423C3D" w:rsidRPr="003C5856">
        <w:rPr>
          <w:rFonts w:cs="Arial"/>
          <w:sz w:val="20"/>
        </w:rPr>
        <w:t>477-</w:t>
      </w:r>
      <w:r w:rsidR="00B549AD">
        <w:rPr>
          <w:rFonts w:cs="Arial"/>
          <w:sz w:val="20"/>
        </w:rPr>
        <w:t>29</w:t>
      </w:r>
      <w:r w:rsidR="00423C3D" w:rsidRPr="003C5856">
        <w:rPr>
          <w:rFonts w:cs="Arial"/>
          <w:sz w:val="20"/>
        </w:rPr>
        <w:t>/202</w:t>
      </w:r>
      <w:r w:rsidR="00B549AD">
        <w:rPr>
          <w:rFonts w:cs="Arial"/>
          <w:sz w:val="20"/>
        </w:rPr>
        <w:t>6</w:t>
      </w:r>
      <w:r w:rsidR="00423C3D" w:rsidRPr="003C5856">
        <w:rPr>
          <w:rFonts w:cs="Arial"/>
          <w:sz w:val="20"/>
        </w:rPr>
        <w:t>-3130-</w:t>
      </w:r>
      <w:bookmarkEnd w:id="0"/>
      <w:r w:rsidR="005C51ED">
        <w:rPr>
          <w:rFonts w:cs="Arial"/>
          <w:sz w:val="20"/>
        </w:rPr>
        <w:t>22</w:t>
      </w:r>
    </w:p>
    <w:p w14:paraId="022DD924" w14:textId="7D595FE8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bookmarkStart w:id="1" w:name="_Hlk194313283"/>
      <w:r w:rsidR="009300B4">
        <w:rPr>
          <w:rFonts w:cs="Arial"/>
          <w:sz w:val="20"/>
        </w:rPr>
        <w:t>2</w:t>
      </w:r>
      <w:r w:rsidR="005C51ED">
        <w:rPr>
          <w:rFonts w:cs="Arial"/>
          <w:sz w:val="20"/>
        </w:rPr>
        <w:t>2</w:t>
      </w:r>
      <w:r w:rsidR="00423C3D" w:rsidRPr="003C5856">
        <w:rPr>
          <w:rFonts w:cs="Arial"/>
          <w:sz w:val="20"/>
        </w:rPr>
        <w:t xml:space="preserve">. </w:t>
      </w:r>
      <w:r w:rsidR="005C51ED">
        <w:rPr>
          <w:rFonts w:cs="Arial"/>
          <w:sz w:val="20"/>
        </w:rPr>
        <w:t>4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bookmarkEnd w:id="1"/>
      <w:r w:rsidR="009300B4">
        <w:rPr>
          <w:rFonts w:cs="Arial"/>
          <w:sz w:val="20"/>
        </w:rPr>
        <w:t>6</w:t>
      </w:r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C5856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objavlja</w:t>
      </w: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33FE6EFC" w:rsidR="004672FD" w:rsidRPr="003C5856" w:rsidRDefault="00DA117E" w:rsidP="004A5278">
      <w:pPr>
        <w:spacing w:line="276" w:lineRule="auto"/>
        <w:jc w:val="both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r w:rsidR="00142FA3" w:rsidRPr="00142FA3">
        <w:rPr>
          <w:rFonts w:cs="Arial"/>
          <w:b/>
          <w:sz w:val="20"/>
        </w:rPr>
        <w:t>motorn</w:t>
      </w:r>
      <w:r w:rsidR="00142FA3">
        <w:rPr>
          <w:rFonts w:cs="Arial"/>
          <w:b/>
          <w:sz w:val="20"/>
        </w:rPr>
        <w:t xml:space="preserve">ega </w:t>
      </w:r>
      <w:r w:rsidR="00142FA3" w:rsidRPr="00142FA3">
        <w:rPr>
          <w:rFonts w:cs="Arial"/>
          <w:b/>
          <w:sz w:val="20"/>
        </w:rPr>
        <w:t>kol</w:t>
      </w:r>
      <w:r w:rsidR="00142FA3">
        <w:rPr>
          <w:rFonts w:cs="Arial"/>
          <w:b/>
          <w:sz w:val="20"/>
        </w:rPr>
        <w:t>esa</w:t>
      </w:r>
      <w:r w:rsidR="00142FA3" w:rsidRPr="00142FA3">
        <w:rPr>
          <w:rFonts w:cs="Arial"/>
          <w:b/>
          <w:sz w:val="20"/>
        </w:rPr>
        <w:t xml:space="preserve"> KAWASAKI GPZ 550, datum prve reg. 15.6.1983, VIN: KZ550DE023133</w:t>
      </w:r>
      <w:r w:rsidR="00142FA3">
        <w:rPr>
          <w:rFonts w:cs="Arial"/>
          <w:b/>
          <w:sz w:val="20"/>
        </w:rPr>
        <w:t xml:space="preserve">, </w:t>
      </w:r>
      <w:r w:rsidR="001262E2"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D24BF1" w:rsidRPr="003C5856" w14:paraId="3ADC42A0" w14:textId="77777777" w:rsidTr="00725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2BD58F03" w14:textId="58308996" w:rsidR="00D24BF1" w:rsidRPr="003C585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C5856" w14:paraId="616C7AEA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56EA994" w14:textId="5E4A447E" w:rsidR="00D24BF1" w:rsidRPr="003C5856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M</w:t>
            </w:r>
            <w:r w:rsidRPr="00142FA3">
              <w:rPr>
                <w:rFonts w:cs="Arial"/>
                <w:b w:val="0"/>
                <w:bCs w:val="0"/>
                <w:sz w:val="20"/>
              </w:rPr>
              <w:t>otorno kolo</w:t>
            </w:r>
          </w:p>
        </w:tc>
      </w:tr>
      <w:tr w:rsidR="00D24BF1" w:rsidRPr="003C5856" w14:paraId="5E51B28C" w14:textId="77777777" w:rsidTr="00725D5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026E58CF" w14:textId="1FCE0A29" w:rsidR="00D24BF1" w:rsidRPr="00036D15" w:rsidRDefault="00142FA3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142FA3">
              <w:rPr>
                <w:rFonts w:cs="Arial"/>
                <w:b w:val="0"/>
                <w:bCs w:val="0"/>
                <w:sz w:val="20"/>
              </w:rPr>
              <w:t>KAWASAKI GPZ 550</w:t>
            </w:r>
          </w:p>
        </w:tc>
      </w:tr>
      <w:tr w:rsidR="00D24BF1" w:rsidRPr="003C5856" w14:paraId="104A246C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A5B6BFA" w14:textId="0D5AA6EC" w:rsidR="00D24BF1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1983</w:t>
            </w:r>
          </w:p>
        </w:tc>
      </w:tr>
      <w:tr w:rsidR="00D24BF1" w:rsidRPr="003C5856" w14:paraId="6270337C" w14:textId="77777777" w:rsidTr="00725D5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2418B1F8" w14:textId="4E078D55" w:rsidR="00D24BF1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K</w:t>
            </w:r>
            <w:r w:rsidRPr="00142FA3">
              <w:rPr>
                <w:rFonts w:cs="Arial"/>
                <w:b w:val="0"/>
                <w:bCs w:val="0"/>
                <w:sz w:val="20"/>
              </w:rPr>
              <w:t>Z550DE023133</w:t>
            </w:r>
          </w:p>
        </w:tc>
      </w:tr>
      <w:tr w:rsidR="00D24BF1" w:rsidRPr="003C5856" w14:paraId="5A6F6894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EFCFC7F" w14:textId="6DF52CFC" w:rsidR="00D24BF1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Rdeča</w:t>
            </w:r>
          </w:p>
        </w:tc>
      </w:tr>
      <w:tr w:rsidR="00D24BF1" w:rsidRPr="003C5856" w14:paraId="17DD22F6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073BB00A" w14:textId="2F47A659" w:rsidR="00D24BF1" w:rsidRPr="00036D15" w:rsidRDefault="009300B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3C5856" w14:paraId="4A682ABE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92FB1B" w14:textId="3D3EF0AA" w:rsidR="00D24BF1" w:rsidRPr="00036D15" w:rsidRDefault="00B549AD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="00D24BF1" w:rsidRPr="00036D15">
              <w:rPr>
                <w:rFonts w:cs="Arial"/>
                <w:sz w:val="20"/>
              </w:rPr>
              <w:t>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6B7F614" w14:textId="6A75415B" w:rsidR="00D24BF1" w:rsidRPr="00036D15" w:rsidRDefault="00B549AD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549AD">
              <w:rPr>
                <w:rFonts w:cs="Arial"/>
                <w:b w:val="0"/>
                <w:bCs w:val="0"/>
                <w:sz w:val="20"/>
              </w:rPr>
              <w:t>553 cm³</w:t>
            </w:r>
          </w:p>
        </w:tc>
      </w:tr>
      <w:tr w:rsidR="00D24BF1" w:rsidRPr="003C5856" w14:paraId="4454B5AC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3C8DD2" w14:textId="03F2468A" w:rsidR="00D24BF1" w:rsidRPr="00036D15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Datum prve r</w:t>
            </w:r>
            <w:r w:rsidR="00D24BF1" w:rsidRPr="00036D15">
              <w:rPr>
                <w:rFonts w:cs="Arial"/>
                <w:sz w:val="20"/>
              </w:rPr>
              <w:t>egistracij</w:t>
            </w:r>
            <w:r w:rsidRPr="00036D15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4319801D" w14:textId="49099EFD" w:rsidR="00D24BF1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15</w:t>
            </w:r>
            <w:r w:rsidR="0023427B" w:rsidRPr="00036D15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511D7A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6</w:t>
            </w:r>
            <w:r w:rsidR="0023427B" w:rsidRPr="00036D15">
              <w:rPr>
                <w:rFonts w:cs="Arial"/>
                <w:b w:val="0"/>
                <w:bCs w:val="0"/>
                <w:sz w:val="20"/>
              </w:rPr>
              <w:t xml:space="preserve">. </w:t>
            </w:r>
            <w:r>
              <w:rPr>
                <w:rFonts w:cs="Arial"/>
                <w:b w:val="0"/>
                <w:bCs w:val="0"/>
                <w:sz w:val="20"/>
              </w:rPr>
              <w:t>1983</w:t>
            </w:r>
          </w:p>
        </w:tc>
      </w:tr>
      <w:tr w:rsidR="00725D5F" w:rsidRPr="003C5856" w14:paraId="7E8A238B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5D081EE9" w14:textId="5F5356E0" w:rsidR="00725D5F" w:rsidRPr="00036D15" w:rsidRDefault="00725D5F" w:rsidP="00725D5F">
            <w:pPr>
              <w:spacing w:before="60" w:after="60"/>
              <w:rPr>
                <w:rFonts w:cs="Arial"/>
                <w:sz w:val="20"/>
              </w:rPr>
            </w:pPr>
            <w:r w:rsidRPr="00725D5F">
              <w:rPr>
                <w:rFonts w:cs="Arial"/>
                <w:sz w:val="20"/>
              </w:rPr>
              <w:t>Datum prve registracije</w:t>
            </w:r>
            <w:r>
              <w:rPr>
                <w:rFonts w:cs="Arial"/>
                <w:sz w:val="20"/>
              </w:rPr>
              <w:t xml:space="preserve"> v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B96AD7C" w14:textId="243879E7" w:rsidR="00725D5F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42FA3">
              <w:rPr>
                <w:rFonts w:cs="Arial"/>
                <w:b w:val="0"/>
                <w:bCs w:val="0"/>
                <w:sz w:val="20"/>
              </w:rPr>
              <w:t>15. 06. 1983</w:t>
            </w:r>
          </w:p>
        </w:tc>
      </w:tr>
      <w:tr w:rsidR="00D8083F" w:rsidRPr="003C5856" w14:paraId="5CDB6D00" w14:textId="77777777" w:rsidTr="00725D5F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0555028" w14:textId="3A22ECF6" w:rsidR="00D8083F" w:rsidRPr="00036D1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Št. prevoženih kilometrov</w:t>
            </w:r>
            <w:r w:rsidR="00725D5F">
              <w:rPr>
                <w:rFonts w:cs="Arial"/>
                <w:sz w:val="20"/>
              </w:rPr>
              <w:t xml:space="preserve"> </w:t>
            </w:r>
            <w:r w:rsidRPr="00036D15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53F0EDB0" w14:textId="21735051" w:rsidR="00D8083F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72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>434</w:t>
            </w:r>
          </w:p>
        </w:tc>
      </w:tr>
      <w:tr w:rsidR="00D8083F" w:rsidRPr="003C5856" w14:paraId="357CB018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1E7F01B" w14:textId="184802BE" w:rsidR="00D8083F" w:rsidRPr="003C5856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7AF5473" w14:textId="1865F456" w:rsidR="006A2183" w:rsidRPr="00694CD7" w:rsidRDefault="00CE31D3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 xml:space="preserve"> </w:t>
            </w:r>
            <w:bookmarkStart w:id="2" w:name="_Hlk225162128"/>
            <w:r w:rsidR="00511D7A">
              <w:rPr>
                <w:rFonts w:cs="Arial"/>
                <w:b w:val="0"/>
                <w:bCs w:val="0"/>
                <w:sz w:val="20"/>
              </w:rPr>
              <w:t>več</w:t>
            </w:r>
            <w:r w:rsidR="00142FA3">
              <w:rPr>
                <w:rFonts w:cs="Arial"/>
                <w:b w:val="0"/>
                <w:bCs w:val="0"/>
                <w:sz w:val="20"/>
              </w:rPr>
              <w:t xml:space="preserve">je 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poškodb</w:t>
            </w:r>
            <w:r w:rsidR="00142FA3">
              <w:rPr>
                <w:rFonts w:cs="Arial"/>
                <w:b w:val="0"/>
                <w:bCs w:val="0"/>
                <w:sz w:val="20"/>
              </w:rPr>
              <w:t xml:space="preserve">e </w:t>
            </w:r>
            <w:r w:rsidR="00B549AD">
              <w:rPr>
                <w:rFonts w:cs="Arial"/>
                <w:b w:val="0"/>
                <w:bCs w:val="0"/>
                <w:sz w:val="20"/>
              </w:rPr>
              <w:t>po</w:t>
            </w:r>
            <w:r w:rsidR="00142FA3">
              <w:rPr>
                <w:rFonts w:cs="Arial"/>
                <w:b w:val="0"/>
                <w:bCs w:val="0"/>
                <w:sz w:val="20"/>
              </w:rPr>
              <w:t xml:space="preserve"> celotnem motornem kolesu,</w:t>
            </w:r>
          </w:p>
          <w:p w14:paraId="39F2DFB3" w14:textId="58C529B8" w:rsidR="00760E5F" w:rsidRPr="00E50EDA" w:rsidRDefault="00B655EC" w:rsidP="00142FA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A2183"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="00E50EDA" w:rsidRPr="00E50EDA">
              <w:rPr>
                <w:rFonts w:cs="Arial"/>
                <w:b w:val="0"/>
                <w:bCs w:val="0"/>
                <w:sz w:val="20"/>
              </w:rPr>
              <w:t>vidni sledovi daljšega mirovanja vozila</w:t>
            </w:r>
            <w:r w:rsidR="00142FA3">
              <w:rPr>
                <w:rFonts w:cs="Arial"/>
                <w:b w:val="0"/>
                <w:bCs w:val="0"/>
                <w:sz w:val="20"/>
              </w:rPr>
              <w:t>.</w:t>
            </w:r>
            <w:bookmarkEnd w:id="2"/>
          </w:p>
        </w:tc>
      </w:tr>
      <w:tr w:rsidR="001A7551" w:rsidRPr="003C5856" w14:paraId="6D701F51" w14:textId="77777777" w:rsidTr="00725D5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D006902" w14:textId="3527D0DE" w:rsidR="001A7551" w:rsidRPr="005C672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5C672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53C95288" w14:textId="409C496E" w:rsidR="001A7551" w:rsidRPr="005C6725" w:rsidRDefault="001F5061" w:rsidP="001F5061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50EDA"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="00142FA3">
              <w:rPr>
                <w:rFonts w:cs="Arial"/>
                <w:b w:val="0"/>
                <w:bCs w:val="0"/>
                <w:sz w:val="20"/>
              </w:rPr>
              <w:t>motorno kolo je zanemarjeno in dotrajano</w:t>
            </w:r>
            <w:r w:rsidR="00E50EDA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Pr="003C585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3C585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02830F7A" w14:textId="0E308FED" w:rsidR="004D4E7B" w:rsidRPr="005C6725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3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3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C248AA" w:rsidRPr="00C248AA">
        <w:rPr>
          <w:rFonts w:cs="Arial"/>
          <w:b/>
          <w:bCs/>
          <w:sz w:val="20"/>
        </w:rPr>
        <w:t>35</w:t>
      </w:r>
      <w:r w:rsidR="00DD3CEB" w:rsidRPr="00C248AA">
        <w:rPr>
          <w:rFonts w:cs="Arial"/>
          <w:b/>
          <w:bCs/>
          <w:sz w:val="20"/>
        </w:rPr>
        <w:t>0,00 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5DDDBBC7" w:rsidR="0089599C" w:rsidRPr="005C6725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lastRenderedPageBreak/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1E79A9D2" w14:textId="77777777" w:rsidR="00E63285" w:rsidRPr="003C5856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5C6725" w:rsidRDefault="00D8083F" w:rsidP="00B20400">
      <w:pPr>
        <w:pStyle w:val="Nasl"/>
      </w:pPr>
      <w:r w:rsidRPr="005C6725"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s.p.)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B9D018F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5A1021">
        <w:rPr>
          <w:rFonts w:cs="Arial"/>
          <w:b/>
          <w:bCs/>
          <w:sz w:val="20"/>
        </w:rPr>
        <w:t>29</w:t>
      </w:r>
      <w:r w:rsidR="005C6725" w:rsidRPr="005C6725">
        <w:rPr>
          <w:rFonts w:cs="Arial"/>
          <w:b/>
          <w:bCs/>
          <w:sz w:val="20"/>
        </w:rPr>
        <w:t>/202</w:t>
      </w:r>
      <w:r w:rsidR="005A1021">
        <w:rPr>
          <w:rFonts w:cs="Arial"/>
          <w:b/>
          <w:bCs/>
          <w:sz w:val="20"/>
        </w:rPr>
        <w:t>6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01221BCA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0B217E">
        <w:rPr>
          <w:rFonts w:cs="Arial"/>
          <w:b/>
          <w:bCs/>
          <w:color w:val="000000" w:themeColor="text1"/>
          <w:sz w:val="20"/>
        </w:rPr>
        <w:t>15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0B217E">
        <w:rPr>
          <w:rFonts w:cs="Arial"/>
          <w:b/>
          <w:bCs/>
          <w:color w:val="000000" w:themeColor="text1"/>
          <w:sz w:val="20"/>
        </w:rPr>
        <w:t>5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102E02">
        <w:rPr>
          <w:rFonts w:cs="Arial"/>
          <w:b/>
          <w:bCs/>
          <w:color w:val="000000" w:themeColor="text1"/>
          <w:sz w:val="20"/>
        </w:rPr>
        <w:t>6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C585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C585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08776AF2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402BD5">
        <w:rPr>
          <w:rFonts w:cs="Arial"/>
          <w:sz w:val="20"/>
          <w:lang w:eastAsia="sl-SI"/>
        </w:rPr>
        <w:t>2</w:t>
      </w:r>
      <w:r w:rsidR="001F4526" w:rsidRPr="001F4526">
        <w:rPr>
          <w:rFonts w:cs="Arial"/>
          <w:sz w:val="20"/>
          <w:lang w:eastAsia="sl-SI"/>
        </w:rPr>
        <w:t>,</w:t>
      </w:r>
      <w:r w:rsidR="00402BD5">
        <w:rPr>
          <w:rFonts w:cs="Arial"/>
          <w:sz w:val="20"/>
          <w:lang w:eastAsia="sl-SI"/>
        </w:rPr>
        <w:t xml:space="preserve">99 </w:t>
      </w:r>
      <w:r w:rsidR="001F4526" w:rsidRPr="001F4526">
        <w:rPr>
          <w:rFonts w:cs="Arial"/>
          <w:sz w:val="20"/>
          <w:lang w:eastAsia="sl-SI"/>
        </w:rPr>
        <w:t xml:space="preserve">EUR </w:t>
      </w:r>
      <w:r w:rsidRPr="00BA679C">
        <w:rPr>
          <w:rFonts w:cs="Arial"/>
          <w:sz w:val="20"/>
          <w:lang w:eastAsia="sl-SI"/>
        </w:rPr>
        <w:t xml:space="preserve">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A67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BA679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A679C" w:rsidRDefault="003961A2" w:rsidP="003C25CA">
      <w:pPr>
        <w:pStyle w:val="Nasl"/>
      </w:pPr>
      <w:r w:rsidRPr="00BA679C">
        <w:t>Opozoril</w:t>
      </w:r>
      <w:r w:rsidR="00B91932" w:rsidRPr="00BA679C">
        <w:t>a</w:t>
      </w:r>
    </w:p>
    <w:p w14:paraId="19A72DB7" w14:textId="77777777" w:rsidR="00102E02" w:rsidRPr="00BA679C" w:rsidRDefault="00102E02" w:rsidP="00102E02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3D917729" w14:textId="77777777" w:rsidR="00102E02" w:rsidRPr="00BA679C" w:rsidRDefault="00102E02" w:rsidP="00102E02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109523C8" w14:textId="77777777" w:rsidR="00102E02" w:rsidRDefault="00102E02" w:rsidP="00102E02">
      <w:pPr>
        <w:pStyle w:val="Nasl"/>
        <w:numPr>
          <w:ilvl w:val="0"/>
          <w:numId w:val="0"/>
        </w:numPr>
        <w:rPr>
          <w:highlight w:val="yellow"/>
          <w:lang w:eastAsia="sl-SI"/>
        </w:rPr>
      </w:pPr>
      <w:r w:rsidRPr="000E5892">
        <w:rPr>
          <w:b w:val="0"/>
          <w:bCs w:val="0"/>
          <w:u w:val="none"/>
          <w:lang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7B85698" w14:textId="77777777" w:rsidR="00D321C0" w:rsidRPr="003C585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78E9F25E" w14:textId="0DD66690" w:rsidR="009F04DE" w:rsidRPr="00BA679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 xml:space="preserve">: </w:t>
      </w:r>
    </w:p>
    <w:p w14:paraId="1572E3BB" w14:textId="60667C0C" w:rsidR="009F04DE" w:rsidRPr="00BA679C" w:rsidRDefault="009F04DE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Pr="00BA679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A679C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650AA618" w14:textId="06A2835F" w:rsidR="008F32CF" w:rsidRPr="00C621CC" w:rsidRDefault="008F32CF" w:rsidP="008F32CF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v obdobju od </w:t>
      </w:r>
      <w:r w:rsidR="005C51ED" w:rsidRPr="005C51ED">
        <w:rPr>
          <w:rFonts w:cs="Arial"/>
          <w:sz w:val="20"/>
          <w:lang w:eastAsia="sl-SI"/>
        </w:rPr>
        <w:t>7. 5. do 8. 5. 2026</w:t>
      </w:r>
      <w:r w:rsidRPr="00C621CC">
        <w:rPr>
          <w:rFonts w:cs="Arial"/>
          <w:sz w:val="20"/>
          <w:lang w:eastAsia="sl-SI"/>
        </w:rPr>
        <w:t xml:space="preserve">, in sicer med 09:00 in 14:00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2E6592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4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4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3C5856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209C2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444C120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0054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62B2811" w14:textId="77777777" w:rsidR="002C6C96" w:rsidRDefault="002C6C96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2B318BE6" w14:textId="4AC06D81" w:rsidR="00D500D6" w:rsidRDefault="008F32CF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62230E4F" wp14:editId="3B929C3A">
            <wp:extent cx="5383530" cy="4202665"/>
            <wp:effectExtent l="0" t="0" r="7620" b="7620"/>
            <wp:docPr id="1458671412" name="Slika 1" descr="Slika prikazuje motorno kolo fotografirano od spre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71412" name="Slika 1" descr="Slika prikazuje motorno kolo fotografirano od spredaj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7" b="1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33" cy="42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5F151" w14:textId="6D5953D2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1398C4" w14:textId="2AA3FFAF" w:rsidR="00C05E83" w:rsidRDefault="008F32CF" w:rsidP="00301FB0">
      <w:pPr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2FE5BB2E" wp14:editId="4813D301">
            <wp:extent cx="5395328" cy="4449170"/>
            <wp:effectExtent l="0" t="0" r="0" b="8890"/>
            <wp:docPr id="677743817" name="Slika 2" descr="Slika prikazuje motorno kolo fotografirano od spredaj lev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43817" name="Slika 2" descr="Slika prikazuje motorno kolo fotografirano od spredaj levo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4" b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4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22AB" w14:textId="7DEC0DFB" w:rsidR="00A22095" w:rsidRDefault="008F32CF" w:rsidP="00301FB0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6860C483" wp14:editId="120AEC31">
            <wp:extent cx="5393800" cy="4401403"/>
            <wp:effectExtent l="0" t="0" r="0" b="0"/>
            <wp:docPr id="111945497" name="Slika 3" descr="Slika prikazuje motorno kolo fotografirano od zadaj des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5497" name="Slika 3" descr="Slika prikazuje motorno kolo fotografirano od zadaj desno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2" b="1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32" cy="441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871AF" w14:textId="77777777" w:rsidR="008F32CF" w:rsidRDefault="008F32CF" w:rsidP="00301FB0">
      <w:pPr>
        <w:rPr>
          <w:rFonts w:cs="Arial"/>
          <w:sz w:val="20"/>
        </w:rPr>
      </w:pPr>
    </w:p>
    <w:p w14:paraId="44E02185" w14:textId="2E370AFE" w:rsidR="00A22095" w:rsidRDefault="008F32CF" w:rsidP="00301FB0">
      <w:pPr>
        <w:rPr>
          <w:rFonts w:cs="Arial"/>
          <w:sz w:val="20"/>
        </w:rPr>
      </w:pPr>
      <w:r>
        <w:rPr>
          <w:noProof/>
        </w:rPr>
        <w:drawing>
          <wp:inline distT="0" distB="0" distL="0" distR="0" wp14:anchorId="735A75BD" wp14:editId="1490CCBB">
            <wp:extent cx="5395156" cy="4087505"/>
            <wp:effectExtent l="0" t="0" r="0" b="8255"/>
            <wp:docPr id="520818771" name="Slika 4" descr="Slika prikazuje merilec hitrosti motornega kole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18771" name="Slika 4" descr="Slika prikazuje merilec hitrosti motornega kolesa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47" cy="40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F7046" w14:textId="46B7B7FF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1322E" w14:textId="77777777" w:rsidR="002C47D4" w:rsidRDefault="002C47D4">
      <w:r>
        <w:separator/>
      </w:r>
    </w:p>
  </w:endnote>
  <w:endnote w:type="continuationSeparator" w:id="0">
    <w:p w14:paraId="3EA152BF" w14:textId="77777777" w:rsidR="002C47D4" w:rsidRDefault="002C4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1EFFC" w14:textId="77777777" w:rsidR="002C47D4" w:rsidRDefault="002C47D4">
      <w:r>
        <w:separator/>
      </w:r>
    </w:p>
  </w:footnote>
  <w:footnote w:type="continuationSeparator" w:id="0">
    <w:p w14:paraId="6D968F9E" w14:textId="77777777" w:rsidR="002C47D4" w:rsidRDefault="002C47D4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6D15"/>
    <w:rsid w:val="00037768"/>
    <w:rsid w:val="00040042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7707A"/>
    <w:rsid w:val="00083F83"/>
    <w:rsid w:val="00086F3A"/>
    <w:rsid w:val="00087ED3"/>
    <w:rsid w:val="000934BA"/>
    <w:rsid w:val="00097214"/>
    <w:rsid w:val="00097B90"/>
    <w:rsid w:val="000A08C6"/>
    <w:rsid w:val="000A08D6"/>
    <w:rsid w:val="000A0B43"/>
    <w:rsid w:val="000A2E35"/>
    <w:rsid w:val="000A44F5"/>
    <w:rsid w:val="000A7238"/>
    <w:rsid w:val="000A7B75"/>
    <w:rsid w:val="000B0C16"/>
    <w:rsid w:val="000B217E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0F76F6"/>
    <w:rsid w:val="00102E02"/>
    <w:rsid w:val="00105521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42FA3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0C69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A7D9C"/>
    <w:rsid w:val="001B05C2"/>
    <w:rsid w:val="001B5146"/>
    <w:rsid w:val="001B5274"/>
    <w:rsid w:val="001B71C3"/>
    <w:rsid w:val="001B791B"/>
    <w:rsid w:val="001C1433"/>
    <w:rsid w:val="001C3E69"/>
    <w:rsid w:val="001C442D"/>
    <w:rsid w:val="001C53AF"/>
    <w:rsid w:val="001C6661"/>
    <w:rsid w:val="001C6C37"/>
    <w:rsid w:val="001C7F42"/>
    <w:rsid w:val="001D719E"/>
    <w:rsid w:val="001E0072"/>
    <w:rsid w:val="001E6720"/>
    <w:rsid w:val="001E7A0B"/>
    <w:rsid w:val="001F4526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27828"/>
    <w:rsid w:val="00232953"/>
    <w:rsid w:val="00232B7E"/>
    <w:rsid w:val="0023427B"/>
    <w:rsid w:val="0023599C"/>
    <w:rsid w:val="00237AB8"/>
    <w:rsid w:val="00242B5C"/>
    <w:rsid w:val="002451F2"/>
    <w:rsid w:val="0024547A"/>
    <w:rsid w:val="00245A6F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1CE5"/>
    <w:rsid w:val="00273DC6"/>
    <w:rsid w:val="00282020"/>
    <w:rsid w:val="002835BA"/>
    <w:rsid w:val="00286027"/>
    <w:rsid w:val="00286BD6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C47D4"/>
    <w:rsid w:val="002C6C96"/>
    <w:rsid w:val="002D0311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16B7E"/>
    <w:rsid w:val="00321910"/>
    <w:rsid w:val="00321D44"/>
    <w:rsid w:val="00327BB3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0394"/>
    <w:rsid w:val="003B1C49"/>
    <w:rsid w:val="003B30A8"/>
    <w:rsid w:val="003B3372"/>
    <w:rsid w:val="003B5C61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2BD5"/>
    <w:rsid w:val="0040383E"/>
    <w:rsid w:val="0040755E"/>
    <w:rsid w:val="00413F33"/>
    <w:rsid w:val="0042221C"/>
    <w:rsid w:val="00423C3D"/>
    <w:rsid w:val="00424440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3F33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278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1D7A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7106"/>
    <w:rsid w:val="00585B42"/>
    <w:rsid w:val="005869E9"/>
    <w:rsid w:val="00587BC8"/>
    <w:rsid w:val="00593A34"/>
    <w:rsid w:val="00595CE5"/>
    <w:rsid w:val="005A1021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1ED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004A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4CD7"/>
    <w:rsid w:val="0069597E"/>
    <w:rsid w:val="006A1800"/>
    <w:rsid w:val="006A2183"/>
    <w:rsid w:val="006A55BC"/>
    <w:rsid w:val="006B1B87"/>
    <w:rsid w:val="006B69BA"/>
    <w:rsid w:val="006C4A64"/>
    <w:rsid w:val="006C6702"/>
    <w:rsid w:val="006C6A3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5D5F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1461"/>
    <w:rsid w:val="00751A6B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349F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D7D8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3A9D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43CD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3B53"/>
    <w:rsid w:val="008C5738"/>
    <w:rsid w:val="008C5AB8"/>
    <w:rsid w:val="008D04F0"/>
    <w:rsid w:val="008D616B"/>
    <w:rsid w:val="008E1353"/>
    <w:rsid w:val="008E4591"/>
    <w:rsid w:val="008E4D90"/>
    <w:rsid w:val="008F32CF"/>
    <w:rsid w:val="008F3500"/>
    <w:rsid w:val="008F3D5C"/>
    <w:rsid w:val="008F3D83"/>
    <w:rsid w:val="008F4EC5"/>
    <w:rsid w:val="008F692F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00B4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6A19"/>
    <w:rsid w:val="009F04DE"/>
    <w:rsid w:val="009F712D"/>
    <w:rsid w:val="00A000A8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A6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FBE"/>
    <w:rsid w:val="00B13EDD"/>
    <w:rsid w:val="00B1569E"/>
    <w:rsid w:val="00B17141"/>
    <w:rsid w:val="00B20400"/>
    <w:rsid w:val="00B218B5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549AD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341E"/>
    <w:rsid w:val="00BA4208"/>
    <w:rsid w:val="00BA5694"/>
    <w:rsid w:val="00BA679C"/>
    <w:rsid w:val="00BB1F36"/>
    <w:rsid w:val="00BB3010"/>
    <w:rsid w:val="00BB38EB"/>
    <w:rsid w:val="00BB7214"/>
    <w:rsid w:val="00BC1EB5"/>
    <w:rsid w:val="00BC2118"/>
    <w:rsid w:val="00BC5A93"/>
    <w:rsid w:val="00BC5D0E"/>
    <w:rsid w:val="00BC7261"/>
    <w:rsid w:val="00BD02E2"/>
    <w:rsid w:val="00BD16E9"/>
    <w:rsid w:val="00BD18EF"/>
    <w:rsid w:val="00BD302D"/>
    <w:rsid w:val="00BD4013"/>
    <w:rsid w:val="00BD49AE"/>
    <w:rsid w:val="00BD4D54"/>
    <w:rsid w:val="00BE1159"/>
    <w:rsid w:val="00BE4664"/>
    <w:rsid w:val="00BF1BD5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8AA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66ACD"/>
    <w:rsid w:val="00C7218C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936FA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250E9"/>
    <w:rsid w:val="00D30724"/>
    <w:rsid w:val="00D30CF9"/>
    <w:rsid w:val="00D321C0"/>
    <w:rsid w:val="00D32887"/>
    <w:rsid w:val="00D34899"/>
    <w:rsid w:val="00D40B47"/>
    <w:rsid w:val="00D40EB7"/>
    <w:rsid w:val="00D431DD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1E3F"/>
    <w:rsid w:val="00DC278C"/>
    <w:rsid w:val="00DC2B5F"/>
    <w:rsid w:val="00DC3590"/>
    <w:rsid w:val="00DC44A5"/>
    <w:rsid w:val="00DC4618"/>
    <w:rsid w:val="00DC5E0B"/>
    <w:rsid w:val="00DC6A71"/>
    <w:rsid w:val="00DC72AE"/>
    <w:rsid w:val="00DD0054"/>
    <w:rsid w:val="00DD3CEB"/>
    <w:rsid w:val="00DD4044"/>
    <w:rsid w:val="00DD56C7"/>
    <w:rsid w:val="00DD7EDD"/>
    <w:rsid w:val="00DE5B46"/>
    <w:rsid w:val="00DE773E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01BF"/>
    <w:rsid w:val="00E33A1B"/>
    <w:rsid w:val="00E36965"/>
    <w:rsid w:val="00E36DF0"/>
    <w:rsid w:val="00E41874"/>
    <w:rsid w:val="00E44C83"/>
    <w:rsid w:val="00E4582E"/>
    <w:rsid w:val="00E4661B"/>
    <w:rsid w:val="00E50EDA"/>
    <w:rsid w:val="00E52F6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0C8"/>
    <w:rsid w:val="00EA4B90"/>
    <w:rsid w:val="00EA4D82"/>
    <w:rsid w:val="00EA5D0F"/>
    <w:rsid w:val="00EB195E"/>
    <w:rsid w:val="00EB3313"/>
    <w:rsid w:val="00EB793D"/>
    <w:rsid w:val="00EC1235"/>
    <w:rsid w:val="00EC46DE"/>
    <w:rsid w:val="00EC6EF3"/>
    <w:rsid w:val="00EC7D53"/>
    <w:rsid w:val="00ED00B0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3073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0A75"/>
    <w:rsid w:val="00F76E06"/>
    <w:rsid w:val="00F8241F"/>
    <w:rsid w:val="00F845BE"/>
    <w:rsid w:val="00F851B8"/>
    <w:rsid w:val="00F855E5"/>
    <w:rsid w:val="00F90A3A"/>
    <w:rsid w:val="00F913F6"/>
    <w:rsid w:val="00F96C39"/>
    <w:rsid w:val="00FA1E76"/>
    <w:rsid w:val="00FB0C69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916</TotalTime>
  <Pages>5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6583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66</cp:revision>
  <cp:lastPrinted>2024-07-03T10:47:00Z</cp:lastPrinted>
  <dcterms:created xsi:type="dcterms:W3CDTF">2024-07-02T08:30:00Z</dcterms:created>
  <dcterms:modified xsi:type="dcterms:W3CDTF">2026-04-23T05:51:00Z</dcterms:modified>
</cp:coreProperties>
</file>