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43BCAC6E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E60EEA">
        <w:rPr>
          <w:rFonts w:cs="Arial"/>
          <w:sz w:val="20"/>
        </w:rPr>
        <w:t>3</w:t>
      </w:r>
      <w:r w:rsidR="002D498A">
        <w:rPr>
          <w:rFonts w:cs="Arial"/>
          <w:sz w:val="20"/>
        </w:rPr>
        <w:t>08</w:t>
      </w:r>
      <w:r w:rsidR="00423C3D" w:rsidRPr="003C5856">
        <w:rPr>
          <w:rFonts w:cs="Arial"/>
          <w:sz w:val="20"/>
        </w:rPr>
        <w:t>/202</w:t>
      </w:r>
      <w:r w:rsidR="002D498A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>-3130-</w:t>
      </w:r>
      <w:r w:rsidR="00AD7A6F">
        <w:rPr>
          <w:rFonts w:cs="Arial"/>
          <w:sz w:val="20"/>
        </w:rPr>
        <w:t>2</w:t>
      </w:r>
      <w:bookmarkEnd w:id="0"/>
      <w:r w:rsidR="00F74F2A">
        <w:rPr>
          <w:rFonts w:cs="Arial"/>
          <w:sz w:val="20"/>
        </w:rPr>
        <w:t>0</w:t>
      </w:r>
    </w:p>
    <w:p w14:paraId="022DD924" w14:textId="567244F6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7E6BAF">
        <w:rPr>
          <w:rFonts w:cs="Arial"/>
          <w:sz w:val="20"/>
        </w:rPr>
        <w:t>9</w:t>
      </w:r>
      <w:r w:rsidR="00423C3D" w:rsidRPr="003C5856">
        <w:rPr>
          <w:rFonts w:cs="Arial"/>
          <w:sz w:val="20"/>
        </w:rPr>
        <w:t xml:space="preserve">. </w:t>
      </w:r>
      <w:r w:rsidR="007E6BAF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7E6BAF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59948375" w:rsidR="00E01879" w:rsidRDefault="00E16F5A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</w:t>
      </w:r>
      <w:r w:rsidR="00E44C83" w:rsidRPr="003C5856">
        <w:rPr>
          <w:rFonts w:cs="Arial"/>
          <w:sz w:val="20"/>
        </w:rPr>
        <w:t>bjavlja</w:t>
      </w:r>
    </w:p>
    <w:p w14:paraId="0B8342D8" w14:textId="77777777" w:rsidR="00E16F5A" w:rsidRPr="003C5856" w:rsidRDefault="00E16F5A" w:rsidP="0089599C">
      <w:pPr>
        <w:spacing w:line="276" w:lineRule="auto"/>
        <w:jc w:val="center"/>
        <w:rPr>
          <w:rFonts w:cs="Arial"/>
          <w:sz w:val="20"/>
        </w:rPr>
      </w:pP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1CB6FBC0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bookmarkStart w:id="2" w:name="_Hlk223692357"/>
      <w:r w:rsidR="00E60EEA" w:rsidRPr="00E60EEA">
        <w:rPr>
          <w:rFonts w:cs="Arial"/>
          <w:b/>
          <w:bCs/>
          <w:sz w:val="20"/>
        </w:rPr>
        <w:t xml:space="preserve">KMETIJSKEGA TRAKTORJA znamke </w:t>
      </w:r>
      <w:r w:rsidR="005460E9">
        <w:rPr>
          <w:rFonts w:cs="Arial"/>
          <w:b/>
          <w:bCs/>
          <w:sz w:val="20"/>
        </w:rPr>
        <w:t>IMT 558</w:t>
      </w:r>
      <w:r w:rsidR="00E60EEA" w:rsidRPr="00E60EEA">
        <w:rPr>
          <w:rFonts w:cs="Arial"/>
          <w:b/>
          <w:bCs/>
          <w:sz w:val="20"/>
        </w:rPr>
        <w:t xml:space="preserve">, id. št. </w:t>
      </w:r>
      <w:r w:rsidR="005460E9" w:rsidRPr="005460E9">
        <w:rPr>
          <w:rFonts w:cs="Arial"/>
          <w:b/>
          <w:bCs/>
          <w:sz w:val="20"/>
        </w:rPr>
        <w:t>001036098</w:t>
      </w:r>
      <w:r w:rsidR="00E60EEA" w:rsidRPr="00E60EEA">
        <w:rPr>
          <w:rFonts w:cs="Arial"/>
          <w:b/>
          <w:bCs/>
          <w:sz w:val="20"/>
        </w:rPr>
        <w:t>, leto izdelave 19</w:t>
      </w:r>
      <w:r w:rsidR="005460E9">
        <w:rPr>
          <w:rFonts w:cs="Arial"/>
          <w:b/>
          <w:bCs/>
          <w:sz w:val="20"/>
        </w:rPr>
        <w:t>80</w:t>
      </w:r>
      <w:bookmarkEnd w:id="2"/>
      <w:r w:rsidR="00E60EEA" w:rsidRPr="00E60EEA">
        <w:rPr>
          <w:rFonts w:cs="Arial"/>
          <w:b/>
          <w:bCs/>
          <w:sz w:val="20"/>
        </w:rPr>
        <w:t xml:space="preserve"> </w:t>
      </w:r>
      <w:r w:rsidR="00AD7A6F">
        <w:rPr>
          <w:rFonts w:cs="Arial"/>
          <w:b/>
          <w:bCs/>
          <w:sz w:val="20"/>
        </w:rPr>
        <w:t xml:space="preserve"> </w:t>
      </w:r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1F011173" w:rsidR="00D24BF1" w:rsidRPr="003C5856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Traktor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38E61C50" w:rsidR="00D24BF1" w:rsidRPr="003C5856" w:rsidRDefault="00036809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Kmetijski traktor</w:t>
            </w:r>
            <w:r w:rsidR="00076264" w:rsidRPr="003C5856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04B5778A" w:rsidR="00D24BF1" w:rsidRPr="00036D15" w:rsidRDefault="00BE5892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>
              <w:rPr>
                <w:rFonts w:cs="Arial"/>
                <w:b w:val="0"/>
                <w:bCs w:val="0"/>
                <w:sz w:val="20"/>
              </w:rPr>
              <w:t>IMT 558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3CBC0FDB" w:rsidR="00D24BF1" w:rsidRPr="00036D15" w:rsidRDefault="00BE5892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E5892">
              <w:rPr>
                <w:rFonts w:cs="Arial"/>
                <w:b w:val="0"/>
                <w:bCs w:val="0"/>
                <w:sz w:val="20"/>
              </w:rPr>
              <w:t>1980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2AA82E59" w:rsidR="00D24BF1" w:rsidRPr="00036D15" w:rsidRDefault="00BE5892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E5892">
              <w:rPr>
                <w:rFonts w:cs="Arial"/>
                <w:b w:val="0"/>
                <w:bCs w:val="0"/>
                <w:sz w:val="20"/>
              </w:rPr>
              <w:t>001036098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7A2F3B2B" w:rsidR="00D24BF1" w:rsidRPr="00036D15" w:rsidRDefault="00BE5892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/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03D89ACD" w:rsidR="00D24BF1" w:rsidRPr="00036D15" w:rsidRDefault="00B655E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1E897856" w:rsidR="00D24BF1" w:rsidRPr="00036D15" w:rsidRDefault="00BE5892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/</w:t>
            </w:r>
          </w:p>
        </w:tc>
      </w:tr>
      <w:tr w:rsidR="00725D5F" w:rsidRPr="003C5856" w14:paraId="7E8A238B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25BD9B3C" w:rsidR="00725D5F" w:rsidRPr="00036D15" w:rsidRDefault="00036809" w:rsidP="00036809">
            <w:pPr>
              <w:spacing w:before="60" w:after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Leto</w:t>
            </w:r>
            <w:r w:rsidR="00725D5F" w:rsidRPr="00725D5F">
              <w:rPr>
                <w:rFonts w:cs="Arial"/>
                <w:sz w:val="20"/>
              </w:rPr>
              <w:t xml:space="preserve"> prve registracije</w:t>
            </w:r>
            <w:r w:rsidR="00725D5F"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77C4DD1E" w:rsidR="00725D5F" w:rsidRDefault="00BE5892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</w:t>
            </w:r>
            <w:r w:rsidR="00036809">
              <w:rPr>
                <w:rFonts w:cs="Arial"/>
                <w:b w:val="0"/>
                <w:bCs w:val="0"/>
                <w:sz w:val="20"/>
              </w:rPr>
              <w:t>8</w:t>
            </w:r>
            <w:r>
              <w:rPr>
                <w:rFonts w:cs="Arial"/>
                <w:b w:val="0"/>
                <w:bCs w:val="0"/>
                <w:sz w:val="20"/>
              </w:rPr>
              <w:t>0</w:t>
            </w:r>
          </w:p>
        </w:tc>
      </w:tr>
      <w:tr w:rsidR="0099366D" w:rsidRPr="003C5856" w14:paraId="357CB018" w14:textId="77777777" w:rsidTr="008F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69B12A33" w14:textId="77777777" w:rsidR="0099366D" w:rsidRPr="003C5856" w:rsidRDefault="0099366D" w:rsidP="00DC44A5">
            <w:pPr>
              <w:spacing w:before="60" w:after="60"/>
              <w:jc w:val="right"/>
              <w:rPr>
                <w:rFonts w:cs="Arial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  <w:p w14:paraId="01E7F01B" w14:textId="0265AB1C" w:rsidR="0099366D" w:rsidRPr="003C5856" w:rsidRDefault="0099366D" w:rsidP="008F38D6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87729B1" w14:textId="5226A8C4" w:rsidR="0099366D" w:rsidRPr="006A2183" w:rsidRDefault="0099366D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036809">
              <w:rPr>
                <w:rFonts w:cs="Arial"/>
                <w:b w:val="0"/>
                <w:bCs w:val="0"/>
                <w:sz w:val="20"/>
              </w:rPr>
              <w:t>poškodbe in rja vidni po</w:t>
            </w:r>
            <w:r w:rsidR="00D02692">
              <w:rPr>
                <w:rFonts w:cs="Arial"/>
                <w:b w:val="0"/>
                <w:bCs w:val="0"/>
                <w:sz w:val="20"/>
              </w:rPr>
              <w:t xml:space="preserve"> celotnem </w:t>
            </w:r>
            <w:r>
              <w:rPr>
                <w:rFonts w:cs="Arial"/>
                <w:b w:val="0"/>
                <w:bCs w:val="0"/>
                <w:sz w:val="20"/>
              </w:rPr>
              <w:t>traktorju</w:t>
            </w:r>
          </w:p>
          <w:p w14:paraId="6D22C9B6" w14:textId="1AB5F938" w:rsidR="0099366D" w:rsidRPr="006A2183" w:rsidRDefault="0099366D" w:rsidP="006A2183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BE5892">
              <w:rPr>
                <w:rFonts w:cs="Arial"/>
                <w:b w:val="0"/>
                <w:bCs w:val="0"/>
                <w:sz w:val="20"/>
              </w:rPr>
              <w:t>manjka akumulator</w:t>
            </w:r>
          </w:p>
          <w:p w14:paraId="6BA17941" w14:textId="65657CF3" w:rsidR="00BE5892" w:rsidRPr="00BE5892" w:rsidRDefault="00BE5892" w:rsidP="00BE5892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BE5892">
              <w:rPr>
                <w:rFonts w:cs="Arial"/>
                <w:b w:val="0"/>
                <w:bCs w:val="0"/>
                <w:sz w:val="20"/>
              </w:rPr>
              <w:t>poškodovan hladilnik</w:t>
            </w:r>
            <w:r>
              <w:rPr>
                <w:rFonts w:cs="Arial"/>
                <w:b w:val="0"/>
                <w:bCs w:val="0"/>
                <w:sz w:val="20"/>
              </w:rPr>
              <w:t xml:space="preserve"> motorja</w:t>
            </w:r>
          </w:p>
          <w:p w14:paraId="69BCA940" w14:textId="1EF3AB90" w:rsidR="00BE5892" w:rsidRPr="00BE5892" w:rsidRDefault="00BE5892" w:rsidP="00BE5892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 p</w:t>
            </w:r>
            <w:r w:rsidRPr="00BE5892">
              <w:rPr>
                <w:rFonts w:cs="Arial"/>
                <w:b w:val="0"/>
                <w:bCs w:val="0"/>
                <w:sz w:val="20"/>
              </w:rPr>
              <w:t>ušča hidravlično olje</w:t>
            </w:r>
          </w:p>
          <w:p w14:paraId="39F2DFB3" w14:textId="06262BF0" w:rsidR="0099366D" w:rsidRPr="0099366D" w:rsidRDefault="00BE5892" w:rsidP="00BE5892">
            <w:pPr>
              <w:spacing w:before="60" w:after="60"/>
              <w:rPr>
                <w:rFonts w:cs="Arial"/>
                <w:sz w:val="20"/>
              </w:rPr>
            </w:pPr>
            <w:r w:rsidRPr="00BE5892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t xml:space="preserve"> </w:t>
            </w:r>
            <w:r w:rsidRPr="00BE5892">
              <w:rPr>
                <w:rFonts w:cs="Arial"/>
                <w:b w:val="0"/>
                <w:bCs w:val="0"/>
                <w:sz w:val="20"/>
              </w:rPr>
              <w:t>traktor v slabem stanju</w:t>
            </w:r>
          </w:p>
        </w:tc>
      </w:tr>
    </w:tbl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678E4F3D" w14:textId="4C3E7FC1" w:rsidR="00487565" w:rsidRDefault="00D8083F" w:rsidP="00487565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3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3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E50EDA">
        <w:rPr>
          <w:rFonts w:cs="Arial"/>
          <w:b/>
          <w:bCs/>
          <w:sz w:val="20"/>
        </w:rPr>
        <w:t>5</w:t>
      </w:r>
      <w:r w:rsidR="00DD3CEB" w:rsidRPr="00D05018">
        <w:rPr>
          <w:rFonts w:cs="Arial"/>
          <w:b/>
          <w:bCs/>
          <w:sz w:val="20"/>
        </w:rPr>
        <w:t>0</w:t>
      </w:r>
      <w:r w:rsidR="00BE5892">
        <w:rPr>
          <w:rFonts w:cs="Arial"/>
          <w:b/>
          <w:bCs/>
          <w:sz w:val="20"/>
        </w:rPr>
        <w:t>0</w:t>
      </w:r>
      <w:r w:rsidR="00DD3CEB" w:rsidRPr="005C6725">
        <w:rPr>
          <w:rFonts w:cs="Arial"/>
          <w:b/>
          <w:bCs/>
          <w:sz w:val="20"/>
        </w:rPr>
        <w:t>,00 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472EC026" w:rsidR="0089599C" w:rsidRDefault="004A320C" w:rsidP="00487565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522FCC84" w14:textId="77777777" w:rsidR="00564F02" w:rsidRPr="005C6725" w:rsidRDefault="00564F02" w:rsidP="00487565">
      <w:pPr>
        <w:spacing w:before="120" w:line="276" w:lineRule="auto"/>
        <w:ind w:right="-57"/>
        <w:jc w:val="both"/>
        <w:rPr>
          <w:rFonts w:cs="Arial"/>
          <w:sz w:val="20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</w:t>
      </w:r>
      <w:proofErr w:type="spellStart"/>
      <w:r w:rsidR="000E02BC" w:rsidRPr="005C6725">
        <w:rPr>
          <w:rFonts w:cs="Arial"/>
          <w:sz w:val="20"/>
        </w:rPr>
        <w:t>s.p</w:t>
      </w:r>
      <w:proofErr w:type="spellEnd"/>
      <w:r w:rsidR="000E02BC" w:rsidRPr="005C6725">
        <w:rPr>
          <w:rFonts w:cs="Arial"/>
          <w:sz w:val="20"/>
        </w:rPr>
        <w:t>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5A54B48B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99366D">
        <w:rPr>
          <w:rFonts w:cs="Arial"/>
          <w:b/>
          <w:bCs/>
          <w:sz w:val="20"/>
        </w:rPr>
        <w:t>3</w:t>
      </w:r>
      <w:r w:rsidR="00BE5892">
        <w:rPr>
          <w:rFonts w:cs="Arial"/>
          <w:b/>
          <w:bCs/>
          <w:sz w:val="20"/>
        </w:rPr>
        <w:t>08</w:t>
      </w:r>
      <w:r w:rsidR="005C6725" w:rsidRPr="005C6725">
        <w:rPr>
          <w:rFonts w:cs="Arial"/>
          <w:b/>
          <w:bCs/>
          <w:sz w:val="20"/>
        </w:rPr>
        <w:t>/202</w:t>
      </w:r>
      <w:r w:rsidR="00BE5892">
        <w:rPr>
          <w:rFonts w:cs="Arial"/>
          <w:b/>
          <w:bCs/>
          <w:sz w:val="20"/>
        </w:rPr>
        <w:t>3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65B4180B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564F02">
        <w:rPr>
          <w:rFonts w:cs="Arial"/>
          <w:b/>
          <w:bCs/>
          <w:color w:val="000000" w:themeColor="text1"/>
          <w:sz w:val="20"/>
        </w:rPr>
        <w:t>2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564F02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A012EB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767D49C8" w14:textId="77777777" w:rsidR="00903ECF" w:rsidRPr="003C5856" w:rsidRDefault="00903ECF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561CF26D" w14:textId="77777777" w:rsidR="00903ECF" w:rsidRPr="003C5856" w:rsidRDefault="00903ECF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42CB82C6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487565">
        <w:rPr>
          <w:rFonts w:cs="Arial"/>
          <w:sz w:val="20"/>
          <w:lang w:eastAsia="sl-SI"/>
        </w:rPr>
        <w:t>6</w:t>
      </w:r>
      <w:r w:rsidR="001F4526" w:rsidRPr="001F4526">
        <w:rPr>
          <w:rFonts w:cs="Arial"/>
          <w:sz w:val="20"/>
          <w:lang w:eastAsia="sl-SI"/>
        </w:rPr>
        <w:t>,</w:t>
      </w:r>
      <w:r w:rsidR="00487565">
        <w:rPr>
          <w:rFonts w:cs="Arial"/>
          <w:sz w:val="20"/>
          <w:lang w:eastAsia="sl-SI"/>
        </w:rPr>
        <w:t>65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lastRenderedPageBreak/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4306EC88" w14:textId="77777777" w:rsidR="00E16F5A" w:rsidRDefault="00E16F5A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37D991CA" w14:textId="77777777" w:rsidR="00B91932" w:rsidRPr="00BA67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BA67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47B85698" w14:textId="22CEB191" w:rsidR="00D321C0" w:rsidRDefault="000E5892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02DFEA07" w14:textId="77777777" w:rsidR="00903ECF" w:rsidRPr="003C5856" w:rsidRDefault="00903ECF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1572E3BB" w14:textId="1990F43F" w:rsidR="009F04DE" w:rsidRPr="00BA679C" w:rsidRDefault="004D4E7B" w:rsidP="00304875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>:</w:t>
      </w:r>
      <w:r w:rsidR="00304875">
        <w:rPr>
          <w:rFonts w:cs="Arial"/>
          <w:sz w:val="20"/>
        </w:rPr>
        <w:t xml:space="preserve"> </w:t>
      </w:r>
      <w:hyperlink r:id="rId14" w:history="1">
        <w:r w:rsidR="00304875" w:rsidRPr="00AA17F6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1EE1053B" w14:textId="77777777" w:rsidR="00903ECF" w:rsidRPr="00BA679C" w:rsidRDefault="00903ECF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65C0AAB7" w14:textId="59FFCA0E" w:rsidR="009F04D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Predmet prodaje je v hrambi pri A.N.B. </w:t>
      </w:r>
      <w:proofErr w:type="spellStart"/>
      <w:r w:rsidRPr="002E6592">
        <w:rPr>
          <w:rFonts w:cs="Arial"/>
          <w:sz w:val="20"/>
          <w:lang w:eastAsia="sl-SI"/>
        </w:rPr>
        <w:t>Trade</w:t>
      </w:r>
      <w:proofErr w:type="spellEnd"/>
      <w:r w:rsidRPr="002E6592">
        <w:rPr>
          <w:rFonts w:cs="Arial"/>
          <w:sz w:val="20"/>
          <w:lang w:eastAsia="sl-SI"/>
        </w:rPr>
        <w:t xml:space="preserve"> d.o.o., Spodnje Stranice 11, 3206 Stranice in si ga je na lokaciji mogoče ogledati</w:t>
      </w:r>
      <w:r w:rsidR="00D500D6" w:rsidRPr="002E6592">
        <w:rPr>
          <w:rFonts w:cs="Arial"/>
          <w:sz w:val="20"/>
          <w:lang w:eastAsia="sl-SI"/>
        </w:rPr>
        <w:t xml:space="preserve"> </w:t>
      </w:r>
      <w:r w:rsidR="00137A7A" w:rsidRPr="002E6592">
        <w:rPr>
          <w:rFonts w:cs="Arial"/>
          <w:sz w:val="20"/>
          <w:lang w:eastAsia="sl-SI"/>
        </w:rPr>
        <w:t xml:space="preserve">v obdobju od </w:t>
      </w:r>
      <w:r w:rsidR="00A012EB">
        <w:rPr>
          <w:rFonts w:cs="Arial"/>
          <w:sz w:val="20"/>
          <w:lang w:eastAsia="sl-SI"/>
        </w:rPr>
        <w:t>24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A012EB">
        <w:rPr>
          <w:rFonts w:cs="Arial"/>
          <w:sz w:val="20"/>
          <w:lang w:eastAsia="sl-SI"/>
        </w:rPr>
        <w:t>3</w:t>
      </w:r>
      <w:r w:rsidR="00137A7A" w:rsidRPr="002E6592">
        <w:rPr>
          <w:rFonts w:cs="Arial"/>
          <w:sz w:val="20"/>
          <w:lang w:eastAsia="sl-SI"/>
        </w:rPr>
        <w:t xml:space="preserve">. </w:t>
      </w:r>
      <w:r w:rsidR="00D500D6" w:rsidRPr="002E6592">
        <w:rPr>
          <w:rFonts w:cs="Arial"/>
          <w:sz w:val="20"/>
          <w:lang w:eastAsia="sl-SI"/>
        </w:rPr>
        <w:t>do</w:t>
      </w:r>
      <w:r w:rsidR="00137A7A" w:rsidRPr="002E6592">
        <w:rPr>
          <w:rFonts w:cs="Arial"/>
          <w:sz w:val="20"/>
          <w:lang w:eastAsia="sl-SI"/>
        </w:rPr>
        <w:t xml:space="preserve"> </w:t>
      </w:r>
      <w:r w:rsidR="00A012EB">
        <w:rPr>
          <w:rFonts w:cs="Arial"/>
          <w:color w:val="000000" w:themeColor="text1"/>
          <w:sz w:val="20"/>
        </w:rPr>
        <w:t>25</w:t>
      </w:r>
      <w:r w:rsidR="00D500D6" w:rsidRPr="002E6592">
        <w:rPr>
          <w:rFonts w:cs="Arial"/>
          <w:color w:val="000000" w:themeColor="text1"/>
          <w:sz w:val="20"/>
        </w:rPr>
        <w:t xml:space="preserve">. </w:t>
      </w:r>
      <w:r w:rsidR="00A012EB">
        <w:rPr>
          <w:rFonts w:cs="Arial"/>
          <w:color w:val="000000" w:themeColor="text1"/>
          <w:sz w:val="20"/>
        </w:rPr>
        <w:t>3</w:t>
      </w:r>
      <w:r w:rsidR="00D500D6" w:rsidRPr="002E6592">
        <w:rPr>
          <w:rFonts w:cs="Arial"/>
          <w:color w:val="000000" w:themeColor="text1"/>
          <w:sz w:val="20"/>
        </w:rPr>
        <w:t>. 202</w:t>
      </w:r>
      <w:r w:rsidR="00A012EB">
        <w:rPr>
          <w:rFonts w:cs="Arial"/>
          <w:color w:val="000000" w:themeColor="text1"/>
          <w:sz w:val="20"/>
        </w:rPr>
        <w:t>6</w:t>
      </w:r>
      <w:r w:rsidR="00D500D6" w:rsidRPr="002E6592">
        <w:rPr>
          <w:rFonts w:cs="Arial"/>
          <w:sz w:val="20"/>
          <w:lang w:eastAsia="sl-SI"/>
        </w:rPr>
        <w:t xml:space="preserve">, in sicer </w:t>
      </w:r>
      <w:r w:rsidRPr="002E6592">
        <w:rPr>
          <w:rFonts w:cs="Arial"/>
          <w:sz w:val="20"/>
          <w:lang w:eastAsia="sl-SI"/>
        </w:rPr>
        <w:t xml:space="preserve">med </w:t>
      </w:r>
      <w:r w:rsidR="00137A7A" w:rsidRPr="002E6592">
        <w:rPr>
          <w:rFonts w:cs="Arial"/>
          <w:sz w:val="20"/>
          <w:lang w:eastAsia="sl-SI"/>
        </w:rPr>
        <w:t>0</w:t>
      </w:r>
      <w:r w:rsidR="00F845BE">
        <w:rPr>
          <w:rFonts w:cs="Arial"/>
          <w:sz w:val="20"/>
          <w:lang w:eastAsia="sl-SI"/>
        </w:rPr>
        <w:t>9</w:t>
      </w:r>
      <w:r w:rsidRPr="002E6592">
        <w:rPr>
          <w:rFonts w:cs="Arial"/>
          <w:sz w:val="20"/>
          <w:lang w:eastAsia="sl-SI"/>
        </w:rPr>
        <w:t>:00 in 1</w:t>
      </w:r>
      <w:r w:rsidR="00F845BE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 </w:t>
      </w:r>
      <w:hyperlink r:id="rId15" w:history="1">
        <w:r w:rsidRPr="002E6592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2E6592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4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4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34038FAA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0EE2B2F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C8D27D5" w14:textId="77777777" w:rsidR="00E16F5A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1A26DB28" w14:textId="77777777" w:rsidR="00E16F5A" w:rsidRPr="002E6592" w:rsidRDefault="00E16F5A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 xml:space="preserve">mag. Franc </w:t>
      </w:r>
      <w:proofErr w:type="spellStart"/>
      <w:r w:rsidRPr="002E6592">
        <w:rPr>
          <w:rFonts w:cs="Arial"/>
          <w:szCs w:val="20"/>
          <w:lang w:val="sl-SI" w:eastAsia="sl-SI"/>
        </w:rPr>
        <w:t>Props</w:t>
      </w:r>
      <w:proofErr w:type="spellEnd"/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5440FDBA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8BA6CFD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74AE78A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184F807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6294BFD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971DE4C" w14:textId="77777777" w:rsidR="00E16F5A" w:rsidRDefault="00E16F5A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92B522A" w14:textId="77777777" w:rsidR="00BE5E0D" w:rsidRDefault="00BE5E0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1B7CA4B" w14:textId="77777777" w:rsidR="00BE5E0D" w:rsidRDefault="00BE5E0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5AA12AB" w14:textId="77777777" w:rsidR="00BE5E0D" w:rsidRDefault="00BE5E0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822C908" w14:textId="77777777" w:rsidR="00BE5E0D" w:rsidRDefault="00BE5E0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A43660" w14:textId="77777777" w:rsidR="00BE5E0D" w:rsidRDefault="00BE5E0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B782B29" w14:textId="598703A8" w:rsidR="00E16F5A" w:rsidRDefault="00794F6D" w:rsidP="00E16F5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lastRenderedPageBreak/>
        <w:t>Fotografije predmeta prodaje:</w:t>
      </w:r>
    </w:p>
    <w:p w14:paraId="616E14E8" w14:textId="7DE8F53B" w:rsidR="00A012EB" w:rsidRPr="00A012EB" w:rsidRDefault="00A012EB" w:rsidP="00A012EB">
      <w:pPr>
        <w:rPr>
          <w:rFonts w:cs="Arial"/>
          <w:sz w:val="20"/>
        </w:rPr>
      </w:pPr>
      <w:r w:rsidRPr="00A012EB">
        <w:rPr>
          <w:rFonts w:cs="Arial"/>
          <w:noProof/>
          <w:sz w:val="20"/>
        </w:rPr>
        <w:drawing>
          <wp:inline distT="0" distB="0" distL="0" distR="0" wp14:anchorId="53D304DB" wp14:editId="6F483861">
            <wp:extent cx="4329058" cy="5589654"/>
            <wp:effectExtent l="0" t="1587" r="0" b="0"/>
            <wp:docPr id="1611034484" name="Slika 1" descr="Slika vsebuje traktor fotografiran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34484" name="Slika 1" descr="Slika vsebuje traktor fotografiran s prednje lev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3" r="42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3552" cy="55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6E7C4A23" w14:textId="03C2745F" w:rsidR="00A012EB" w:rsidRDefault="00A012EB" w:rsidP="00A012EB">
      <w:pPr>
        <w:rPr>
          <w:rFonts w:cs="Arial"/>
          <w:sz w:val="20"/>
        </w:rPr>
      </w:pPr>
      <w:r w:rsidRPr="00A012EB">
        <w:rPr>
          <w:rFonts w:cs="Arial"/>
          <w:noProof/>
          <w:sz w:val="20"/>
        </w:rPr>
        <w:lastRenderedPageBreak/>
        <w:drawing>
          <wp:inline distT="0" distB="0" distL="0" distR="0" wp14:anchorId="3DF80248" wp14:editId="547C2604">
            <wp:extent cx="4338838" cy="5572760"/>
            <wp:effectExtent l="0" t="7620" r="0" b="0"/>
            <wp:docPr id="1992136264" name="Slika 2" descr="Slika vsebuje traktor fotografiran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36264" name="Slika 2" descr="Slika vsebuje traktor fotografiran od za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4" r="8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9025" cy="55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B37CE" w14:textId="77777777" w:rsidR="00A012EB" w:rsidRPr="00A012EB" w:rsidRDefault="00A012EB" w:rsidP="00A012EB">
      <w:pPr>
        <w:rPr>
          <w:rFonts w:cs="Arial"/>
          <w:sz w:val="20"/>
        </w:rPr>
      </w:pPr>
    </w:p>
    <w:p w14:paraId="0FFEA593" w14:textId="19866FA6" w:rsidR="00A012EB" w:rsidRPr="00A012EB" w:rsidRDefault="00A012EB" w:rsidP="00A012EB">
      <w:pPr>
        <w:rPr>
          <w:rFonts w:cs="Arial"/>
          <w:sz w:val="20"/>
        </w:rPr>
      </w:pPr>
      <w:r w:rsidRPr="00A012EB">
        <w:rPr>
          <w:rFonts w:cs="Arial"/>
          <w:noProof/>
          <w:sz w:val="20"/>
        </w:rPr>
        <w:drawing>
          <wp:inline distT="0" distB="0" distL="0" distR="0" wp14:anchorId="3F0DD058" wp14:editId="7317BB55">
            <wp:extent cx="5429885" cy="3918857"/>
            <wp:effectExtent l="0" t="0" r="0" b="5715"/>
            <wp:docPr id="1150090495" name="Slika 3" descr="Slika prikazje armaturo traktorj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90495" name="Slika 3" descr="Slika prikazje armaturo traktorja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36" cy="392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3487" w14:textId="77777777" w:rsidR="00A012EB" w:rsidRDefault="00A012EB" w:rsidP="00301FB0">
      <w:pPr>
        <w:rPr>
          <w:rFonts w:cs="Arial"/>
          <w:sz w:val="20"/>
        </w:rPr>
      </w:pPr>
    </w:p>
    <w:p w14:paraId="2A7DFB5F" w14:textId="77777777" w:rsidR="00BE5E0D" w:rsidRDefault="00BE5E0D" w:rsidP="00301FB0">
      <w:pPr>
        <w:rPr>
          <w:rFonts w:cs="Arial"/>
          <w:sz w:val="20"/>
        </w:rPr>
      </w:pPr>
    </w:p>
    <w:p w14:paraId="055F7046" w14:textId="5326E7D6" w:rsidR="00301FB0" w:rsidRPr="00301FB0" w:rsidRDefault="00564F02" w:rsidP="007E4D4E">
      <w:pPr>
        <w:rPr>
          <w:rFonts w:cs="Arial"/>
          <w:sz w:val="20"/>
        </w:rPr>
      </w:pPr>
      <w:r>
        <w:rPr>
          <w:rFonts w:cs="Arial"/>
          <w:sz w:val="20"/>
        </w:rPr>
        <w:t>P</w:t>
      </w:r>
      <w:r w:rsidR="007E4D4E" w:rsidRPr="007E4D4E">
        <w:rPr>
          <w:rFonts w:cs="Arial"/>
          <w:sz w:val="20"/>
        </w:rPr>
        <w:t>riloga</w:t>
      </w:r>
      <w:r w:rsidR="007E4D4E">
        <w:rPr>
          <w:rFonts w:cs="Arial"/>
          <w:sz w:val="20"/>
        </w:rPr>
        <w:t xml:space="preserve"> - </w:t>
      </w:r>
      <w:r w:rsidR="007E4D4E" w:rsidRPr="007E4D4E">
        <w:rPr>
          <w:rFonts w:cs="Arial"/>
          <w:sz w:val="20"/>
        </w:rPr>
        <w:t>Obrazec - ponudba_ traktor IMT 558</w:t>
      </w:r>
    </w:p>
    <w:sectPr w:rsidR="00301FB0" w:rsidRPr="00301FB0" w:rsidSect="00E16F5A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560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44A44" w14:textId="77777777" w:rsidR="00145A1F" w:rsidRDefault="00145A1F">
      <w:r>
        <w:separator/>
      </w:r>
    </w:p>
  </w:endnote>
  <w:endnote w:type="continuationSeparator" w:id="0">
    <w:p w14:paraId="1770B2ED" w14:textId="77777777" w:rsidR="00145A1F" w:rsidRDefault="0014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81AF6" w14:textId="77777777" w:rsidR="00145A1F" w:rsidRDefault="00145A1F">
      <w:r>
        <w:separator/>
      </w:r>
    </w:p>
  </w:footnote>
  <w:footnote w:type="continuationSeparator" w:id="0">
    <w:p w14:paraId="7C8216CB" w14:textId="77777777" w:rsidR="00145A1F" w:rsidRDefault="00145A1F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</w:t>
      </w:r>
      <w:r w:rsidRPr="00445222">
        <w:rPr>
          <w:rFonts w:ascii="Arial" w:hAnsi="Arial" w:cs="Arial"/>
          <w:sz w:val="16"/>
          <w:szCs w:val="16"/>
        </w:rPr>
        <w:t>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212333652" name="Slika 1212333652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441E"/>
    <w:rsid w:val="000354DC"/>
    <w:rsid w:val="00036809"/>
    <w:rsid w:val="00036D15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37B0"/>
    <w:rsid w:val="000746B7"/>
    <w:rsid w:val="00074954"/>
    <w:rsid w:val="00076264"/>
    <w:rsid w:val="000769BF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E5892"/>
    <w:rsid w:val="000F083F"/>
    <w:rsid w:val="000F5AA1"/>
    <w:rsid w:val="000F76F6"/>
    <w:rsid w:val="00105521"/>
    <w:rsid w:val="00106293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45A1F"/>
    <w:rsid w:val="0015190C"/>
    <w:rsid w:val="00151D8D"/>
    <w:rsid w:val="00152339"/>
    <w:rsid w:val="00152C83"/>
    <w:rsid w:val="001534FA"/>
    <w:rsid w:val="001567F1"/>
    <w:rsid w:val="001576A9"/>
    <w:rsid w:val="00157886"/>
    <w:rsid w:val="00160BA6"/>
    <w:rsid w:val="00165A9E"/>
    <w:rsid w:val="00166F1C"/>
    <w:rsid w:val="0016737E"/>
    <w:rsid w:val="00170C69"/>
    <w:rsid w:val="0017529F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05A1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498A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AEC"/>
    <w:rsid w:val="00304875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1C49"/>
    <w:rsid w:val="003B30A8"/>
    <w:rsid w:val="003B3372"/>
    <w:rsid w:val="003B5C61"/>
    <w:rsid w:val="003C1B00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69B7"/>
    <w:rsid w:val="003E7DCE"/>
    <w:rsid w:val="003F5EC6"/>
    <w:rsid w:val="003F63FC"/>
    <w:rsid w:val="003F75D0"/>
    <w:rsid w:val="00400F5C"/>
    <w:rsid w:val="004012F9"/>
    <w:rsid w:val="00402ABC"/>
    <w:rsid w:val="0040383E"/>
    <w:rsid w:val="0040755E"/>
    <w:rsid w:val="00413210"/>
    <w:rsid w:val="00413F33"/>
    <w:rsid w:val="0042221C"/>
    <w:rsid w:val="00423C3D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87565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B51"/>
    <w:rsid w:val="005376CB"/>
    <w:rsid w:val="00541C7A"/>
    <w:rsid w:val="00542843"/>
    <w:rsid w:val="00542CD4"/>
    <w:rsid w:val="005460E9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4F02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34DAC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4CD7"/>
    <w:rsid w:val="0069597E"/>
    <w:rsid w:val="006A1800"/>
    <w:rsid w:val="006A2183"/>
    <w:rsid w:val="006A256F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1461"/>
    <w:rsid w:val="00751A6B"/>
    <w:rsid w:val="0075248B"/>
    <w:rsid w:val="00752D9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4D4E"/>
    <w:rsid w:val="007E6BAF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7FC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52E0"/>
    <w:rsid w:val="00886956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5738"/>
    <w:rsid w:val="008C5AB8"/>
    <w:rsid w:val="008D04F0"/>
    <w:rsid w:val="008D3CA8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8F7F70"/>
    <w:rsid w:val="00900F01"/>
    <w:rsid w:val="009027C4"/>
    <w:rsid w:val="00903ECF"/>
    <w:rsid w:val="00905BC0"/>
    <w:rsid w:val="00906459"/>
    <w:rsid w:val="009064E2"/>
    <w:rsid w:val="00907479"/>
    <w:rsid w:val="0091112E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366D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012EB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1945"/>
    <w:rsid w:val="00BA2EF1"/>
    <w:rsid w:val="00BA341E"/>
    <w:rsid w:val="00BA4208"/>
    <w:rsid w:val="00BA5694"/>
    <w:rsid w:val="00BA64F5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E4664"/>
    <w:rsid w:val="00BE5892"/>
    <w:rsid w:val="00BE5E0D"/>
    <w:rsid w:val="00BF1F22"/>
    <w:rsid w:val="00BF393D"/>
    <w:rsid w:val="00BF4EF1"/>
    <w:rsid w:val="00BF792D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28F3"/>
    <w:rsid w:val="00C569F5"/>
    <w:rsid w:val="00C57756"/>
    <w:rsid w:val="00C61358"/>
    <w:rsid w:val="00C633D7"/>
    <w:rsid w:val="00C66ACD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692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4400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644"/>
    <w:rsid w:val="00E1585D"/>
    <w:rsid w:val="00E16F5A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0EEA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253D6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FED"/>
    <w:rsid w:val="00F61B8C"/>
    <w:rsid w:val="00F64D93"/>
    <w:rsid w:val="00F7010A"/>
    <w:rsid w:val="00F701E9"/>
    <w:rsid w:val="00F70A75"/>
    <w:rsid w:val="00F74F2A"/>
    <w:rsid w:val="00F76E06"/>
    <w:rsid w:val="00F8241F"/>
    <w:rsid w:val="00F845BE"/>
    <w:rsid w:val="00F855E5"/>
    <w:rsid w:val="00F90A3A"/>
    <w:rsid w:val="00F96C39"/>
    <w:rsid w:val="00FA1E76"/>
    <w:rsid w:val="00FB0C69"/>
    <w:rsid w:val="00FB3A1E"/>
    <w:rsid w:val="00FB5633"/>
    <w:rsid w:val="00FB5852"/>
    <w:rsid w:val="00FB5862"/>
    <w:rsid w:val="00FC399C"/>
    <w:rsid w:val="00FD25A2"/>
    <w:rsid w:val="00FD3F82"/>
    <w:rsid w:val="00FD7854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942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6516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66</cp:revision>
  <cp:lastPrinted>2024-07-03T10:47:00Z</cp:lastPrinted>
  <dcterms:created xsi:type="dcterms:W3CDTF">2024-07-02T08:30:00Z</dcterms:created>
  <dcterms:modified xsi:type="dcterms:W3CDTF">2026-03-12T06:47:00Z</dcterms:modified>
</cp:coreProperties>
</file>