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1BD45515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C2347F">
        <w:rPr>
          <w:rFonts w:cs="Arial"/>
          <w:sz w:val="20"/>
        </w:rPr>
        <w:t>45/2012-MPJU/</w:t>
      </w:r>
      <w:r w:rsidR="00903668">
        <w:rPr>
          <w:rFonts w:cs="Arial"/>
          <w:sz w:val="20"/>
        </w:rPr>
        <w:t>98</w:t>
      </w:r>
    </w:p>
    <w:p w14:paraId="022DD924" w14:textId="69AA72B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A52996">
        <w:rPr>
          <w:rFonts w:cs="Arial"/>
          <w:sz w:val="20"/>
        </w:rPr>
        <w:t>4</w:t>
      </w:r>
      <w:r w:rsidR="00F361AB">
        <w:rPr>
          <w:rFonts w:cs="Arial"/>
          <w:sz w:val="20"/>
        </w:rPr>
        <w:t xml:space="preserve">. </w:t>
      </w:r>
      <w:r w:rsidR="00A52996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D899609" w14:textId="77777777" w:rsidR="004C49E3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C2347F">
        <w:rPr>
          <w:rFonts w:cs="Arial"/>
          <w:b/>
          <w:sz w:val="20"/>
        </w:rPr>
        <w:t>PARC. ŠT. 751/2 K.O. 78-SEBEBORCI</w:t>
      </w:r>
    </w:p>
    <w:p w14:paraId="333C0A42" w14:textId="57D0BA58" w:rsidR="004672FD" w:rsidRDefault="001262E2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76FB82CA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C49E3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p w14:paraId="24CC5ACF" w14:textId="77777777" w:rsidR="004C49E3" w:rsidRDefault="004C49E3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4C49E3" w:rsidRPr="00DA117E" w14:paraId="7796BF8F" w14:textId="77777777" w:rsidTr="004C49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AD9ABE4" w14:textId="1B7BF070" w:rsidR="004C49E3" w:rsidRPr="00DA117E" w:rsidRDefault="004C49E3" w:rsidP="004C49E3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08812E9" w14:textId="7C9357B1" w:rsidR="004C49E3" w:rsidRPr="00DA117E" w:rsidRDefault="004C49E3" w:rsidP="004C49E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1310179"/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5F4A4CD5" w14:textId="52BDCC7A" w:rsidR="004C49E3" w:rsidRPr="00DA117E" w:rsidRDefault="004C49E3" w:rsidP="004C49E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40727F90" w14:textId="5FB914EF" w:rsidR="004C49E3" w:rsidRPr="00DA117E" w:rsidRDefault="004C49E3" w:rsidP="004C49E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03949EA5" w14:textId="423F731B" w:rsidR="004C49E3" w:rsidRPr="00DA117E" w:rsidRDefault="004C49E3" w:rsidP="004C49E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4C49E3" w:rsidRPr="00DA117E" w14:paraId="34B1BAF3" w14:textId="77777777" w:rsidTr="004C4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26F2BB17" w14:textId="023DF70C" w:rsidR="004C49E3" w:rsidRPr="00CC5772" w:rsidRDefault="004C49E3" w:rsidP="004C49E3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CC5772">
              <w:rPr>
                <w:rFonts w:cs="Arial"/>
                <w:b w:val="0"/>
                <w:bCs w:val="0"/>
                <w:sz w:val="20"/>
              </w:rPr>
              <w:t>751/2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6D3FC3D0" w14:textId="49D2D16F" w:rsidR="004C49E3" w:rsidRPr="00DA117E" w:rsidRDefault="004C49E3" w:rsidP="004C49E3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78-Sebeborci</w:t>
            </w:r>
          </w:p>
        </w:tc>
        <w:tc>
          <w:tcPr>
            <w:tcW w:w="1690" w:type="dxa"/>
            <w:vAlign w:val="center"/>
          </w:tcPr>
          <w:p w14:paraId="4247EDEF" w14:textId="21835555" w:rsidR="004C49E3" w:rsidRPr="00DA117E" w:rsidRDefault="004C49E3" w:rsidP="004C49E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600,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5C7FCEE7" w14:textId="414D5131" w:rsidR="004C49E3" w:rsidRPr="00DA117E" w:rsidRDefault="004C49E3" w:rsidP="004C49E3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tcW w:w="1553" w:type="dxa"/>
            <w:vAlign w:val="center"/>
          </w:tcPr>
          <w:p w14:paraId="2E314F08" w14:textId="41B3878A" w:rsidR="004C49E3" w:rsidRPr="00DA117E" w:rsidRDefault="004C49E3" w:rsidP="004C49E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bookmarkEnd w:id="0"/>
    </w:tbl>
    <w:p w14:paraId="08F09E2C" w14:textId="77777777" w:rsidR="004C49E3" w:rsidRDefault="004C49E3" w:rsidP="00922FB2">
      <w:pPr>
        <w:spacing w:line="260" w:lineRule="exact"/>
        <w:jc w:val="both"/>
        <w:rPr>
          <w:rFonts w:cs="Arial"/>
          <w:sz w:val="20"/>
        </w:rPr>
      </w:pPr>
    </w:p>
    <w:p w14:paraId="2D3EBA8D" w14:textId="4C497E9F" w:rsidR="00E9164C" w:rsidRDefault="001534FA" w:rsidP="00922FB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300AB4">
        <w:rPr>
          <w:rFonts w:cs="Arial"/>
          <w:sz w:val="20"/>
        </w:rPr>
        <w:t>a</w:t>
      </w:r>
      <w:r w:rsidR="004672FD" w:rsidRPr="00A87A51">
        <w:rPr>
          <w:rFonts w:cs="Arial"/>
          <w:sz w:val="20"/>
        </w:rPr>
        <w:t xml:space="preserve"> se nahaja</w:t>
      </w:r>
      <w:r w:rsidR="00300AB4">
        <w:rPr>
          <w:rFonts w:cs="Arial"/>
          <w:sz w:val="20"/>
        </w:rPr>
        <w:t xml:space="preserve"> na območju Občine Moravske Toplice. V</w:t>
      </w:r>
      <w:r w:rsidR="00611079">
        <w:rPr>
          <w:rFonts w:cs="Arial"/>
          <w:sz w:val="20"/>
        </w:rPr>
        <w:t xml:space="preserve"> naravi gre za stanovanjski objekt z naslovom </w:t>
      </w:r>
      <w:r w:rsidR="00300AB4">
        <w:rPr>
          <w:rFonts w:cs="Arial"/>
          <w:sz w:val="20"/>
        </w:rPr>
        <w:t>Sebeborci 87a, Martjanci (ID objekta: 78 161)</w:t>
      </w:r>
      <w:r w:rsidR="00611079">
        <w:rPr>
          <w:rFonts w:cs="Arial"/>
          <w:sz w:val="20"/>
        </w:rPr>
        <w:t xml:space="preserve"> s pripadajočim gospodarskim objek</w:t>
      </w:r>
      <w:r w:rsidR="00E9164C">
        <w:rPr>
          <w:rFonts w:cs="Arial"/>
          <w:sz w:val="20"/>
        </w:rPr>
        <w:t>tom</w:t>
      </w:r>
      <w:r w:rsidR="00300AB4">
        <w:rPr>
          <w:rFonts w:cs="Arial"/>
          <w:sz w:val="20"/>
        </w:rPr>
        <w:t xml:space="preserve"> (ID objekta: 78 162)</w:t>
      </w:r>
      <w:r w:rsidR="00611079">
        <w:rPr>
          <w:rFonts w:cs="Arial"/>
          <w:sz w:val="20"/>
        </w:rPr>
        <w:t xml:space="preserve">. </w:t>
      </w:r>
      <w:r w:rsidR="00174000">
        <w:rPr>
          <w:rFonts w:cs="Arial"/>
          <w:sz w:val="20"/>
        </w:rPr>
        <w:t>Nepremičnina je v solasti Republike Slovenije in fizične osebe</w:t>
      </w:r>
      <w:r w:rsidR="00A52996">
        <w:rPr>
          <w:rFonts w:cs="Arial"/>
          <w:sz w:val="20"/>
        </w:rPr>
        <w:t>, vsaka v deležu do 1/2</w:t>
      </w:r>
      <w:r w:rsidR="00174000">
        <w:rPr>
          <w:rFonts w:cs="Arial"/>
          <w:sz w:val="20"/>
        </w:rPr>
        <w:t>. Med solastnicama je bilo doseženo soglasje, da se nepremičnina proda kot celota, postopek prodaje pa vodi Ministrstvo za javno upravo.</w:t>
      </w:r>
    </w:p>
    <w:p w14:paraId="35E13402" w14:textId="77777777" w:rsidR="00960C9C" w:rsidRDefault="00960C9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68B8617" w14:textId="77777777" w:rsidR="00300AB4" w:rsidRDefault="006F33F6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A05F2">
        <w:rPr>
          <w:rFonts w:cs="Arial"/>
          <w:sz w:val="20"/>
        </w:rPr>
        <w:t xml:space="preserve">o podatkih GURS </w:t>
      </w:r>
      <w:r w:rsidR="00300AB4">
        <w:rPr>
          <w:rFonts w:cs="Arial"/>
          <w:sz w:val="20"/>
        </w:rPr>
        <w:t>sta bila oba navedena objekta zgrajena leta 1910. Skladno z določilom 118. člena Gradbenega zakona (Uradni list RS, št. 61/17 in 72/17) se domneva, da imajo objekti, zgrajeni pred 1. 1. 1968, gradbeno dovoljenje. Zahteva za izdajo odločbe, s katero bi UE potrdila citirano pravno domnevo za objekta, stoječa na parc. št. 882 k.o. 66-Domajinci, še ni bila vložena.</w:t>
      </w:r>
    </w:p>
    <w:p w14:paraId="70734DC4" w14:textId="3B6BBBE5" w:rsidR="00443605" w:rsidRDefault="00443605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0D5BAFA" w14:textId="05822949" w:rsidR="00300AB4" w:rsidRDefault="00300AB4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Objekta sta </w:t>
      </w:r>
      <w:r w:rsidR="00174000">
        <w:rPr>
          <w:rFonts w:cs="Arial"/>
          <w:sz w:val="20"/>
        </w:rPr>
        <w:t>zapuščena in v zelo slabem stanju. Obstaja neozdravljiva fizična obrabljenost, kar pomeni, da bi bili stroški obnove večji od vrednosti objektov. Iz navedenega razloga</w:t>
      </w:r>
      <w:r>
        <w:rPr>
          <w:rFonts w:cs="Arial"/>
          <w:sz w:val="20"/>
        </w:rPr>
        <w:t xml:space="preserve"> skladno s šestim odstavkom 31. člena Zakona o učinkoviti rabi energije (Uradni list RS, št. 158/20) energetska izkaznica ni priložena.</w:t>
      </w:r>
    </w:p>
    <w:p w14:paraId="0AFD7C0F" w14:textId="398D0392" w:rsidR="00174000" w:rsidRDefault="00174000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1CED3C0" w14:textId="0315882C" w:rsidR="00174000" w:rsidRDefault="00174000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ZK stanje je urejeno. Pri nepremičnini je vpisana zaznamba postopka delitve nepremičnine. Predmetni postopek se je začel na predlog Republike Slovenije. Sodišče je s sklepom, opr. št. N 30/2020-27 z dne 17. 3. 2021 sklenilo, da se nepremičnina deli tako, da se proda, kupnina pa razdeli med obe solastnici. Slednji sta se nato dogovorili, da prodajo izvedeta v lastni izvedbi in ne v postopku sodne prodaje nepremičnine. Ko bo postopek prodaje zaključen, bosta solastnici poskrbeli za izbris zaznambe.</w:t>
      </w:r>
    </w:p>
    <w:p w14:paraId="6C15BC39" w14:textId="18E2D86A" w:rsidR="00C40DA7" w:rsidRDefault="00C40DA7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950EBB" w14:textId="6237A2AB" w:rsidR="00C40DA7" w:rsidRDefault="00C40DA7" w:rsidP="00300AB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je mogoč po parc. št. 2251 k.o. Sebeborci v lasti Občine Moravske Toplice. Formalno pravno dostop do nepremičnine ni urejen. V zemljiški knjigi status javnega dobra ni evidentiran, prav tako pa ni razvidno, da bi bila v korist parc. št. 751/2 k.o. Sebeborci vknjižena stvarna služnost dostopa.</w:t>
      </w:r>
    </w:p>
    <w:p w14:paraId="2B5BF885" w14:textId="0259C483" w:rsidR="005E12C7" w:rsidRDefault="005E12C7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48D47FED" w14:textId="77777777" w:rsidR="005E12C7" w:rsidRPr="001262E2" w:rsidRDefault="005E12C7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5D63A7B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27BF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FC4A5C2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27BFC">
        <w:rPr>
          <w:rFonts w:cs="Arial"/>
          <w:sz w:val="20"/>
        </w:rPr>
        <w:t>o,</w:t>
      </w:r>
      <w:r w:rsidR="00443605">
        <w:rPr>
          <w:rFonts w:cs="Arial"/>
          <w:sz w:val="20"/>
        </w:rPr>
        <w:t xml:space="preserve"> parc. </w:t>
      </w:r>
      <w:r w:rsidR="00927BFC">
        <w:rPr>
          <w:rFonts w:cs="Arial"/>
          <w:sz w:val="20"/>
        </w:rPr>
        <w:t xml:space="preserve">751/2 k.o. 78-Sebeborci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27BF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9.600</w:t>
      </w:r>
      <w:r w:rsidR="0044360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ACD22ED" w14:textId="7617E2C8" w:rsidR="00922FB2" w:rsidRPr="00922FB2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443605">
        <w:rPr>
          <w:rFonts w:cs="Arial"/>
          <w:sz w:val="20"/>
        </w:rPr>
        <w:t>.</w:t>
      </w:r>
    </w:p>
    <w:p w14:paraId="653FC6BD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53795090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Cen</w:t>
      </w:r>
      <w:r w:rsidR="00927BF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16C6503A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27BF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27BF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198E6DF4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</w:t>
      </w:r>
      <w:r w:rsidRPr="00A52996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do </w:t>
      </w:r>
      <w:r w:rsidR="00A52996" w:rsidRPr="00A52996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26</w:t>
      </w:r>
      <w:r w:rsidRPr="00A52996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A52996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10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927BFC">
        <w:rPr>
          <w:sz w:val="20"/>
        </w:rPr>
        <w:t>477-45/2012-MPJU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4066BF3E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A52996">
        <w:rPr>
          <w:b/>
          <w:bCs/>
          <w:color w:val="000000"/>
          <w:sz w:val="20"/>
          <w:shd w:val="clear" w:color="auto" w:fill="DEEAF6"/>
        </w:rPr>
        <w:t>26. 10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lastRenderedPageBreak/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07D8F100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27BFC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927BFC">
        <w:rPr>
          <w:rStyle w:val="Hiperpovezava"/>
          <w:rFonts w:cs="Arial"/>
          <w:color w:val="auto"/>
          <w:sz w:val="20"/>
          <w:u w:val="none"/>
        </w:rPr>
        <w:t>1660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927BFC" w:rsidRPr="001C09CF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927BFC">
        <w:rPr>
          <w:rStyle w:val="Hiperpovezava"/>
          <w:rFonts w:cs="Arial"/>
          <w:color w:val="auto"/>
          <w:sz w:val="20"/>
          <w:u w:val="none"/>
        </w:rPr>
        <w:t xml:space="preserve"> Ogled nepremičnine je mogoč le na podlagi predhodne najave na navedene kontakte.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903668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1E1B9BFF" w14:textId="77777777" w:rsidR="00983BBC" w:rsidRDefault="00983BBC" w:rsidP="007434F9">
      <w:pPr>
        <w:jc w:val="both"/>
        <w:rPr>
          <w:rFonts w:cs="Arial"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2DF0E566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927BFC">
        <w:rPr>
          <w:rFonts w:cs="Arial"/>
          <w:b/>
          <w:bCs/>
          <w:sz w:val="20"/>
        </w:rPr>
        <w:t>113/2015/64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35D14A5" w:rsidR="00593A34" w:rsidRPr="00125630" w:rsidRDefault="00927BFC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Maja Pogačar</w:t>
      </w:r>
    </w:p>
    <w:p w14:paraId="39E630EE" w14:textId="2368E364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27BF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27BFC">
        <w:rPr>
          <w:rFonts w:cs="Arial"/>
          <w:b/>
          <w:bCs/>
          <w:sz w:val="20"/>
        </w:rPr>
        <w:t>a</w:t>
      </w:r>
    </w:p>
    <w:p w14:paraId="18CE8FCC" w14:textId="0FEE3013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3FB710C2" w14:textId="6D0AC3BB" w:rsidR="00E822C6" w:rsidRDefault="00E822C6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5103D44B" w14:textId="77777777" w:rsidR="00E822C6" w:rsidRDefault="00E822C6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DD264CA" w14:textId="6DA669BD" w:rsidR="00C3397C" w:rsidRDefault="00C3397C" w:rsidP="00927BFC">
      <w:pPr>
        <w:jc w:val="both"/>
        <w:rPr>
          <w:rFonts w:cs="Arial"/>
          <w:noProof/>
          <w:sz w:val="20"/>
        </w:rPr>
      </w:pPr>
    </w:p>
    <w:p w14:paraId="24336F3F" w14:textId="3FA588FA" w:rsidR="00927BFC" w:rsidRDefault="00927BFC" w:rsidP="00927BFC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6CB23399" wp14:editId="4A2FF00F">
            <wp:extent cx="5396230" cy="3920490"/>
            <wp:effectExtent l="0" t="0" r="0" b="3810"/>
            <wp:docPr id="2" name="Slika 2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AFF8" w14:textId="271342FB" w:rsidR="007D69EA" w:rsidRDefault="007D69EA" w:rsidP="00927BFC">
      <w:p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Pogled na objekt v letu 2013:</w:t>
      </w:r>
    </w:p>
    <w:p w14:paraId="018D5341" w14:textId="25BF8762" w:rsidR="007D69EA" w:rsidRDefault="007D69EA" w:rsidP="00927BFC">
      <w:pPr>
        <w:jc w:val="both"/>
        <w:rPr>
          <w:rFonts w:cs="Arial"/>
          <w:sz w:val="20"/>
        </w:rPr>
      </w:pPr>
    </w:p>
    <w:p w14:paraId="3FB978DE" w14:textId="77777777" w:rsidR="007D69EA" w:rsidRDefault="007D69EA" w:rsidP="00927BFC">
      <w:pPr>
        <w:jc w:val="both"/>
        <w:rPr>
          <w:rFonts w:cs="Arial"/>
          <w:sz w:val="20"/>
        </w:rPr>
      </w:pPr>
    </w:p>
    <w:p w14:paraId="1E10AC8C" w14:textId="28FD4DF5" w:rsidR="007D69EA" w:rsidRDefault="007D69EA" w:rsidP="00927BFC">
      <w:pPr>
        <w:jc w:val="both"/>
        <w:rPr>
          <w:rFonts w:cs="Arial"/>
          <w:sz w:val="20"/>
        </w:rPr>
      </w:pPr>
      <w:r w:rsidRPr="007D69EA">
        <w:rPr>
          <w:rFonts w:cs="Arial"/>
          <w:noProof/>
          <w:sz w:val="20"/>
        </w:rPr>
        <w:drawing>
          <wp:inline distT="0" distB="0" distL="0" distR="0" wp14:anchorId="4D3C464C" wp14:editId="3035E5DE">
            <wp:extent cx="5396230" cy="2807335"/>
            <wp:effectExtent l="0" t="0" r="0" b="0"/>
            <wp:docPr id="3" name="Slika 3" descr="Google street posnetek objekta - oktober 20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Google street posnetek objekta - oktober 2013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8161" w14:textId="6C1FAF58" w:rsidR="007D69EA" w:rsidRDefault="007D69EA" w:rsidP="00927BFC">
      <w:pPr>
        <w:jc w:val="both"/>
        <w:rPr>
          <w:rFonts w:cs="Arial"/>
          <w:sz w:val="20"/>
        </w:rPr>
      </w:pPr>
    </w:p>
    <w:p w14:paraId="1696A98C" w14:textId="2CF32CF6" w:rsidR="007D69EA" w:rsidRDefault="007D69EA" w:rsidP="00927BFC">
      <w:pPr>
        <w:jc w:val="both"/>
        <w:rPr>
          <w:rFonts w:cs="Arial"/>
          <w:sz w:val="20"/>
        </w:rPr>
      </w:pPr>
    </w:p>
    <w:p w14:paraId="0810AFB0" w14:textId="3AF7AB01" w:rsidR="007D69EA" w:rsidRDefault="007D69EA" w:rsidP="00927BFC">
      <w:pPr>
        <w:jc w:val="both"/>
        <w:rPr>
          <w:rFonts w:cs="Arial"/>
          <w:sz w:val="20"/>
        </w:rPr>
      </w:pPr>
      <w:r w:rsidRPr="007D69EA">
        <w:rPr>
          <w:rFonts w:cs="Arial"/>
          <w:noProof/>
          <w:sz w:val="20"/>
        </w:rPr>
        <w:drawing>
          <wp:inline distT="0" distB="0" distL="0" distR="0" wp14:anchorId="2FA97CA1" wp14:editId="13606014">
            <wp:extent cx="5396230" cy="4203065"/>
            <wp:effectExtent l="0" t="0" r="0" b="6985"/>
            <wp:docPr id="4" name="Slika 4" descr="Google street posnetek objekta  - oktober 20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Google street posnetek objekta  - oktober 2013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9EA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98FFA" w14:textId="77777777" w:rsidR="009D0CE4" w:rsidRDefault="009D0CE4">
      <w:r>
        <w:separator/>
      </w:r>
    </w:p>
  </w:endnote>
  <w:endnote w:type="continuationSeparator" w:id="0">
    <w:p w14:paraId="7B1F0805" w14:textId="77777777" w:rsidR="009D0CE4" w:rsidRDefault="009D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A2981" w14:textId="77777777" w:rsidR="009D0CE4" w:rsidRDefault="009D0CE4">
      <w:r>
        <w:separator/>
      </w:r>
    </w:p>
  </w:footnote>
  <w:footnote w:type="continuationSeparator" w:id="0">
    <w:p w14:paraId="3F1BBC77" w14:textId="77777777" w:rsidR="009D0CE4" w:rsidRDefault="009D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4000"/>
    <w:rsid w:val="00176134"/>
    <w:rsid w:val="00182099"/>
    <w:rsid w:val="001825E7"/>
    <w:rsid w:val="0018355E"/>
    <w:rsid w:val="00185A48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30B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0AB4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115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BC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3605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49E3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2C7"/>
    <w:rsid w:val="005E143C"/>
    <w:rsid w:val="005E1AEB"/>
    <w:rsid w:val="005E1D3C"/>
    <w:rsid w:val="005E3967"/>
    <w:rsid w:val="005F13CA"/>
    <w:rsid w:val="005F27F3"/>
    <w:rsid w:val="005F4B33"/>
    <w:rsid w:val="005F7574"/>
    <w:rsid w:val="005F776C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4E51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1BDC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3F6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2906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9EA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1781"/>
    <w:rsid w:val="008852E0"/>
    <w:rsid w:val="008906C9"/>
    <w:rsid w:val="00890713"/>
    <w:rsid w:val="00891BE1"/>
    <w:rsid w:val="00894E2C"/>
    <w:rsid w:val="00895AE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3668"/>
    <w:rsid w:val="00906459"/>
    <w:rsid w:val="00907479"/>
    <w:rsid w:val="00910B63"/>
    <w:rsid w:val="00914C97"/>
    <w:rsid w:val="00914F8E"/>
    <w:rsid w:val="00915D90"/>
    <w:rsid w:val="00915F33"/>
    <w:rsid w:val="00916DDA"/>
    <w:rsid w:val="00917DF5"/>
    <w:rsid w:val="00922FB2"/>
    <w:rsid w:val="00924E3C"/>
    <w:rsid w:val="00927BFC"/>
    <w:rsid w:val="0093149E"/>
    <w:rsid w:val="009332F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CE4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2996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2DB2"/>
    <w:rsid w:val="00B17141"/>
    <w:rsid w:val="00B25C8E"/>
    <w:rsid w:val="00B27D81"/>
    <w:rsid w:val="00B3089C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47F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0DA7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5772"/>
    <w:rsid w:val="00CC60CA"/>
    <w:rsid w:val="00CC619F"/>
    <w:rsid w:val="00CD149E"/>
    <w:rsid w:val="00CD1846"/>
    <w:rsid w:val="00CD796E"/>
    <w:rsid w:val="00CD7B86"/>
    <w:rsid w:val="00CE3D3F"/>
    <w:rsid w:val="00CE4BD6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751FF"/>
    <w:rsid w:val="00E75821"/>
    <w:rsid w:val="00E81BE8"/>
    <w:rsid w:val="00E822C6"/>
    <w:rsid w:val="00E833F8"/>
    <w:rsid w:val="00E83A59"/>
    <w:rsid w:val="00E9107B"/>
    <w:rsid w:val="00E9164C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107</TotalTime>
  <Pages>4</Pages>
  <Words>938</Words>
  <Characters>5566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NP-k.o.Sebeborci</vt:lpstr>
    </vt:vector>
  </TitlesOfParts>
  <Company>Indea d.o.o.</Company>
  <LinksUpToDate>false</LinksUpToDate>
  <CharactersWithSpaces>6492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NP-k.o.Sebeborci</dc:title>
  <dc:subject/>
  <dc:creator>Marija Petek</dc:creator>
  <cp:keywords/>
  <dc:description/>
  <cp:lastModifiedBy>Lucija Srebernjak</cp:lastModifiedBy>
  <cp:revision>7</cp:revision>
  <cp:lastPrinted>2019-07-25T11:29:00Z</cp:lastPrinted>
  <dcterms:created xsi:type="dcterms:W3CDTF">2021-09-21T10:19:00Z</dcterms:created>
  <dcterms:modified xsi:type="dcterms:W3CDTF">2021-10-04T09:03:00Z</dcterms:modified>
</cp:coreProperties>
</file>