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16DE29A6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182148">
        <w:rPr>
          <w:rFonts w:cs="Arial"/>
          <w:sz w:val="20"/>
        </w:rPr>
        <w:t>395/2017/</w:t>
      </w:r>
      <w:r w:rsidR="0074176F">
        <w:rPr>
          <w:rFonts w:cs="Arial"/>
          <w:sz w:val="20"/>
        </w:rPr>
        <w:t>1</w:t>
      </w:r>
      <w:r w:rsidR="00846FF4">
        <w:rPr>
          <w:rFonts w:cs="Arial"/>
          <w:sz w:val="20"/>
        </w:rPr>
        <w:t>34</w:t>
      </w:r>
    </w:p>
    <w:p w14:paraId="263663EF" w14:textId="771877F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46FF4">
        <w:rPr>
          <w:rFonts w:cs="Arial"/>
          <w:sz w:val="20"/>
        </w:rPr>
        <w:t>3</w:t>
      </w:r>
      <w:r w:rsidR="00F361AB">
        <w:rPr>
          <w:rFonts w:cs="Arial"/>
          <w:sz w:val="20"/>
        </w:rPr>
        <w:t xml:space="preserve">. </w:t>
      </w:r>
      <w:r w:rsidR="00846FF4">
        <w:rPr>
          <w:rFonts w:cs="Arial"/>
          <w:sz w:val="20"/>
        </w:rPr>
        <w:t>6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1615F48F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 NEPREMIČNIN</w:t>
      </w:r>
      <w:r w:rsidR="00A34AFE">
        <w:rPr>
          <w:rFonts w:cs="Arial"/>
          <w:b/>
          <w:sz w:val="20"/>
        </w:rPr>
        <w:t xml:space="preserve"> V K. O. 1515 - METLIKA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2FA7ABC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245CDD9D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34AFE">
        <w:rPr>
          <w:rFonts w:cs="Arial"/>
          <w:sz w:val="20"/>
        </w:rPr>
        <w:t>so naslednji sklopi nepremičnin</w:t>
      </w:r>
      <w:r w:rsidR="00541938">
        <w:rPr>
          <w:rFonts w:cs="Arial"/>
          <w:sz w:val="20"/>
        </w:rPr>
        <w:t>:</w:t>
      </w:r>
    </w:p>
    <w:p w14:paraId="19AE89CF" w14:textId="57E97F66" w:rsidR="00A34AFE" w:rsidRDefault="00A34AFE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C9448C" w14:textId="6A465528" w:rsidR="00A34AFE" w:rsidRPr="00413ADF" w:rsidRDefault="00A34AFE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413ADF">
        <w:rPr>
          <w:rFonts w:cs="Arial"/>
          <w:b/>
          <w:bCs/>
          <w:sz w:val="20"/>
          <w:u w:val="single"/>
        </w:rPr>
        <w:t>SKLOP</w:t>
      </w:r>
    </w:p>
    <w:p w14:paraId="73181D2A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793489" w:rsidRPr="00E862AA" w14:paraId="2A1C25D7" w14:textId="77777777" w:rsidTr="00E8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23BECD" w14:textId="77777777" w:rsidR="00793489" w:rsidRPr="00E862AA" w:rsidRDefault="00793489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5BCA11" w14:textId="777777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163B0EF" w14:textId="77777777" w:rsidR="00793489" w:rsidRPr="00E862AA" w:rsidRDefault="00793489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87BAF6" w14:textId="611275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 w:rsidR="00A34AFE"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793489" w:rsidRPr="00E862AA" w14:paraId="59C94B4E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E484F8" w14:textId="2A4430C7" w:rsidR="00793489" w:rsidRPr="00E862AA" w:rsidRDefault="00821E44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87741E">
              <w:rPr>
                <w:rFonts w:cs="Arial"/>
                <w:sz w:val="20"/>
              </w:rPr>
              <w:t>1515 1688/3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DCDEC19" w14:textId="6230CE4B" w:rsidR="00793489" w:rsidRPr="00E862AA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432,00</w:t>
            </w:r>
            <w:r w:rsidR="007B0F2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7B0F2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FE731ED" w14:textId="1F9BB5D5" w:rsidR="00793489" w:rsidRPr="00E862AA" w:rsidRDefault="00541938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nep</w:t>
            </w:r>
            <w:r w:rsidR="00AB38CE" w:rsidRPr="00E862AA">
              <w:rPr>
                <w:rFonts w:cs="Arial"/>
                <w:b/>
                <w:bCs/>
                <w:sz w:val="20"/>
              </w:rPr>
              <w:t xml:space="preserve">ozidano </w:t>
            </w:r>
            <w:r w:rsidR="00A33273">
              <w:rPr>
                <w:rFonts w:cs="Arial"/>
                <w:b/>
                <w:bCs/>
                <w:sz w:val="20"/>
              </w:rPr>
              <w:t xml:space="preserve">stavbno </w:t>
            </w:r>
            <w:r w:rsidR="00AB38CE"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3734FCD" w14:textId="77777777" w:rsidR="00793489" w:rsidRPr="00E862AA" w:rsidRDefault="00EC46D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 w:rsidR="00541938" w:rsidRPr="00E862AA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87741E" w:rsidRPr="00E862AA" w14:paraId="2869D9B1" w14:textId="77777777" w:rsidTr="008774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363FEAB" w14:textId="1B19637C" w:rsidR="0087741E" w:rsidRPr="00E862AA" w:rsidRDefault="0087741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1636/3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E2DE2CD" w14:textId="57F44BFD" w:rsidR="0087741E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2.812,00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2162B5E8" w14:textId="5F9CE4D8" w:rsidR="0087741E" w:rsidRPr="00E862AA" w:rsidRDefault="0087741E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2E93A2E" w14:textId="3036C2AA" w:rsidR="0087741E" w:rsidRPr="00E862AA" w:rsidRDefault="0087741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87741E" w:rsidRPr="00E862AA" w14:paraId="586F9AAC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447EDD4" w14:textId="450DBECE" w:rsidR="0087741E" w:rsidRPr="00E862AA" w:rsidRDefault="0087741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1688/9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67BB7C8" w14:textId="35FC2753" w:rsidR="0087741E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134,00</w:t>
            </w:r>
            <w:r w:rsidR="00C973E7">
              <w:rPr>
                <w:rFonts w:cs="Arial"/>
                <w:b/>
                <w:bCs/>
                <w:sz w:val="20"/>
              </w:rPr>
              <w:t xml:space="preserve">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43463E5C" w14:textId="442E7BA2" w:rsidR="0087741E" w:rsidRPr="00E862AA" w:rsidRDefault="0087741E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8D32CEE" w14:textId="03AEFBE3" w:rsidR="0087741E" w:rsidRPr="00E862AA" w:rsidRDefault="0087741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87741E" w:rsidRPr="00E862AA" w14:paraId="2FDECF15" w14:textId="77777777" w:rsidTr="0087741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582303EB" w14:textId="66DB067F" w:rsidR="0087741E" w:rsidRPr="00E862AA" w:rsidRDefault="0087741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1688/2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25A2D62" w14:textId="73D0E5EC" w:rsidR="0087741E" w:rsidRDefault="0087741E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555,00</w:t>
            </w:r>
            <w:r w:rsidR="00C973E7">
              <w:rPr>
                <w:rFonts w:cs="Arial"/>
                <w:b/>
                <w:bCs/>
                <w:sz w:val="20"/>
              </w:rPr>
              <w:t xml:space="preserve">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688BDF5E" w14:textId="183310AA" w:rsidR="0087741E" w:rsidRPr="00E862AA" w:rsidRDefault="0087741E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59050006" w14:textId="15C5487F" w:rsidR="0087741E" w:rsidRPr="00E862AA" w:rsidRDefault="0087741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bookmarkEnd w:id="0"/>
    </w:tbl>
    <w:p w14:paraId="1A5AD564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C3696C" w14:textId="5655CF51" w:rsidR="002C5924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E34E7">
        <w:rPr>
          <w:rFonts w:cs="Arial"/>
          <w:sz w:val="20"/>
        </w:rPr>
        <w:t>e</w:t>
      </w:r>
      <w:r w:rsidR="00D70C04">
        <w:rPr>
          <w:rFonts w:cs="Arial"/>
          <w:sz w:val="20"/>
        </w:rPr>
        <w:t xml:space="preserve"> </w:t>
      </w:r>
      <w:r w:rsidR="00850BC3">
        <w:rPr>
          <w:rFonts w:cs="Arial"/>
          <w:sz w:val="20"/>
        </w:rPr>
        <w:t>I</w:t>
      </w:r>
      <w:r w:rsidR="00D70C04">
        <w:rPr>
          <w:rFonts w:cs="Arial"/>
          <w:sz w:val="20"/>
        </w:rPr>
        <w:t>. sklopa</w:t>
      </w:r>
      <w:r w:rsidR="007E34E7">
        <w:rPr>
          <w:rFonts w:cs="Arial"/>
          <w:sz w:val="20"/>
        </w:rPr>
        <w:t xml:space="preserve">, ki se prodajajo skupaj kot celota, </w:t>
      </w:r>
      <w:r w:rsidR="002C5924">
        <w:rPr>
          <w:rFonts w:cs="Arial"/>
          <w:sz w:val="20"/>
        </w:rPr>
        <w:t xml:space="preserve">so po namenski rabi stavbna zemljišča in se </w:t>
      </w:r>
      <w:r w:rsidR="007E34E7">
        <w:rPr>
          <w:rFonts w:cs="Arial"/>
          <w:sz w:val="20"/>
        </w:rPr>
        <w:t xml:space="preserve">nahajajo v Občini Metlika. </w:t>
      </w:r>
    </w:p>
    <w:p w14:paraId="02971B17" w14:textId="77777777" w:rsidR="002C5924" w:rsidRDefault="002C592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AD5D0E" w14:textId="0569B655" w:rsidR="007E34E7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</w:t>
      </w:r>
      <w:r w:rsidR="00D70C04">
        <w:rPr>
          <w:rFonts w:cs="Arial"/>
          <w:sz w:val="20"/>
        </w:rPr>
        <w:t xml:space="preserve">, </w:t>
      </w:r>
      <w:r w:rsidR="002C5924">
        <w:rPr>
          <w:rFonts w:cs="Arial"/>
          <w:sz w:val="20"/>
        </w:rPr>
        <w:t xml:space="preserve">nahajajo </w:t>
      </w:r>
      <w:r w:rsidR="00D70C04">
        <w:rPr>
          <w:rFonts w:cs="Arial"/>
          <w:sz w:val="20"/>
        </w:rPr>
        <w:t xml:space="preserve">se </w:t>
      </w:r>
      <w:r w:rsidR="002C5924">
        <w:rPr>
          <w:rFonts w:cs="Arial"/>
          <w:sz w:val="20"/>
        </w:rPr>
        <w:t>na območju predkupne pravice Občine Metlika.</w:t>
      </w:r>
    </w:p>
    <w:p w14:paraId="3A9DB185" w14:textId="4EB01DFF" w:rsidR="009F63E1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7BA1F1" w14:textId="7BA12B9D" w:rsidR="009F63E1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1688/9, 1636/3 in 1688/3, vse k. o. 1515-Metlika so obremenjene s služnostjo za dostop, </w:t>
      </w:r>
    </w:p>
    <w:p w14:paraId="10D97024" w14:textId="349978D5" w:rsidR="007E34E7" w:rsidRPr="009F63E1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F63E1">
        <w:rPr>
          <w:sz w:val="20"/>
        </w:rPr>
        <w:t>izgradnjo, vzdrževanje, obratovanje, nadzor in obnovo kolesarskega poligona</w:t>
      </w:r>
      <w:r w:rsidR="00E95ECB">
        <w:rPr>
          <w:sz w:val="20"/>
        </w:rPr>
        <w:t>,</w:t>
      </w:r>
      <w:r w:rsidRPr="009F63E1">
        <w:rPr>
          <w:sz w:val="20"/>
        </w:rPr>
        <w:t xml:space="preserve"> v korist in na ime služnostnega upravičenca Občina Metlika.</w:t>
      </w:r>
    </w:p>
    <w:p w14:paraId="75CCDD4D" w14:textId="0AED60EA" w:rsidR="007E34E7" w:rsidRDefault="007E34E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1334535" w14:textId="3CB5D57A" w:rsidR="009F63E1" w:rsidRPr="00E95ECB" w:rsidRDefault="009F63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 w:rsidRPr="00E95ECB">
        <w:rPr>
          <w:rFonts w:cs="Arial"/>
          <w:sz w:val="20"/>
        </w:rPr>
        <w:t>Parc</w:t>
      </w:r>
      <w:proofErr w:type="spellEnd"/>
      <w:r w:rsidRPr="00E95ECB">
        <w:rPr>
          <w:rFonts w:cs="Arial"/>
          <w:sz w:val="20"/>
        </w:rPr>
        <w:t>. št. 1636/3,</w:t>
      </w:r>
      <w:r w:rsidR="007B0708" w:rsidRPr="00E95ECB">
        <w:rPr>
          <w:rFonts w:cs="Arial"/>
          <w:sz w:val="20"/>
        </w:rPr>
        <w:t xml:space="preserve"> 1688/9, obe 1515-Metlika sta </w:t>
      </w:r>
      <w:r w:rsidR="00E95ECB" w:rsidRPr="00E95ECB">
        <w:rPr>
          <w:rFonts w:cs="Arial"/>
          <w:sz w:val="20"/>
        </w:rPr>
        <w:t xml:space="preserve">obremenjeni s služnostno </w:t>
      </w:r>
      <w:r w:rsidR="00E95ECB"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p w14:paraId="38343A5B" w14:textId="34F1F896" w:rsidR="007E34E7" w:rsidRDefault="0014450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44501">
        <w:rPr>
          <w:rFonts w:cs="Arial"/>
          <w:noProof/>
          <w:sz w:val="20"/>
        </w:rPr>
        <w:lastRenderedPageBreak/>
        <w:drawing>
          <wp:inline distT="0" distB="0" distL="0" distR="0" wp14:anchorId="29A7BBA2" wp14:editId="48E1AF80">
            <wp:extent cx="5396230" cy="4276725"/>
            <wp:effectExtent l="0" t="0" r="0" b="9525"/>
            <wp:docPr id="2" name="Slika 2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18C9" w14:textId="4EE0CCFF" w:rsidR="00E95ECB" w:rsidRDefault="00E95ECB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254428" w14:textId="2DB46D20" w:rsidR="00413ADF" w:rsidRDefault="00413ADF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CB401C" w14:textId="77777777" w:rsidR="00413ADF" w:rsidRDefault="00413ADF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E27E244" w14:textId="52EFF360" w:rsidR="00E95ECB" w:rsidRPr="00413ADF" w:rsidRDefault="00E95ECB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413ADF">
        <w:rPr>
          <w:rFonts w:cs="Arial"/>
          <w:b/>
          <w:bCs/>
          <w:sz w:val="20"/>
          <w:u w:val="single"/>
        </w:rPr>
        <w:t>SKLOP</w:t>
      </w:r>
    </w:p>
    <w:p w14:paraId="5B2051A6" w14:textId="77777777" w:rsidR="00E95ECB" w:rsidRPr="00CB4E53" w:rsidRDefault="00E95ECB" w:rsidP="00E95EC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E95ECB" w:rsidRPr="00E862AA" w14:paraId="40FA8308" w14:textId="77777777" w:rsidTr="00120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1E92C65" w14:textId="77777777" w:rsidR="00E95ECB" w:rsidRPr="00E862AA" w:rsidRDefault="00E95ECB" w:rsidP="00120464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58BF0F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CA68E47" w14:textId="77777777" w:rsidR="00E95ECB" w:rsidRPr="00E862AA" w:rsidRDefault="00E95ECB" w:rsidP="0012046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CACEC84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E95ECB" w:rsidRPr="00E862AA" w14:paraId="3B87C271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581A624" w14:textId="4200FB65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1515 1</w:t>
            </w:r>
            <w:r w:rsidR="00F21E00">
              <w:rPr>
                <w:rFonts w:cs="Arial"/>
                <w:sz w:val="20"/>
              </w:rPr>
              <w:t>633/6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9CFA3EC" w14:textId="57AC37F2" w:rsidR="00E95ECB" w:rsidRPr="00E862AA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346</w:t>
            </w:r>
            <w:r w:rsidR="00E95ECB">
              <w:rPr>
                <w:rFonts w:cs="Arial"/>
                <w:b/>
                <w:bCs/>
                <w:sz w:val="20"/>
              </w:rPr>
              <w:t>,00</w:t>
            </w:r>
            <w:r w:rsidR="00E95ECB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E95ECB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6DD05D56" w14:textId="77777777" w:rsidR="00E95ECB" w:rsidRPr="00E862AA" w:rsidRDefault="00E95ECB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D99ACD1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E95ECB" w:rsidRPr="00E862AA" w14:paraId="19341786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623B2DE8" w14:textId="15819701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</w:t>
            </w:r>
            <w:r w:rsidR="00F21E00">
              <w:rPr>
                <w:rFonts w:cs="Arial"/>
                <w:sz w:val="20"/>
              </w:rPr>
              <w:t>634/1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35D1AB7" w14:textId="3C3B46B8" w:rsidR="00E95ECB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697</w:t>
            </w:r>
            <w:r w:rsidR="00E95ECB">
              <w:rPr>
                <w:rFonts w:cs="Arial"/>
                <w:b/>
                <w:bCs/>
                <w:sz w:val="20"/>
              </w:rPr>
              <w:t xml:space="preserve">,00 </w:t>
            </w:r>
            <w:r w:rsidR="000F3C99" w:rsidRPr="00E862AA">
              <w:rPr>
                <w:rFonts w:cs="Arial"/>
                <w:b/>
                <w:bCs/>
                <w:sz w:val="20"/>
              </w:rPr>
              <w:t>m</w:t>
            </w:r>
            <w:r w:rsidR="000F3C99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75D69480" w14:textId="77777777" w:rsidR="00E95ECB" w:rsidRPr="00E862AA" w:rsidRDefault="00E95ECB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440BF147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E95ECB" w:rsidRPr="00E862AA" w14:paraId="597022C7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E772447" w14:textId="7E414E80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F21E00">
              <w:rPr>
                <w:rFonts w:cs="Arial"/>
                <w:sz w:val="20"/>
              </w:rPr>
              <w:t>35/7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B7A544" w14:textId="1861A259" w:rsidR="00E95ECB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918</w:t>
            </w:r>
            <w:r w:rsidR="00E95ECB">
              <w:rPr>
                <w:rFonts w:cs="Arial"/>
                <w:b/>
                <w:bCs/>
                <w:sz w:val="20"/>
              </w:rPr>
              <w:t>,00</w:t>
            </w:r>
            <w:r w:rsidR="000F3C99">
              <w:rPr>
                <w:rFonts w:cs="Arial"/>
                <w:b/>
                <w:bCs/>
                <w:sz w:val="20"/>
              </w:rPr>
              <w:t xml:space="preserve"> </w:t>
            </w:r>
            <w:r w:rsidR="000F3C99" w:rsidRPr="00E862AA">
              <w:rPr>
                <w:rFonts w:cs="Arial"/>
                <w:b/>
                <w:bCs/>
                <w:sz w:val="20"/>
              </w:rPr>
              <w:t>m</w:t>
            </w:r>
            <w:r w:rsidR="000F3C99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0F4BE3B8" w14:textId="77777777" w:rsidR="00E95ECB" w:rsidRPr="00E862AA" w:rsidRDefault="00E95ECB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D6BBE4B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E95ECB" w:rsidRPr="00E862AA" w14:paraId="5F73BEA1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3DF31CE9" w14:textId="3CA089F4" w:rsidR="00E95ECB" w:rsidRPr="00E862AA" w:rsidRDefault="00E95ECB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F21E00">
              <w:rPr>
                <w:rFonts w:cs="Arial"/>
                <w:sz w:val="20"/>
              </w:rPr>
              <w:t>94/3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2A8F0B6" w14:textId="42AD1F60" w:rsidR="00E95ECB" w:rsidRDefault="00F21E00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2.262</w:t>
            </w:r>
            <w:r w:rsidR="00E95ECB">
              <w:rPr>
                <w:rFonts w:cs="Arial"/>
                <w:b/>
                <w:bCs/>
                <w:sz w:val="20"/>
              </w:rPr>
              <w:t>,00</w:t>
            </w:r>
            <w:r w:rsidR="000F3C99">
              <w:rPr>
                <w:rFonts w:cs="Arial"/>
                <w:b/>
                <w:bCs/>
                <w:sz w:val="20"/>
              </w:rPr>
              <w:t xml:space="preserve"> </w:t>
            </w:r>
            <w:r w:rsidR="000F3C99" w:rsidRPr="00E862AA">
              <w:rPr>
                <w:rFonts w:cs="Arial"/>
                <w:b/>
                <w:bCs/>
                <w:sz w:val="20"/>
              </w:rPr>
              <w:t>m</w:t>
            </w:r>
            <w:r w:rsidR="000F3C99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16273655" w14:textId="77777777" w:rsidR="00E95ECB" w:rsidRPr="00E862AA" w:rsidRDefault="00E95ECB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95C27E7" w14:textId="77777777" w:rsidR="00E95ECB" w:rsidRPr="00E862AA" w:rsidRDefault="00E95ECB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176E510B" w14:textId="77777777" w:rsidR="00E95ECB" w:rsidRDefault="00E95ECB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197759" w14:textId="7F0163E7" w:rsidR="000570DA" w:rsidRDefault="000570DA" w:rsidP="000570D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</w:t>
      </w:r>
      <w:r w:rsidR="00D70C04">
        <w:rPr>
          <w:rFonts w:cs="Arial"/>
          <w:sz w:val="20"/>
        </w:rPr>
        <w:t xml:space="preserve"> </w:t>
      </w:r>
      <w:r w:rsidR="005E2E26">
        <w:rPr>
          <w:rFonts w:cs="Arial"/>
          <w:sz w:val="20"/>
        </w:rPr>
        <w:t xml:space="preserve">II. </w:t>
      </w:r>
      <w:r w:rsidR="00D70C04">
        <w:rPr>
          <w:rFonts w:cs="Arial"/>
          <w:sz w:val="20"/>
        </w:rPr>
        <w:t>sklopa</w:t>
      </w:r>
      <w:r>
        <w:rPr>
          <w:rFonts w:cs="Arial"/>
          <w:sz w:val="20"/>
        </w:rPr>
        <w:t xml:space="preserve">, ki se prodajajo skupaj kot celota, so po namenski rabi stavbna zemljišča in se nahajajo v Občini Metlika. </w:t>
      </w:r>
    </w:p>
    <w:p w14:paraId="040478E3" w14:textId="77777777" w:rsidR="000570DA" w:rsidRDefault="000570DA" w:rsidP="000570D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A9E5124" w14:textId="06EBE204" w:rsidR="000570DA" w:rsidRDefault="000570DA" w:rsidP="000570D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</w:t>
      </w:r>
      <w:r w:rsidR="00D70C04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nahajajo </w:t>
      </w:r>
      <w:r w:rsidR="00D70C04">
        <w:rPr>
          <w:rFonts w:cs="Arial"/>
          <w:sz w:val="20"/>
        </w:rPr>
        <w:t xml:space="preserve">se </w:t>
      </w:r>
      <w:r>
        <w:rPr>
          <w:rFonts w:cs="Arial"/>
          <w:sz w:val="20"/>
        </w:rPr>
        <w:t>na območju predkupne pravice Občine Metlika.</w:t>
      </w:r>
    </w:p>
    <w:p w14:paraId="5993AD82" w14:textId="685FF14A" w:rsidR="007E34E7" w:rsidRDefault="007E34E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CFB933" w14:textId="144BD28E" w:rsidR="00144501" w:rsidRPr="00E95ECB" w:rsidRDefault="00C269B4" w:rsidP="00144501">
      <w:pPr>
        <w:autoSpaceDE w:val="0"/>
        <w:autoSpaceDN w:val="0"/>
        <w:adjustRightInd w:val="0"/>
        <w:jc w:val="both"/>
        <w:rPr>
          <w:rFonts w:cs="Arial"/>
          <w:sz w:val="20"/>
        </w:rPr>
      </w:pPr>
      <w:bookmarkStart w:id="1" w:name="_Hlk71281362"/>
      <w:r>
        <w:rPr>
          <w:rFonts w:cs="Arial"/>
          <w:sz w:val="20"/>
        </w:rPr>
        <w:t>Vse nepremičnine so obremenjene s</w:t>
      </w:r>
      <w:r w:rsidR="00144501" w:rsidRPr="00E95ECB">
        <w:rPr>
          <w:rFonts w:cs="Arial"/>
          <w:sz w:val="20"/>
        </w:rPr>
        <w:t xml:space="preserve"> služnostno </w:t>
      </w:r>
      <w:r w:rsidR="00144501"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bookmarkEnd w:id="1"/>
    <w:p w14:paraId="43B8921A" w14:textId="3900A668" w:rsidR="00C269B4" w:rsidRDefault="00C269B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1D7D96A" w14:textId="38C88481" w:rsidR="00FF428C" w:rsidRDefault="0014450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44501">
        <w:rPr>
          <w:rFonts w:cs="Arial"/>
          <w:noProof/>
          <w:sz w:val="20"/>
        </w:rPr>
        <w:lastRenderedPageBreak/>
        <w:drawing>
          <wp:inline distT="0" distB="0" distL="0" distR="0" wp14:anchorId="08544D82" wp14:editId="21B38EDD">
            <wp:extent cx="5248275" cy="5353050"/>
            <wp:effectExtent l="0" t="0" r="9525" b="0"/>
            <wp:docPr id="4" name="Slika 4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468F" w14:textId="79676A0E" w:rsidR="00C269B4" w:rsidRDefault="00C269B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F5C8CE8" w14:textId="6C965075" w:rsidR="00413ADF" w:rsidRDefault="00413ADF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D9990D6" w14:textId="77777777" w:rsidR="00413ADF" w:rsidRDefault="00413ADF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A68EE77" w14:textId="77777777" w:rsidR="00460A42" w:rsidRPr="00A34AFE" w:rsidRDefault="00460A42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bookmarkStart w:id="2" w:name="_Hlk71280286"/>
      <w:r w:rsidRPr="00A34AFE">
        <w:rPr>
          <w:rFonts w:cs="Arial"/>
          <w:b/>
          <w:bCs/>
          <w:sz w:val="20"/>
          <w:u w:val="single"/>
        </w:rPr>
        <w:t>SKLOP</w:t>
      </w:r>
    </w:p>
    <w:p w14:paraId="46910FB7" w14:textId="77777777" w:rsidR="00460A42" w:rsidRPr="00CB4E53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460A42" w:rsidRPr="00E862AA" w14:paraId="73580255" w14:textId="77777777" w:rsidTr="00120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614BA12" w14:textId="77777777" w:rsidR="00460A42" w:rsidRPr="00E862AA" w:rsidRDefault="00460A42" w:rsidP="00120464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330F2B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D9BB2A" w14:textId="77777777" w:rsidR="00460A42" w:rsidRPr="00E862AA" w:rsidRDefault="00460A42" w:rsidP="0012046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CEE0C3B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460A42" w:rsidRPr="00E862AA" w14:paraId="50E17E78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25E5AFC" w14:textId="390F45D7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1515 16</w:t>
            </w:r>
            <w:r w:rsidR="00661F48">
              <w:rPr>
                <w:rFonts w:cs="Arial"/>
                <w:sz w:val="20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8D542CC" w14:textId="52585047" w:rsidR="00460A42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709,00</w:t>
            </w:r>
            <w:r w:rsidR="00460A42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460A42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870705D" w14:textId="77777777" w:rsidR="00460A42" w:rsidRPr="00E862AA" w:rsidRDefault="00460A42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4C937AF9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460A42" w:rsidRPr="00E862AA" w14:paraId="2D2E3F95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5BD9D87" w14:textId="73F035F8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661F48">
              <w:rPr>
                <w:rFonts w:cs="Arial"/>
                <w:sz w:val="20"/>
              </w:rPr>
              <w:t>30/3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6513F61" w14:textId="78CD1CB2" w:rsidR="00460A42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3.511,00</w:t>
            </w:r>
            <w:r w:rsidR="00460A42">
              <w:rPr>
                <w:rFonts w:cs="Arial"/>
                <w:b/>
                <w:bCs/>
                <w:sz w:val="20"/>
              </w:rPr>
              <w:t xml:space="preserve">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75F91F1D" w14:textId="77777777" w:rsidR="00460A42" w:rsidRPr="00E862AA" w:rsidRDefault="00460A42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12B822F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460A42" w:rsidRPr="00E862AA" w14:paraId="51993637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24A105E" w14:textId="2DF8C3B3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163</w:t>
            </w:r>
            <w:r w:rsidR="00661F48">
              <w:rPr>
                <w:rFonts w:cs="Arial"/>
                <w:sz w:val="20"/>
              </w:rPr>
              <w:t>3/4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E62CCCD" w14:textId="42DE68C7" w:rsidR="00460A42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26,00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F57A878" w14:textId="77777777" w:rsidR="00460A42" w:rsidRPr="00E862AA" w:rsidRDefault="00460A42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0E6CED3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460A42" w:rsidRPr="00E862AA" w14:paraId="226BE3DC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DC1B358" w14:textId="673A603A" w:rsidR="00460A42" w:rsidRPr="00E862AA" w:rsidRDefault="00460A42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661F48">
              <w:rPr>
                <w:rFonts w:cs="Arial"/>
                <w:sz w:val="20"/>
              </w:rPr>
              <w:t>35/5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B0A2F3B" w14:textId="778A6477" w:rsidR="00460A42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10.363</w:t>
            </w:r>
            <w:r w:rsidR="00460A42">
              <w:rPr>
                <w:rFonts w:cs="Arial"/>
                <w:b/>
                <w:bCs/>
                <w:sz w:val="20"/>
              </w:rPr>
              <w:t>,00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20C2B271" w14:textId="77777777" w:rsidR="00460A42" w:rsidRPr="00E862AA" w:rsidRDefault="00460A42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84461E1" w14:textId="77777777" w:rsidR="00460A42" w:rsidRPr="00E862AA" w:rsidRDefault="00460A42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01130B6" w14:textId="77777777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bookmarkEnd w:id="2"/>
    <w:p w14:paraId="4E867C06" w14:textId="3FE2E5AD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</w:t>
      </w:r>
      <w:r w:rsidR="00D70C04">
        <w:rPr>
          <w:rFonts w:cs="Arial"/>
          <w:sz w:val="20"/>
        </w:rPr>
        <w:t xml:space="preserve"> </w:t>
      </w:r>
      <w:r w:rsidR="0007230A">
        <w:rPr>
          <w:rFonts w:cs="Arial"/>
          <w:sz w:val="20"/>
        </w:rPr>
        <w:t>III.</w:t>
      </w:r>
      <w:r w:rsidR="00D70C04">
        <w:rPr>
          <w:rFonts w:cs="Arial"/>
          <w:sz w:val="20"/>
        </w:rPr>
        <w:t xml:space="preserve"> sklopa</w:t>
      </w:r>
      <w:r>
        <w:rPr>
          <w:rFonts w:cs="Arial"/>
          <w:sz w:val="20"/>
        </w:rPr>
        <w:t xml:space="preserve">, ki se prodajajo skupaj kot celota, so po namenski rabi stavbna zemljišča in se nahajajo v Občini Metlika. </w:t>
      </w:r>
    </w:p>
    <w:p w14:paraId="1850DE14" w14:textId="77777777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1646E51" w14:textId="100D1AD3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</w:t>
      </w:r>
      <w:r w:rsidR="00D70C04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nahajajo </w:t>
      </w:r>
      <w:r w:rsidR="00D70C04">
        <w:rPr>
          <w:rFonts w:cs="Arial"/>
          <w:sz w:val="20"/>
        </w:rPr>
        <w:t xml:space="preserve">se </w:t>
      </w:r>
      <w:r>
        <w:rPr>
          <w:rFonts w:cs="Arial"/>
          <w:sz w:val="20"/>
        </w:rPr>
        <w:t>na območju predkupne pravice Občine Metlika.</w:t>
      </w:r>
    </w:p>
    <w:p w14:paraId="34E91D73" w14:textId="43848E81" w:rsidR="00460A42" w:rsidRDefault="00460A42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195FD15" w14:textId="6EFF0545" w:rsidR="00D70C04" w:rsidRDefault="00D70C04" w:rsidP="00D70C04">
      <w:pPr>
        <w:autoSpaceDE w:val="0"/>
        <w:autoSpaceDN w:val="0"/>
        <w:adjustRightInd w:val="0"/>
        <w:jc w:val="both"/>
        <w:rPr>
          <w:sz w:val="20"/>
        </w:rPr>
      </w:pPr>
      <w:proofErr w:type="spellStart"/>
      <w:r>
        <w:rPr>
          <w:rFonts w:cs="Arial"/>
          <w:sz w:val="20"/>
        </w:rPr>
        <w:lastRenderedPageBreak/>
        <w:t>Parc</w:t>
      </w:r>
      <w:proofErr w:type="spellEnd"/>
      <w:r>
        <w:rPr>
          <w:rFonts w:cs="Arial"/>
          <w:sz w:val="20"/>
        </w:rPr>
        <w:t xml:space="preserve">. št. 1630/3, 1633/4 in 1635/5, vse k. o. 1515-Metlika so </w:t>
      </w:r>
      <w:r w:rsidR="006A16F4">
        <w:rPr>
          <w:rFonts w:cs="Arial"/>
          <w:sz w:val="20"/>
        </w:rPr>
        <w:t xml:space="preserve">obremenjene </w:t>
      </w:r>
      <w:r>
        <w:rPr>
          <w:rFonts w:cs="Arial"/>
          <w:sz w:val="20"/>
        </w:rPr>
        <w:t>s</w:t>
      </w:r>
      <w:r w:rsidRPr="00E95ECB">
        <w:rPr>
          <w:rFonts w:cs="Arial"/>
          <w:sz w:val="20"/>
        </w:rPr>
        <w:t xml:space="preserve"> služnostno </w:t>
      </w:r>
      <w:r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p w14:paraId="33B9111D" w14:textId="5DD24513" w:rsidR="003133C9" w:rsidRDefault="003133C9" w:rsidP="00D70C04">
      <w:pPr>
        <w:autoSpaceDE w:val="0"/>
        <w:autoSpaceDN w:val="0"/>
        <w:adjustRightInd w:val="0"/>
        <w:jc w:val="both"/>
        <w:rPr>
          <w:sz w:val="20"/>
        </w:rPr>
      </w:pPr>
    </w:p>
    <w:p w14:paraId="66B0C4F0" w14:textId="60939120" w:rsidR="003133C9" w:rsidRDefault="003133C9" w:rsidP="00D70C04">
      <w:pPr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Na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1630/3, k. o. 1515-Metlika po podatkih GURS stoji stavba z id. št. stavbe 79, del 1 – pomožni kmetijski del stavbe, ki je bila zgrajena leta 1988. </w:t>
      </w:r>
    </w:p>
    <w:p w14:paraId="4F5BCA79" w14:textId="321AE22D" w:rsidR="00D70C04" w:rsidRDefault="00D70C04" w:rsidP="00460A42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1070D54" w14:textId="6B9184E6" w:rsidR="00C973E7" w:rsidRDefault="00D70C04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  <w:r w:rsidRPr="00D70C04">
        <w:rPr>
          <w:rFonts w:cs="Arial"/>
          <w:noProof/>
          <w:sz w:val="20"/>
        </w:rPr>
        <w:drawing>
          <wp:inline distT="0" distB="0" distL="0" distR="0" wp14:anchorId="7EFEF28F" wp14:editId="40E1A749">
            <wp:extent cx="3076575" cy="4095750"/>
            <wp:effectExtent l="0" t="0" r="9525" b="0"/>
            <wp:docPr id="7" name="Slika 7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5EB8" w14:textId="64D299B9" w:rsidR="00413ADF" w:rsidRDefault="00413ADF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</w:p>
    <w:p w14:paraId="7E604916" w14:textId="19EB8E73" w:rsidR="00413ADF" w:rsidRDefault="00413ADF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</w:p>
    <w:p w14:paraId="7CC49A4E" w14:textId="77777777" w:rsidR="0033381B" w:rsidRPr="00E95ECB" w:rsidRDefault="0033381B" w:rsidP="00D70C04">
      <w:pPr>
        <w:autoSpaceDE w:val="0"/>
        <w:autoSpaceDN w:val="0"/>
        <w:adjustRightInd w:val="0"/>
        <w:jc w:val="center"/>
        <w:rPr>
          <w:rFonts w:cs="Arial"/>
          <w:sz w:val="20"/>
        </w:rPr>
      </w:pPr>
    </w:p>
    <w:p w14:paraId="7B143240" w14:textId="77777777" w:rsidR="00C973E7" w:rsidRPr="00A34AFE" w:rsidRDefault="00C973E7" w:rsidP="00413ADF">
      <w:pPr>
        <w:pStyle w:val="Odstavekseznama"/>
        <w:numPr>
          <w:ilvl w:val="0"/>
          <w:numId w:val="29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A34AFE">
        <w:rPr>
          <w:rFonts w:cs="Arial"/>
          <w:b/>
          <w:bCs/>
          <w:sz w:val="20"/>
          <w:u w:val="single"/>
        </w:rPr>
        <w:t>SKLOP</w:t>
      </w:r>
    </w:p>
    <w:p w14:paraId="50D8C6EC" w14:textId="77777777" w:rsidR="00C973E7" w:rsidRPr="00CB4E53" w:rsidRDefault="00C973E7" w:rsidP="00C973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C973E7" w:rsidRPr="00E862AA" w14:paraId="7A195190" w14:textId="77777777" w:rsidTr="00120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7542760" w14:textId="77777777" w:rsidR="00C973E7" w:rsidRPr="00E862AA" w:rsidRDefault="00C973E7" w:rsidP="00120464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7746F8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4EA81AC" w14:textId="77777777" w:rsidR="00C973E7" w:rsidRPr="00E862AA" w:rsidRDefault="00C973E7" w:rsidP="0012046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37D5457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C973E7" w:rsidRPr="00E862AA" w14:paraId="4248C145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85AF7DA" w14:textId="18EEBD01" w:rsidR="00C973E7" w:rsidRPr="00E862AA" w:rsidRDefault="00C973E7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 xml:space="preserve">1515 </w:t>
            </w:r>
            <w:r w:rsidR="00D70C04">
              <w:rPr>
                <w:rFonts w:cs="Arial"/>
                <w:sz w:val="20"/>
              </w:rPr>
              <w:t>1694/4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4E32776" w14:textId="3DBAC392" w:rsidR="00C973E7" w:rsidRPr="00E862AA" w:rsidRDefault="00D70C04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235</w:t>
            </w:r>
            <w:r w:rsidR="00C973E7">
              <w:rPr>
                <w:rFonts w:cs="Arial"/>
                <w:b/>
                <w:bCs/>
                <w:sz w:val="20"/>
              </w:rPr>
              <w:t>,00</w:t>
            </w:r>
            <w:r w:rsidR="00C973E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696D955C" w14:textId="77777777" w:rsidR="00C973E7" w:rsidRPr="00E862AA" w:rsidRDefault="00C973E7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C07CCCE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C973E7" w:rsidRPr="00E862AA" w14:paraId="4EA5082D" w14:textId="77777777" w:rsidTr="00120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C2B4403" w14:textId="640442A6" w:rsidR="00C973E7" w:rsidRPr="00E862AA" w:rsidRDefault="00C973E7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163</w:t>
            </w:r>
            <w:r w:rsidR="00D70C04">
              <w:rPr>
                <w:rFonts w:cs="Arial"/>
                <w:sz w:val="20"/>
              </w:rPr>
              <w:t>6/4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2DD2007" w14:textId="371EF128" w:rsidR="00C973E7" w:rsidRDefault="00D70C04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6.544,00</w:t>
            </w:r>
            <w:r w:rsidR="00C973E7">
              <w:rPr>
                <w:rFonts w:cs="Arial"/>
                <w:b/>
                <w:bCs/>
                <w:sz w:val="20"/>
              </w:rPr>
              <w:t xml:space="preserve">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1822669D" w14:textId="77777777" w:rsidR="00C973E7" w:rsidRPr="00E862AA" w:rsidRDefault="00C973E7" w:rsidP="0012046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AC7661B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C973E7" w:rsidRPr="00E862AA" w14:paraId="13EAC14B" w14:textId="77777777" w:rsidTr="00120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C37959E" w14:textId="0B998C58" w:rsidR="00C973E7" w:rsidRPr="00E862AA" w:rsidRDefault="00C973E7" w:rsidP="0012046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1515 16</w:t>
            </w:r>
            <w:r w:rsidR="00D70C04">
              <w:rPr>
                <w:rFonts w:cs="Arial"/>
                <w:sz w:val="20"/>
              </w:rPr>
              <w:t>88/7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B739E1F" w14:textId="7A400F9D" w:rsidR="00C973E7" w:rsidRDefault="00D70C04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44</w:t>
            </w:r>
            <w:r w:rsidR="00C973E7">
              <w:rPr>
                <w:rFonts w:cs="Arial"/>
                <w:b/>
                <w:bCs/>
                <w:sz w:val="20"/>
              </w:rPr>
              <w:t xml:space="preserve">,00 </w:t>
            </w:r>
            <w:r w:rsidR="00C973E7" w:rsidRPr="00E862AA">
              <w:rPr>
                <w:rFonts w:cs="Arial"/>
                <w:b/>
                <w:bCs/>
                <w:sz w:val="20"/>
              </w:rPr>
              <w:t>m</w:t>
            </w:r>
            <w:r w:rsidR="00C973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4D85EF4A" w14:textId="77777777" w:rsidR="00C973E7" w:rsidRPr="00E862AA" w:rsidRDefault="00C973E7" w:rsidP="0012046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639D69B" w14:textId="77777777" w:rsidR="00C973E7" w:rsidRPr="00E862AA" w:rsidRDefault="00C973E7" w:rsidP="00120464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06D1F32" w14:textId="77777777" w:rsidR="00C973E7" w:rsidRDefault="00C973E7" w:rsidP="00C973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57B8B3" w14:textId="5D9FB058" w:rsidR="00D70C04" w:rsidRDefault="00D70C04" w:rsidP="00D70C0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Nepremičnine </w:t>
      </w:r>
      <w:r w:rsidR="0007230A">
        <w:rPr>
          <w:rFonts w:cs="Arial"/>
          <w:sz w:val="20"/>
        </w:rPr>
        <w:t>IV</w:t>
      </w:r>
      <w:r>
        <w:rPr>
          <w:rFonts w:cs="Arial"/>
          <w:sz w:val="20"/>
        </w:rPr>
        <w:t xml:space="preserve">. sklopa, ki se prodajajo skupaj kot celota, so po namenski rabi stavbna zemljišča in se nahajajo v Občini Metlika. </w:t>
      </w:r>
    </w:p>
    <w:p w14:paraId="55555FA0" w14:textId="77777777" w:rsidR="00D70C04" w:rsidRDefault="00D70C04" w:rsidP="00D70C0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426A98" w14:textId="6026F528" w:rsidR="00D70C04" w:rsidRDefault="00D70C04" w:rsidP="00D70C0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Nepremičnine so ZK urejene, nahajajo se na območju predkupne pravice Občine Metlika.</w:t>
      </w:r>
    </w:p>
    <w:p w14:paraId="455B18D4" w14:textId="77777777" w:rsidR="00413ADF" w:rsidRDefault="00413ADF" w:rsidP="00413AD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31EAC02" w14:textId="7AB9CF85" w:rsidR="00413ADF" w:rsidRPr="00E95ECB" w:rsidRDefault="00413ADF" w:rsidP="00413AD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Vse nepremičnine so obremenjene s</w:t>
      </w:r>
      <w:r w:rsidRPr="00E95ECB">
        <w:rPr>
          <w:rFonts w:cs="Arial"/>
          <w:sz w:val="20"/>
        </w:rPr>
        <w:t xml:space="preserve"> služnostno </w:t>
      </w:r>
      <w:r w:rsidRPr="00E95ECB">
        <w:rPr>
          <w:sz w:val="20"/>
        </w:rPr>
        <w:t xml:space="preserve">pravico izgradnje, obratovanja, vzdrževanja, nadzora in obnove vodovodnega omrežja, v korist in na ime služnostnega upravičenca Občine Metlika. </w:t>
      </w:r>
    </w:p>
    <w:p w14:paraId="74226B31" w14:textId="24DEAAEF" w:rsidR="00C269B4" w:rsidRDefault="00C269B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D506207" w14:textId="2B46A247" w:rsidR="00110CFE" w:rsidRDefault="00110CF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noProof/>
          <w:sz w:val="20"/>
        </w:rPr>
        <w:lastRenderedPageBreak/>
        <w:drawing>
          <wp:inline distT="0" distB="0" distL="0" distR="0" wp14:anchorId="1D7049AD" wp14:editId="1E2F1C2E">
            <wp:extent cx="4410075" cy="5067300"/>
            <wp:effectExtent l="0" t="0" r="9525" b="0"/>
            <wp:docPr id="8" name="Slika 8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54C1" w14:textId="02CCF74A" w:rsidR="00C269B4" w:rsidRDefault="00C269B4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354B1CF" w14:textId="77777777" w:rsidR="00085910" w:rsidRDefault="0008591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3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4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2AF966EA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846FF4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1EFBED2E" w:rsidR="002E4635" w:rsidRDefault="00846FF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Ana Pavlič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višja svetovalka</w:t>
      </w:r>
      <w:r w:rsidR="002E4635">
        <w:rPr>
          <w:rFonts w:cs="Arial"/>
          <w:sz w:val="20"/>
        </w:rPr>
        <w:t xml:space="preserve"> – članica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2145F617" w:rsidR="002E4635" w:rsidRDefault="00846FF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Tanja Bašelj</w:t>
      </w:r>
      <w:r w:rsidR="002E4635">
        <w:rPr>
          <w:rFonts w:cs="Arial"/>
          <w:sz w:val="20"/>
        </w:rPr>
        <w:t xml:space="preserve">, </w:t>
      </w:r>
      <w:r w:rsidR="00F93571">
        <w:rPr>
          <w:rFonts w:cs="Arial"/>
          <w:sz w:val="20"/>
        </w:rPr>
        <w:t>sekretarka</w:t>
      </w:r>
      <w:r w:rsidR="002E4635">
        <w:rPr>
          <w:rFonts w:cs="Arial"/>
          <w:sz w:val="20"/>
        </w:rPr>
        <w:t xml:space="preserve"> – nadomestna članica.</w:t>
      </w:r>
    </w:p>
    <w:bookmarkEnd w:id="4"/>
    <w:bookmarkEnd w:id="3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DCD5035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</w:t>
      </w:r>
      <w:r w:rsidR="00110CFE">
        <w:rPr>
          <w:rFonts w:cs="Arial"/>
          <w:sz w:val="20"/>
        </w:rPr>
        <w:t xml:space="preserve">sklope </w:t>
      </w:r>
      <w:r>
        <w:rPr>
          <w:rFonts w:cs="Arial"/>
          <w:sz w:val="20"/>
        </w:rPr>
        <w:t xml:space="preserve">nepremičnin, ki </w:t>
      </w:r>
      <w:r w:rsidR="00110CFE">
        <w:rPr>
          <w:rFonts w:cs="Arial"/>
          <w:sz w:val="20"/>
        </w:rPr>
        <w:t>so</w:t>
      </w:r>
      <w:r>
        <w:rPr>
          <w:rFonts w:cs="Arial"/>
          <w:sz w:val="20"/>
        </w:rPr>
        <w:t xml:space="preserve"> 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5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5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5AEDA6D4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</w:t>
      </w:r>
      <w:r w:rsidR="000246D0">
        <w:rPr>
          <w:rFonts w:cs="Arial"/>
          <w:sz w:val="20"/>
        </w:rPr>
        <w:t>u</w:t>
      </w:r>
      <w:r>
        <w:rPr>
          <w:rFonts w:cs="Arial"/>
          <w:sz w:val="20"/>
        </w:rPr>
        <w:t xml:space="preserve">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F4F0C5F" w14:textId="069A6C5C" w:rsidR="00F80B69" w:rsidRDefault="00F80B69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47688221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110CFE">
        <w:rPr>
          <w:rFonts w:cs="Arial"/>
          <w:sz w:val="20"/>
        </w:rPr>
        <w:t xml:space="preserve">posameznih sklopov </w:t>
      </w:r>
      <w:r w:rsidRPr="00FF428C">
        <w:rPr>
          <w:rFonts w:cs="Arial"/>
          <w:sz w:val="20"/>
        </w:rPr>
        <w:t xml:space="preserve">nepremičnin.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5463F0BB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77777777" w:rsidR="00110CFE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110CFE">
        <w:rPr>
          <w:rFonts w:cs="Arial"/>
          <w:sz w:val="20"/>
        </w:rPr>
        <w:t xml:space="preserve">: </w:t>
      </w:r>
    </w:p>
    <w:p w14:paraId="43C94E1A" w14:textId="26F3F0B4" w:rsidR="00110CFE" w:rsidRPr="00527811" w:rsidRDefault="00FF428C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sz w:val="20"/>
        </w:rPr>
        <w:t xml:space="preserve"> </w:t>
      </w:r>
      <w:r w:rsidR="00110CFE" w:rsidRPr="00110CFE">
        <w:rPr>
          <w:rFonts w:cs="Arial"/>
          <w:b/>
          <w:bCs/>
          <w:sz w:val="20"/>
          <w:u w:val="single"/>
        </w:rPr>
        <w:t>I. sklop nepremičnin</w:t>
      </w:r>
      <w:r w:rsidR="00110CFE" w:rsidRPr="00110CFE">
        <w:rPr>
          <w:rFonts w:cs="Arial"/>
          <w:sz w:val="20"/>
        </w:rPr>
        <w:t xml:space="preserve">, ki zajema </w:t>
      </w:r>
      <w:proofErr w:type="spellStart"/>
      <w:r w:rsidR="00110CFE" w:rsidRPr="00110CFE">
        <w:rPr>
          <w:rFonts w:cs="Arial"/>
          <w:sz w:val="20"/>
        </w:rPr>
        <w:t>parc</w:t>
      </w:r>
      <w:proofErr w:type="spellEnd"/>
      <w:r w:rsidR="00110CFE" w:rsidRPr="00110CFE">
        <w:rPr>
          <w:rFonts w:cs="Arial"/>
          <w:sz w:val="20"/>
        </w:rPr>
        <w:t>. št. 1688/3, 1636/3, 1688/9 in 1688/2, vse k. o. 1515-Meltika</w:t>
      </w:r>
      <w:r w:rsidR="00110CFE">
        <w:rPr>
          <w:rFonts w:cs="Arial"/>
          <w:sz w:val="20"/>
        </w:rPr>
        <w:t>,</w:t>
      </w:r>
      <w:r w:rsidR="00110CFE" w:rsidRPr="00110CFE">
        <w:rPr>
          <w:rFonts w:cs="Arial"/>
          <w:sz w:val="20"/>
        </w:rPr>
        <w:t xml:space="preserve"> mora biti </w:t>
      </w:r>
      <w:r w:rsidR="00110CFE" w:rsidRPr="00110CFE">
        <w:rPr>
          <w:rFonts w:cs="Arial"/>
          <w:b/>
          <w:bCs/>
          <w:sz w:val="20"/>
        </w:rPr>
        <w:t xml:space="preserve">najmanj </w:t>
      </w:r>
      <w:r w:rsidR="000246D0" w:rsidRPr="000246D0">
        <w:rPr>
          <w:rFonts w:cs="Arial"/>
          <w:b/>
          <w:bCs/>
          <w:sz w:val="20"/>
          <w:u w:val="single"/>
        </w:rPr>
        <w:t>19.27</w:t>
      </w:r>
      <w:r w:rsidR="000246D0">
        <w:rPr>
          <w:rFonts w:cs="Arial"/>
          <w:b/>
          <w:bCs/>
          <w:sz w:val="20"/>
          <w:u w:val="single"/>
        </w:rPr>
        <w:t>2</w:t>
      </w:r>
      <w:r w:rsidR="000246D0" w:rsidRPr="000246D0">
        <w:rPr>
          <w:rFonts w:cs="Arial"/>
          <w:b/>
          <w:bCs/>
          <w:sz w:val="20"/>
          <w:u w:val="single"/>
        </w:rPr>
        <w:t>,</w:t>
      </w:r>
      <w:r w:rsidR="000246D0">
        <w:rPr>
          <w:rFonts w:cs="Arial"/>
          <w:b/>
          <w:bCs/>
          <w:sz w:val="20"/>
          <w:u w:val="single"/>
        </w:rPr>
        <w:t>0</w:t>
      </w:r>
      <w:r w:rsidR="000246D0" w:rsidRPr="000246D0">
        <w:rPr>
          <w:rFonts w:cs="Arial"/>
          <w:b/>
          <w:bCs/>
          <w:sz w:val="20"/>
          <w:u w:val="single"/>
        </w:rPr>
        <w:t>0</w:t>
      </w:r>
      <w:r w:rsidR="00110CFE" w:rsidRPr="00110CFE">
        <w:rPr>
          <w:rFonts w:cs="Arial"/>
          <w:b/>
          <w:bCs/>
          <w:sz w:val="20"/>
          <w:u w:val="single"/>
        </w:rPr>
        <w:t xml:space="preserve"> EUR</w:t>
      </w:r>
      <w:r w:rsidR="00527811">
        <w:rPr>
          <w:rFonts w:cs="Arial"/>
          <w:b/>
          <w:bCs/>
          <w:sz w:val="20"/>
          <w:u w:val="single"/>
        </w:rPr>
        <w:t>.</w:t>
      </w:r>
    </w:p>
    <w:p w14:paraId="723713AD" w14:textId="77777777" w:rsidR="00527811" w:rsidRPr="00110CFE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17BC2" w14:textId="54EA2853" w:rsidR="00110CFE" w:rsidRDefault="00110CFE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b/>
          <w:bCs/>
          <w:sz w:val="20"/>
          <w:u w:val="single"/>
        </w:rPr>
        <w:t>II. sklop nepremičnin</w:t>
      </w:r>
      <w:r>
        <w:rPr>
          <w:rFonts w:cs="Arial"/>
          <w:b/>
          <w:bCs/>
          <w:sz w:val="20"/>
        </w:rPr>
        <w:t xml:space="preserve">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1633/6, 1634/1, 1635/7 in 1694/3, vse k. o. 1515-Metlika, mora biti najmanj </w:t>
      </w:r>
      <w:r w:rsidRPr="00110CFE">
        <w:rPr>
          <w:rFonts w:cs="Arial"/>
          <w:b/>
          <w:bCs/>
          <w:sz w:val="20"/>
          <w:u w:val="single"/>
        </w:rPr>
        <w:t>2</w:t>
      </w:r>
      <w:r w:rsidR="000246D0">
        <w:rPr>
          <w:rFonts w:cs="Arial"/>
          <w:b/>
          <w:bCs/>
          <w:sz w:val="20"/>
          <w:u w:val="single"/>
        </w:rPr>
        <w:t>0.69</w:t>
      </w:r>
      <w:r w:rsidR="00607632">
        <w:rPr>
          <w:rFonts w:cs="Arial"/>
          <w:b/>
          <w:bCs/>
          <w:sz w:val="20"/>
          <w:u w:val="single"/>
        </w:rPr>
        <w:t>3</w:t>
      </w:r>
      <w:r w:rsidR="000246D0">
        <w:rPr>
          <w:rFonts w:cs="Arial"/>
          <w:b/>
          <w:bCs/>
          <w:sz w:val="20"/>
          <w:u w:val="single"/>
        </w:rPr>
        <w:t>,</w:t>
      </w:r>
      <w:r w:rsidR="00607632">
        <w:rPr>
          <w:rFonts w:cs="Arial"/>
          <w:b/>
          <w:bCs/>
          <w:sz w:val="20"/>
          <w:u w:val="single"/>
        </w:rPr>
        <w:t>0</w:t>
      </w:r>
      <w:r w:rsidR="000246D0">
        <w:rPr>
          <w:rFonts w:cs="Arial"/>
          <w:b/>
          <w:bCs/>
          <w:sz w:val="20"/>
          <w:u w:val="single"/>
        </w:rPr>
        <w:t>0</w:t>
      </w:r>
      <w:r w:rsidRPr="00110CFE">
        <w:rPr>
          <w:rFonts w:cs="Arial"/>
          <w:b/>
          <w:bCs/>
          <w:sz w:val="20"/>
          <w:u w:val="single"/>
        </w:rPr>
        <w:t xml:space="preserve"> EUR</w:t>
      </w:r>
      <w:r w:rsidR="00527811">
        <w:rPr>
          <w:rFonts w:cs="Arial"/>
          <w:b/>
          <w:bCs/>
          <w:sz w:val="20"/>
          <w:u w:val="single"/>
        </w:rPr>
        <w:t>.</w:t>
      </w:r>
      <w:r>
        <w:rPr>
          <w:rFonts w:cs="Arial"/>
          <w:sz w:val="20"/>
        </w:rPr>
        <w:t xml:space="preserve"> </w:t>
      </w:r>
      <w:r w:rsidRPr="00110CFE">
        <w:rPr>
          <w:rFonts w:cs="Arial"/>
          <w:sz w:val="20"/>
        </w:rPr>
        <w:t xml:space="preserve"> </w:t>
      </w:r>
    </w:p>
    <w:p w14:paraId="43B3FC50" w14:textId="77777777" w:rsidR="00527811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F54469" w14:textId="6A3AFBCF" w:rsidR="00527811" w:rsidRPr="00527811" w:rsidRDefault="00110CFE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527811">
        <w:rPr>
          <w:rFonts w:cs="Arial"/>
          <w:b/>
          <w:bCs/>
          <w:sz w:val="20"/>
          <w:u w:val="single"/>
        </w:rPr>
        <w:t>III. sklop nepremičnin</w:t>
      </w:r>
      <w:r>
        <w:rPr>
          <w:rFonts w:cs="Arial"/>
          <w:sz w:val="20"/>
        </w:rPr>
        <w:t xml:space="preserve">, 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1627, 1630/3, 1633/4 in 1635/5, vse k. o. 1515-Metlika, mora biti najmanj </w:t>
      </w:r>
      <w:r w:rsidR="000246D0">
        <w:rPr>
          <w:rFonts w:cs="Arial"/>
          <w:b/>
          <w:bCs/>
          <w:sz w:val="20"/>
          <w:u w:val="single"/>
        </w:rPr>
        <w:t>71.58</w:t>
      </w:r>
      <w:r w:rsidR="00607632">
        <w:rPr>
          <w:rFonts w:cs="Arial"/>
          <w:b/>
          <w:bCs/>
          <w:sz w:val="20"/>
          <w:u w:val="single"/>
        </w:rPr>
        <w:t>5</w:t>
      </w:r>
      <w:r w:rsidR="000246D0">
        <w:rPr>
          <w:rFonts w:cs="Arial"/>
          <w:b/>
          <w:bCs/>
          <w:sz w:val="20"/>
          <w:u w:val="single"/>
        </w:rPr>
        <w:t>,</w:t>
      </w:r>
      <w:r w:rsidR="00607632">
        <w:rPr>
          <w:rFonts w:cs="Arial"/>
          <w:b/>
          <w:bCs/>
          <w:sz w:val="20"/>
          <w:u w:val="single"/>
        </w:rPr>
        <w:t>0</w:t>
      </w:r>
      <w:r w:rsidR="000246D0">
        <w:rPr>
          <w:rFonts w:cs="Arial"/>
          <w:b/>
          <w:bCs/>
          <w:sz w:val="20"/>
          <w:u w:val="single"/>
        </w:rPr>
        <w:t>0</w:t>
      </w:r>
      <w:r w:rsidRPr="00527811">
        <w:rPr>
          <w:rFonts w:cs="Arial"/>
          <w:b/>
          <w:bCs/>
          <w:sz w:val="20"/>
          <w:u w:val="single"/>
        </w:rPr>
        <w:t xml:space="preserve"> EUR</w:t>
      </w:r>
      <w:r w:rsidR="00527811">
        <w:rPr>
          <w:rFonts w:cs="Arial"/>
          <w:b/>
          <w:bCs/>
          <w:sz w:val="20"/>
          <w:u w:val="single"/>
        </w:rPr>
        <w:t>.</w:t>
      </w:r>
    </w:p>
    <w:p w14:paraId="7B00A0F3" w14:textId="77777777" w:rsidR="00527811" w:rsidRPr="00527811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BEC06B" w14:textId="3217DFE1" w:rsidR="00110CFE" w:rsidRPr="00110CFE" w:rsidRDefault="00527811" w:rsidP="0052781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  <w:u w:val="single"/>
        </w:rPr>
        <w:t xml:space="preserve">IV. sklop nepremičnin,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1694/4, 1636/4, 1688/7, vse k. o. 1515-Metlika, mora biti najmanj </w:t>
      </w:r>
      <w:r w:rsidR="00110CFE">
        <w:rPr>
          <w:rFonts w:cs="Arial"/>
          <w:sz w:val="20"/>
        </w:rPr>
        <w:t xml:space="preserve"> </w:t>
      </w:r>
      <w:r w:rsidR="000246D0">
        <w:rPr>
          <w:rFonts w:cs="Arial"/>
          <w:b/>
          <w:bCs/>
          <w:sz w:val="20"/>
          <w:u w:val="single"/>
        </w:rPr>
        <w:t>33.43</w:t>
      </w:r>
      <w:r w:rsidR="00607632">
        <w:rPr>
          <w:rFonts w:cs="Arial"/>
          <w:b/>
          <w:bCs/>
          <w:sz w:val="20"/>
          <w:u w:val="single"/>
        </w:rPr>
        <w:t>3</w:t>
      </w:r>
      <w:r w:rsidR="000246D0">
        <w:rPr>
          <w:rFonts w:cs="Arial"/>
          <w:b/>
          <w:bCs/>
          <w:sz w:val="20"/>
          <w:u w:val="single"/>
        </w:rPr>
        <w:t>,</w:t>
      </w:r>
      <w:r w:rsidR="00607632">
        <w:rPr>
          <w:rFonts w:cs="Arial"/>
          <w:b/>
          <w:bCs/>
          <w:sz w:val="20"/>
          <w:u w:val="single"/>
        </w:rPr>
        <w:t>0</w:t>
      </w:r>
      <w:r w:rsidR="000246D0">
        <w:rPr>
          <w:rFonts w:cs="Arial"/>
          <w:b/>
          <w:bCs/>
          <w:sz w:val="20"/>
          <w:u w:val="single"/>
        </w:rPr>
        <w:t>0</w:t>
      </w:r>
      <w:r w:rsidRPr="00527811">
        <w:rPr>
          <w:rFonts w:cs="Arial"/>
          <w:b/>
          <w:bCs/>
          <w:sz w:val="20"/>
          <w:u w:val="single"/>
        </w:rPr>
        <w:t xml:space="preserve"> EUR.</w:t>
      </w:r>
      <w:r>
        <w:rPr>
          <w:rFonts w:cs="Arial"/>
          <w:sz w:val="20"/>
        </w:rPr>
        <w:t xml:space="preserve"> </w:t>
      </w:r>
    </w:p>
    <w:p w14:paraId="1773B2EB" w14:textId="77777777" w:rsidR="00110CFE" w:rsidRDefault="00110CFE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77777777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>
        <w:rPr>
          <w:rFonts w:cs="Arial"/>
          <w:sz w:val="20"/>
        </w:rPr>
        <w:t xml:space="preserve">dodano vrednost. </w:t>
      </w: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3834BB4D" w14:textId="77777777" w:rsidR="00527811" w:rsidRDefault="00527811" w:rsidP="00FF428C">
      <w:pPr>
        <w:jc w:val="both"/>
        <w:rPr>
          <w:rFonts w:cs="Arial"/>
          <w:b/>
          <w:sz w:val="20"/>
          <w:u w:val="single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67985ED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5EE57A98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V kolikor bo v roku prispelo več enakih ponudb</w:t>
      </w:r>
      <w:r w:rsidR="00154715">
        <w:rPr>
          <w:rFonts w:cs="Arial"/>
          <w:sz w:val="20"/>
          <w:lang w:eastAsia="sl-SI"/>
        </w:rPr>
        <w:t xml:space="preserve"> za posamezni sklop nepremičnin</w:t>
      </w:r>
      <w:r w:rsidRPr="00FF428C">
        <w:rPr>
          <w:rFonts w:cs="Arial"/>
          <w:sz w:val="20"/>
          <w:lang w:eastAsia="sl-SI"/>
        </w:rPr>
        <w:t xml:space="preserve">, bo organizirano dodatno </w:t>
      </w:r>
      <w:r w:rsidR="00F80B69">
        <w:rPr>
          <w:rFonts w:cs="Arial"/>
          <w:sz w:val="20"/>
          <w:lang w:eastAsia="sl-SI"/>
        </w:rPr>
        <w:t xml:space="preserve">pisno </w:t>
      </w:r>
      <w:r w:rsidRPr="00FF428C">
        <w:rPr>
          <w:rFonts w:cs="Arial"/>
          <w:sz w:val="20"/>
          <w:lang w:eastAsia="sl-SI"/>
        </w:rPr>
        <w:t xml:space="preserve">pogajanje </w:t>
      </w:r>
      <w:r w:rsidR="00F80B69">
        <w:rPr>
          <w:rFonts w:cs="Arial"/>
          <w:sz w:val="20"/>
          <w:lang w:eastAsia="sl-SI"/>
        </w:rPr>
        <w:t>o ceni</w:t>
      </w:r>
      <w:r w:rsidRPr="00FF428C">
        <w:rPr>
          <w:rFonts w:cs="Arial"/>
          <w:sz w:val="20"/>
          <w:lang w:eastAsia="sl-SI"/>
        </w:rPr>
        <w:t xml:space="preserve">. </w:t>
      </w:r>
    </w:p>
    <w:p w14:paraId="095CDCB8" w14:textId="77777777" w:rsid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14:paraId="4A8C238F" w14:textId="7EC3B492"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 xml:space="preserve">za posamezni sklop nepremičnin </w:t>
      </w:r>
      <w:r w:rsidRPr="00FF428C">
        <w:rPr>
          <w:rFonts w:cs="Arial"/>
          <w:sz w:val="20"/>
        </w:rPr>
        <w:t>ponudil najvišjo odkupno ceno</w:t>
      </w:r>
      <w:r w:rsidR="0007230A">
        <w:rPr>
          <w:rFonts w:cs="Arial"/>
          <w:sz w:val="20"/>
        </w:rPr>
        <w:t>, v kolikor Občina Metlika ne bo uveljavljala predkupne pravice.</w:t>
      </w:r>
      <w:r w:rsidR="00BD6E27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AF6A6B4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</w:rPr>
        <w:t>Nepremičnin</w:t>
      </w:r>
      <w:r w:rsidR="00BC0C4D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bo</w:t>
      </w:r>
      <w:r w:rsidR="00BC0C4D">
        <w:rPr>
          <w:rFonts w:cs="Arial"/>
          <w:sz w:val="20"/>
        </w:rPr>
        <w:t>do</w:t>
      </w:r>
      <w:r w:rsidRPr="00FF428C">
        <w:rPr>
          <w:rFonts w:cs="Arial"/>
          <w:sz w:val="20"/>
        </w:rPr>
        <w:t xml:space="preserve"> prodan</w:t>
      </w:r>
      <w:r w:rsidR="00BC0C4D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lastRenderedPageBreak/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77777777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 xml:space="preserve">Varščina za predmet prodaje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</w:p>
    <w:p w14:paraId="1948EDC6" w14:textId="74C54C72" w:rsidR="00BF1841" w:rsidRPr="0052781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BF1841">
        <w:rPr>
          <w:rFonts w:cs="Arial"/>
          <w:b/>
          <w:bCs/>
          <w:sz w:val="20"/>
          <w:u w:val="single"/>
        </w:rPr>
        <w:t xml:space="preserve"> </w:t>
      </w:r>
      <w:r w:rsidRPr="00110CFE">
        <w:rPr>
          <w:rFonts w:cs="Arial"/>
          <w:b/>
          <w:bCs/>
          <w:sz w:val="20"/>
          <w:u w:val="single"/>
        </w:rPr>
        <w:t>I. sklop nepremičnin</w:t>
      </w:r>
      <w:r w:rsidRPr="00110CFE">
        <w:rPr>
          <w:rFonts w:cs="Arial"/>
          <w:sz w:val="20"/>
        </w:rPr>
        <w:t xml:space="preserve">, ki zajema </w:t>
      </w:r>
      <w:proofErr w:type="spellStart"/>
      <w:r w:rsidRPr="00110CFE">
        <w:rPr>
          <w:rFonts w:cs="Arial"/>
          <w:sz w:val="20"/>
        </w:rPr>
        <w:t>parc</w:t>
      </w:r>
      <w:proofErr w:type="spellEnd"/>
      <w:r w:rsidRPr="00110CFE">
        <w:rPr>
          <w:rFonts w:cs="Arial"/>
          <w:sz w:val="20"/>
        </w:rPr>
        <w:t>. št. 1688/3, 1636/3, 1688/9 in 1688/2, vse k. o. 1515-Meltika</w:t>
      </w:r>
      <w:r>
        <w:rPr>
          <w:rFonts w:cs="Arial"/>
          <w:sz w:val="20"/>
        </w:rPr>
        <w:t>,</w:t>
      </w:r>
      <w:r w:rsidRPr="00110CFE">
        <w:rPr>
          <w:rFonts w:cs="Arial"/>
          <w:sz w:val="20"/>
        </w:rPr>
        <w:t xml:space="preserve"> </w:t>
      </w:r>
      <w:r w:rsidRPr="00110CFE">
        <w:rPr>
          <w:rFonts w:cs="Arial"/>
          <w:b/>
          <w:bCs/>
          <w:sz w:val="20"/>
          <w:u w:val="single"/>
        </w:rPr>
        <w:t>2</w:t>
      </w:r>
      <w:r>
        <w:rPr>
          <w:rFonts w:cs="Arial"/>
          <w:b/>
          <w:bCs/>
          <w:sz w:val="20"/>
          <w:u w:val="single"/>
        </w:rPr>
        <w:t>.</w:t>
      </w:r>
      <w:r w:rsidR="0007230A">
        <w:rPr>
          <w:rFonts w:cs="Arial"/>
          <w:b/>
          <w:bCs/>
          <w:sz w:val="20"/>
          <w:u w:val="single"/>
        </w:rPr>
        <w:t>0</w:t>
      </w:r>
      <w:r>
        <w:rPr>
          <w:rFonts w:cs="Arial"/>
          <w:b/>
          <w:bCs/>
          <w:sz w:val="20"/>
          <w:u w:val="single"/>
        </w:rPr>
        <w:t>00</w:t>
      </w:r>
      <w:r w:rsidRPr="00110CFE">
        <w:rPr>
          <w:rFonts w:cs="Arial"/>
          <w:b/>
          <w:bCs/>
          <w:sz w:val="20"/>
          <w:u w:val="single"/>
        </w:rPr>
        <w:t>,00 EUR</w:t>
      </w:r>
      <w:r>
        <w:rPr>
          <w:rFonts w:cs="Arial"/>
          <w:b/>
          <w:bCs/>
          <w:sz w:val="20"/>
          <w:u w:val="single"/>
        </w:rPr>
        <w:t>.</w:t>
      </w:r>
    </w:p>
    <w:p w14:paraId="1DD68286" w14:textId="77777777" w:rsidR="00BF1841" w:rsidRPr="00110CFE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5A0DFE" w14:textId="17B3E489" w:rsidR="00BF184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110CFE">
        <w:rPr>
          <w:rFonts w:cs="Arial"/>
          <w:b/>
          <w:bCs/>
          <w:sz w:val="20"/>
          <w:u w:val="single"/>
        </w:rPr>
        <w:t>II. sklop nepremičnin</w:t>
      </w:r>
      <w:r>
        <w:rPr>
          <w:rFonts w:cs="Arial"/>
          <w:b/>
          <w:bCs/>
          <w:sz w:val="20"/>
        </w:rPr>
        <w:t xml:space="preserve">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1633/6, 1634/1, 1635/7 in 1694/3, vse k. o. 1515-Metlika, </w:t>
      </w:r>
      <w:r w:rsidR="0007230A">
        <w:rPr>
          <w:rFonts w:cs="Arial"/>
          <w:b/>
          <w:bCs/>
          <w:sz w:val="20"/>
          <w:u w:val="single"/>
        </w:rPr>
        <w:t>2</w:t>
      </w:r>
      <w:r w:rsidRPr="00BF1841">
        <w:rPr>
          <w:rFonts w:cs="Arial"/>
          <w:b/>
          <w:bCs/>
          <w:sz w:val="20"/>
          <w:u w:val="single"/>
        </w:rPr>
        <w:t>.</w:t>
      </w:r>
      <w:r w:rsidR="0007230A">
        <w:rPr>
          <w:rFonts w:cs="Arial"/>
          <w:b/>
          <w:bCs/>
          <w:sz w:val="20"/>
          <w:u w:val="single"/>
        </w:rPr>
        <w:t>1</w:t>
      </w:r>
      <w:r w:rsidRPr="00BF1841">
        <w:rPr>
          <w:rFonts w:cs="Arial"/>
          <w:b/>
          <w:bCs/>
          <w:sz w:val="20"/>
          <w:u w:val="single"/>
        </w:rPr>
        <w:t>00,00 EUR.</w:t>
      </w:r>
      <w:r>
        <w:rPr>
          <w:rFonts w:cs="Arial"/>
          <w:sz w:val="20"/>
        </w:rPr>
        <w:t xml:space="preserve"> </w:t>
      </w:r>
      <w:r w:rsidRPr="00110CFE">
        <w:rPr>
          <w:rFonts w:cs="Arial"/>
          <w:sz w:val="20"/>
        </w:rPr>
        <w:t xml:space="preserve"> </w:t>
      </w:r>
    </w:p>
    <w:p w14:paraId="54652101" w14:textId="77777777" w:rsidR="00BF184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6B0066B" w14:textId="7EA3C727" w:rsidR="00BF1841" w:rsidRPr="0052781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527811">
        <w:rPr>
          <w:rFonts w:cs="Arial"/>
          <w:b/>
          <w:bCs/>
          <w:sz w:val="20"/>
          <w:u w:val="single"/>
        </w:rPr>
        <w:t>III. sklop nepremičnin</w:t>
      </w:r>
      <w:r>
        <w:rPr>
          <w:rFonts w:cs="Arial"/>
          <w:sz w:val="20"/>
        </w:rPr>
        <w:t xml:space="preserve">, 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1627, 1630/3, 1633/4 in 1635/5, vse k. o. 1515-Metlika, </w:t>
      </w:r>
      <w:r w:rsidR="0007230A" w:rsidRPr="0007230A">
        <w:rPr>
          <w:rFonts w:cs="Arial"/>
          <w:b/>
          <w:bCs/>
          <w:sz w:val="20"/>
          <w:u w:val="single"/>
        </w:rPr>
        <w:t>7.2</w:t>
      </w:r>
      <w:r w:rsidRPr="0007230A">
        <w:rPr>
          <w:rFonts w:cs="Arial"/>
          <w:b/>
          <w:bCs/>
          <w:sz w:val="20"/>
          <w:u w:val="single"/>
        </w:rPr>
        <w:t>00</w:t>
      </w:r>
      <w:r w:rsidRPr="00527811">
        <w:rPr>
          <w:rFonts w:cs="Arial"/>
          <w:b/>
          <w:bCs/>
          <w:sz w:val="20"/>
          <w:u w:val="single"/>
        </w:rPr>
        <w:t xml:space="preserve"> EUR</w:t>
      </w:r>
      <w:r>
        <w:rPr>
          <w:rFonts w:cs="Arial"/>
          <w:b/>
          <w:bCs/>
          <w:sz w:val="20"/>
          <w:u w:val="single"/>
        </w:rPr>
        <w:t>.</w:t>
      </w:r>
    </w:p>
    <w:p w14:paraId="69F315A7" w14:textId="77777777" w:rsidR="00BF1841" w:rsidRPr="00527811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D929F41" w14:textId="7E8B0E9E" w:rsidR="00BF1841" w:rsidRPr="00110CFE" w:rsidRDefault="00BF1841" w:rsidP="00BF184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  <w:u w:val="single"/>
        </w:rPr>
        <w:t xml:space="preserve">IV. sklop nepremičnin, </w:t>
      </w:r>
      <w:r>
        <w:rPr>
          <w:rFonts w:cs="Arial"/>
          <w:sz w:val="20"/>
        </w:rPr>
        <w:t xml:space="preserve">ki zajema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1694/4, 1636/4, 1688/7, vse k. o. 1515-Metlika,  </w:t>
      </w:r>
      <w:r w:rsidR="0007230A">
        <w:rPr>
          <w:rFonts w:cs="Arial"/>
          <w:b/>
          <w:bCs/>
          <w:sz w:val="20"/>
          <w:u w:val="single"/>
        </w:rPr>
        <w:t>3</w:t>
      </w:r>
      <w:r>
        <w:rPr>
          <w:rFonts w:cs="Arial"/>
          <w:b/>
          <w:bCs/>
          <w:sz w:val="20"/>
          <w:u w:val="single"/>
        </w:rPr>
        <w:t>.</w:t>
      </w:r>
      <w:r w:rsidR="0007230A">
        <w:rPr>
          <w:rFonts w:cs="Arial"/>
          <w:b/>
          <w:bCs/>
          <w:sz w:val="20"/>
          <w:u w:val="single"/>
        </w:rPr>
        <w:t>4</w:t>
      </w:r>
      <w:r>
        <w:rPr>
          <w:rFonts w:cs="Arial"/>
          <w:b/>
          <w:bCs/>
          <w:sz w:val="20"/>
          <w:u w:val="single"/>
        </w:rPr>
        <w:t>00,00</w:t>
      </w:r>
      <w:r w:rsidRPr="00527811">
        <w:rPr>
          <w:rFonts w:cs="Arial"/>
          <w:b/>
          <w:bCs/>
          <w:sz w:val="20"/>
          <w:u w:val="single"/>
        </w:rPr>
        <w:t xml:space="preserve"> EUR.</w:t>
      </w:r>
      <w:r>
        <w:rPr>
          <w:rFonts w:cs="Arial"/>
          <w:sz w:val="20"/>
        </w:rPr>
        <w:t xml:space="preserve">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5F2F19B8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07230A">
        <w:rPr>
          <w:rFonts w:cs="Arial"/>
          <w:b/>
          <w:sz w:val="20"/>
          <w:bdr w:val="single" w:sz="4" w:space="0" w:color="auto"/>
          <w:shd w:val="clear" w:color="auto" w:fill="DEEAF6"/>
        </w:rPr>
        <w:t>28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07230A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07230A">
        <w:rPr>
          <w:rFonts w:cs="Arial"/>
          <w:b/>
          <w:sz w:val="20"/>
          <w:bdr w:val="single" w:sz="4" w:space="0" w:color="auto"/>
          <w:shd w:val="clear" w:color="auto" w:fill="DEEAF6"/>
        </w:rPr>
        <w:t>28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07230A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31305-7200013-15341607, z navedbo namena nakazila: </w:t>
      </w:r>
      <w:r w:rsidRPr="00FF428C">
        <w:rPr>
          <w:rFonts w:cs="Arial"/>
          <w:sz w:val="20"/>
          <w:u w:val="single"/>
        </w:rPr>
        <w:t>JZP 477-</w:t>
      </w:r>
      <w:r w:rsidR="00BF1841">
        <w:rPr>
          <w:rFonts w:cs="Arial"/>
          <w:sz w:val="20"/>
          <w:u w:val="single"/>
        </w:rPr>
        <w:t>395/2017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15FEB46E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1EDDF076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6A763E">
        <w:rPr>
          <w:rFonts w:cs="Arial"/>
          <w:sz w:val="20"/>
        </w:rPr>
        <w:t>395/2017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07230A">
        <w:rPr>
          <w:rFonts w:cs="Arial"/>
          <w:b/>
          <w:sz w:val="20"/>
          <w:bdr w:val="single" w:sz="4" w:space="0" w:color="auto"/>
          <w:shd w:val="clear" w:color="auto" w:fill="DEEAF6"/>
        </w:rPr>
        <w:t>29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6A763E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09D36263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07230A">
        <w:rPr>
          <w:rFonts w:cs="Arial"/>
          <w:b/>
          <w:sz w:val="20"/>
          <w:bdr w:val="single" w:sz="4" w:space="0" w:color="auto"/>
          <w:shd w:val="clear" w:color="auto" w:fill="DEEAF6"/>
        </w:rPr>
        <w:t>29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6A763E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05E68D32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bCs/>
          <w:sz w:val="20"/>
          <w:lang w:eastAsia="sl-SI"/>
        </w:rPr>
        <w:t xml:space="preserve">Odpiranje ponudb </w:t>
      </w:r>
      <w:r w:rsidRPr="00FF428C">
        <w:rPr>
          <w:rFonts w:cs="Arial"/>
          <w:bCs/>
          <w:sz w:val="20"/>
          <w:u w:val="single"/>
          <w:lang w:eastAsia="sl-SI"/>
        </w:rPr>
        <w:t xml:space="preserve">BO javno </w:t>
      </w:r>
      <w:r w:rsidRPr="00FF428C">
        <w:rPr>
          <w:rFonts w:cs="Arial"/>
          <w:bCs/>
          <w:sz w:val="20"/>
          <w:lang w:eastAsia="sl-SI"/>
        </w:rPr>
        <w:t xml:space="preserve">in bo potekalo </w:t>
      </w:r>
      <w:r w:rsidRPr="00FF428C">
        <w:rPr>
          <w:rFonts w:cs="Arial"/>
          <w:sz w:val="20"/>
        </w:rPr>
        <w:t>na Ministrstvu za javno upravo, Tržaška cesta 21, 1000 Ljubljana, v sejni sobi v IV. nadstropju, in sicer: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32986C9F" w:rsidR="00FF428C" w:rsidRPr="009D6377" w:rsidRDefault="00FF428C" w:rsidP="009D6377">
      <w:pPr>
        <w:jc w:val="center"/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dne </w:t>
      </w:r>
      <w:r w:rsidR="0007230A"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1</w:t>
      </w:r>
      <w:r w:rsidR="006A763E"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. </w:t>
      </w:r>
      <w:r w:rsidR="0007230A"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7</w:t>
      </w:r>
      <w:r w:rsidR="006A763E"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. 2021 </w:t>
      </w:r>
      <w:r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s pričetkom ob 1</w:t>
      </w:r>
      <w:r w:rsidR="00F80B69"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0</w:t>
      </w:r>
      <w:r w:rsidR="00BD6E27"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  <w:r w:rsidRPr="009D637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54E741DD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 xml:space="preserve">V kolikor zaradi razglašene epidemije, izvajanja priporočil Vlade Republike Slovenije, v zvezi s preprečevanjem širjenja COVID-19, javno odpiranje ponudb na predvideni lokaciji ne bo mogoče izvesti, se bo javno odpiranje ponudb izvedlo preko aplikacije MS TEAMS. </w:t>
      </w:r>
      <w:r w:rsidRPr="00F80B69">
        <w:rPr>
          <w:b/>
          <w:bCs/>
          <w:i/>
          <w:iCs/>
          <w:sz w:val="20"/>
        </w:rPr>
        <w:lastRenderedPageBreak/>
        <w:t xml:space="preserve">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12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477-</w:t>
      </w:r>
      <w:r w:rsidR="00EC4050">
        <w:rPr>
          <w:b/>
          <w:bCs/>
          <w:i/>
          <w:iCs/>
          <w:sz w:val="20"/>
        </w:rPr>
        <w:t>395/2017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EC4050">
        <w:rPr>
          <w:b/>
          <w:bCs/>
          <w:i/>
          <w:iCs/>
          <w:sz w:val="20"/>
        </w:rPr>
        <w:t>1</w:t>
      </w:r>
      <w:r w:rsidR="00BD6E27">
        <w:rPr>
          <w:b/>
          <w:bCs/>
          <w:i/>
          <w:iCs/>
          <w:sz w:val="20"/>
        </w:rPr>
        <w:t xml:space="preserve">. </w:t>
      </w:r>
      <w:r w:rsidR="00EC4050">
        <w:rPr>
          <w:b/>
          <w:bCs/>
          <w:i/>
          <w:iCs/>
          <w:sz w:val="20"/>
        </w:rPr>
        <w:t>6</w:t>
      </w:r>
      <w:r w:rsidR="00BD6E27">
        <w:rPr>
          <w:b/>
          <w:bCs/>
          <w:i/>
          <w:iCs/>
          <w:sz w:val="20"/>
        </w:rPr>
        <w:t>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38C892D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0EA5D077" w14:textId="216232BB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3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Pr="00FF428C">
        <w:rPr>
          <w:rFonts w:cs="Arial"/>
          <w:sz w:val="20"/>
        </w:rPr>
        <w:t xml:space="preserve">. </w:t>
      </w:r>
    </w:p>
    <w:p w14:paraId="0A3B2898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A910E03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9D6377" w:rsidP="00FF428C">
      <w:pPr>
        <w:jc w:val="both"/>
        <w:outlineLvl w:val="1"/>
        <w:rPr>
          <w:rFonts w:cs="Arial"/>
          <w:sz w:val="20"/>
        </w:rPr>
      </w:pPr>
      <w:hyperlink r:id="rId14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1A7CE06E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931788A" w14:textId="77777777" w:rsidR="00A248A6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29BED868" w14:textId="77777777" w:rsidR="00A248A6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43BA8938" w14:textId="39D271D5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662EF817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9FD0B7" w:rsidR="00FF428C" w:rsidRDefault="00FF428C" w:rsidP="00483500">
      <w:pPr>
        <w:ind w:right="-54"/>
        <w:jc w:val="center"/>
        <w:rPr>
          <w:rFonts w:cs="Arial"/>
          <w:sz w:val="20"/>
        </w:rPr>
      </w:pPr>
    </w:p>
    <w:p w14:paraId="07614E76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3B0BBD70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5A16DABD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657D6288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sectPr w:rsidR="007B0F27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46D0"/>
    <w:rsid w:val="00027AE0"/>
    <w:rsid w:val="000354DC"/>
    <w:rsid w:val="00037768"/>
    <w:rsid w:val="00042A86"/>
    <w:rsid w:val="00044649"/>
    <w:rsid w:val="00046187"/>
    <w:rsid w:val="000570DA"/>
    <w:rsid w:val="00062541"/>
    <w:rsid w:val="000628CA"/>
    <w:rsid w:val="00062B89"/>
    <w:rsid w:val="00066DCE"/>
    <w:rsid w:val="0007230A"/>
    <w:rsid w:val="000746B7"/>
    <w:rsid w:val="00074954"/>
    <w:rsid w:val="000769BF"/>
    <w:rsid w:val="00080DB1"/>
    <w:rsid w:val="00083F83"/>
    <w:rsid w:val="00085910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4715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2E26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632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C9C"/>
    <w:rsid w:val="00661F48"/>
    <w:rsid w:val="00663915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2AB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30AC0"/>
    <w:rsid w:val="00846C6A"/>
    <w:rsid w:val="00846FF4"/>
    <w:rsid w:val="00847C53"/>
    <w:rsid w:val="00850BC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6377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A93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ija.petek@gov.si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gov.si/assets/ministrstva/MJU/DSP/Sistemsko-urejanje/OBVESTILO_ravnanje_s_stvarnim_premozenjem-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394</TotalTime>
  <Pages>8</Pages>
  <Words>1851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Metlika3.6.21</vt:lpstr>
    </vt:vector>
  </TitlesOfParts>
  <Company>Indea d.o.o.</Company>
  <LinksUpToDate>false</LinksUpToDate>
  <CharactersWithSpaces>12886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Metlika3.6.21</dc:title>
  <dc:subject/>
  <dc:creator>Marija Petek</dc:creator>
  <cp:keywords/>
  <dc:description/>
  <cp:lastModifiedBy>Marija Petek</cp:lastModifiedBy>
  <cp:revision>41</cp:revision>
  <cp:lastPrinted>2019-07-25T11:29:00Z</cp:lastPrinted>
  <dcterms:created xsi:type="dcterms:W3CDTF">2020-11-09T17:33:00Z</dcterms:created>
  <dcterms:modified xsi:type="dcterms:W3CDTF">2021-06-03T10:55:00Z</dcterms:modified>
</cp:coreProperties>
</file>