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12AF" w14:textId="7D5F770B" w:rsidR="00976188" w:rsidRPr="00277397" w:rsidRDefault="00976188" w:rsidP="002B23E7">
      <w:pPr>
        <w:pStyle w:val="datumtevilka"/>
      </w:pPr>
      <w:r w:rsidRPr="00277397">
        <w:t>Datum:</w:t>
      </w:r>
      <w:r w:rsidR="00EB14F5">
        <w:t xml:space="preserve"> </w:t>
      </w:r>
      <w:r w:rsidR="00895A18">
        <w:t>september</w:t>
      </w:r>
      <w:r w:rsidR="00317C8F">
        <w:t xml:space="preserve"> </w:t>
      </w:r>
      <w:r w:rsidRPr="00277397">
        <w:t>202</w:t>
      </w:r>
      <w:r w:rsidR="00317C8F">
        <w:t>6</w:t>
      </w:r>
    </w:p>
    <w:p w14:paraId="44280E02" w14:textId="286F5F65" w:rsidR="00976188" w:rsidRDefault="00976188" w:rsidP="00430F8B">
      <w:pPr>
        <w:pStyle w:val="Naslov1"/>
        <w:numPr>
          <w:ilvl w:val="0"/>
          <w:numId w:val="0"/>
        </w:numPr>
      </w:pPr>
      <w:r w:rsidRPr="00430F8B">
        <w:rPr>
          <w:b w:val="0"/>
          <w:bCs w:val="0"/>
        </w:rPr>
        <w:t>Zadeva:</w:t>
      </w:r>
      <w:r w:rsidRPr="00430F8B">
        <w:t xml:space="preserve"> Seznam pooblaščenih uradnih oseb na ministrstvu </w:t>
      </w:r>
    </w:p>
    <w:p w14:paraId="4CAE3AE0" w14:textId="77777777" w:rsidR="00174DD3" w:rsidRPr="00174DD3" w:rsidRDefault="00174DD3" w:rsidP="00174DD3"/>
    <w:p w14:paraId="1D0435BF" w14:textId="3507A5BF" w:rsidR="00C4535E" w:rsidRPr="00277397" w:rsidRDefault="00654E86" w:rsidP="002B23E7">
      <w:pPr>
        <w:pStyle w:val="Zadevanaslov1"/>
      </w:pPr>
      <w:bookmarkStart w:id="0" w:name="_Hlk151541562"/>
      <w:r w:rsidRPr="00277397">
        <w:t>Upravni postopki na I. stopnji</w:t>
      </w:r>
      <w:bookmarkEnd w:id="0"/>
    </w:p>
    <w:p w14:paraId="276A3075" w14:textId="54C23981" w:rsidR="00A80F8F" w:rsidRDefault="001D3D26" w:rsidP="002B23E7">
      <w:pPr>
        <w:pStyle w:val="Naslov2"/>
      </w:pPr>
      <w:r w:rsidRPr="001D3D26">
        <w:t>Seznam pooblaščenih uradnih oseb na Direktoratu za notranji trg</w:t>
      </w:r>
    </w:p>
    <w:tbl>
      <w:tblPr>
        <w:tblStyle w:val="Tabelamrea4poudarek1"/>
        <w:tblW w:w="0" w:type="auto"/>
        <w:tblLook w:val="04A0" w:firstRow="1" w:lastRow="0" w:firstColumn="1" w:lastColumn="0" w:noHBand="0" w:noVBand="1"/>
        <w:tblCaption w:val="Seznam pooblaščenih uradnih oseb na Direktoratu za notranji trg"/>
      </w:tblPr>
      <w:tblGrid>
        <w:gridCol w:w="2829"/>
        <w:gridCol w:w="2829"/>
        <w:gridCol w:w="2830"/>
      </w:tblGrid>
      <w:tr w:rsidR="0050618C" w14:paraId="56790F08" w14:textId="77777777" w:rsidTr="00506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7B1BBF53" w14:textId="39691222" w:rsidR="0050618C" w:rsidRDefault="0050618C" w:rsidP="0050618C">
            <w:r w:rsidRPr="00B95BAB">
              <w:rPr>
                <w:b w:val="0"/>
                <w:bCs w:val="0"/>
                <w:sz w:val="22"/>
                <w:szCs w:val="22"/>
                <w14:ligatures w14:val="standardContextual"/>
              </w:rPr>
              <w:t xml:space="preserve">Ime uradne osebe  </w:t>
            </w:r>
          </w:p>
        </w:tc>
        <w:tc>
          <w:tcPr>
            <w:tcW w:w="2829" w:type="dxa"/>
          </w:tcPr>
          <w:p w14:paraId="7287C3D7" w14:textId="435390CD" w:rsidR="0050618C" w:rsidRDefault="0050618C" w:rsidP="005061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95BAB">
              <w:rPr>
                <w:b w:val="0"/>
                <w:bCs w:val="0"/>
                <w:sz w:val="22"/>
                <w:szCs w:val="22"/>
                <w14:ligatures w14:val="standardContextual"/>
              </w:rPr>
              <w:t>Naziv</w:t>
            </w:r>
          </w:p>
        </w:tc>
        <w:tc>
          <w:tcPr>
            <w:tcW w:w="2830" w:type="dxa"/>
          </w:tcPr>
          <w:p w14:paraId="5D711680" w14:textId="095A05C2" w:rsidR="0050618C" w:rsidRDefault="0050618C" w:rsidP="005061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95BAB">
              <w:rPr>
                <w:b w:val="0"/>
                <w:bCs w:val="0"/>
                <w:sz w:val="22"/>
                <w:szCs w:val="22"/>
                <w14:ligatures w14:val="standardContextual"/>
              </w:rPr>
              <w:t>Področje pooblastila</w:t>
            </w:r>
          </w:p>
        </w:tc>
      </w:tr>
      <w:tr w:rsidR="0050618C" w14:paraId="09F3F37A" w14:textId="77777777" w:rsidTr="00506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7D427A46" w14:textId="44DEC625" w:rsidR="0050618C" w:rsidRDefault="0050618C" w:rsidP="0050618C">
            <w:r w:rsidRPr="00B95BAB">
              <w:rPr>
                <w:rFonts w:cs="Arial"/>
                <w:szCs w:val="20"/>
                <w14:ligatures w14:val="standardContextual"/>
              </w:rPr>
              <w:t>Mojca Jug</w:t>
            </w:r>
          </w:p>
        </w:tc>
        <w:tc>
          <w:tcPr>
            <w:tcW w:w="2829" w:type="dxa"/>
            <w:shd w:val="clear" w:color="auto" w:fill="auto"/>
          </w:tcPr>
          <w:p w14:paraId="7A59BD7F" w14:textId="55C18C5C" w:rsidR="0050618C" w:rsidRDefault="0050618C" w:rsidP="0050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5BAB">
              <w:rPr>
                <w:rFonts w:cs="Arial"/>
                <w:szCs w:val="20"/>
                <w14:ligatures w14:val="standardContextual"/>
              </w:rPr>
              <w:t>sekretarka</w:t>
            </w:r>
          </w:p>
        </w:tc>
        <w:tc>
          <w:tcPr>
            <w:tcW w:w="2830" w:type="dxa"/>
            <w:shd w:val="clear" w:color="auto" w:fill="auto"/>
          </w:tcPr>
          <w:p w14:paraId="5FC7AAE5" w14:textId="6A230568" w:rsidR="0050618C" w:rsidRDefault="0050618C" w:rsidP="0050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5BAB">
              <w:rPr>
                <w:rFonts w:cs="Arial"/>
                <w:color w:val="000000"/>
                <w:szCs w:val="20"/>
                <w14:ligatures w14:val="standardContextual"/>
              </w:rPr>
              <w:t>vodenje in odločanje glede izdaje dovoljenj za potrošniško kreditiranje</w:t>
            </w:r>
          </w:p>
        </w:tc>
      </w:tr>
      <w:tr w:rsidR="0050618C" w14:paraId="471A87BC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1B369FDC" w14:textId="1C4C37B1" w:rsidR="0050618C" w:rsidRPr="00B95BAB" w:rsidRDefault="0050618C" w:rsidP="0050618C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Klemen Lapanja</w:t>
            </w:r>
          </w:p>
        </w:tc>
        <w:tc>
          <w:tcPr>
            <w:tcW w:w="2829" w:type="dxa"/>
          </w:tcPr>
          <w:p w14:paraId="199F810F" w14:textId="336EF5F6" w:rsidR="0050618C" w:rsidRPr="00B95BAB" w:rsidRDefault="0050618C" w:rsidP="00506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višji svetovalec </w:t>
            </w:r>
          </w:p>
        </w:tc>
        <w:tc>
          <w:tcPr>
            <w:tcW w:w="2830" w:type="dxa"/>
          </w:tcPr>
          <w:p w14:paraId="5C935E37" w14:textId="77777777" w:rsidR="0050618C" w:rsidRPr="00B95BAB" w:rsidRDefault="0050618C" w:rsidP="0024633F">
            <w:pPr>
              <w:numPr>
                <w:ilvl w:val="0"/>
                <w:numId w:val="16"/>
              </w:numPr>
              <w:ind w:left="326" w:hanging="284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vodenje in odločanje glede izdaje dovoljenj za potrošniško kreditiranje</w:t>
            </w:r>
          </w:p>
          <w:p w14:paraId="1726D087" w14:textId="1C92525A" w:rsidR="0050618C" w:rsidRPr="00263661" w:rsidRDefault="0050618C" w:rsidP="00BC4290">
            <w:pPr>
              <w:numPr>
                <w:ilvl w:val="0"/>
                <w:numId w:val="16"/>
              </w:numPr>
              <w:ind w:left="326" w:hanging="284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263661">
              <w:rPr>
                <w:rFonts w:cs="Arial"/>
                <w:szCs w:val="20"/>
                <w14:ligatures w14:val="standardContextual"/>
              </w:rPr>
              <w:t>odločanje v upravnih postopkih izdaje odločb za vpis in izbris potrošniških organizacij v register potrošniških organizacij</w:t>
            </w:r>
          </w:p>
        </w:tc>
      </w:tr>
      <w:tr w:rsidR="0050618C" w14:paraId="29C190FA" w14:textId="77777777" w:rsidTr="00506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7D98C495" w14:textId="68D3EFB4" w:rsidR="0050618C" w:rsidRPr="00656A68" w:rsidRDefault="0050618C" w:rsidP="0050618C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656A68">
              <w:rPr>
                <w:rFonts w:cs="Arial"/>
                <w:szCs w:val="20"/>
                <w14:ligatures w14:val="standardContextual"/>
              </w:rPr>
              <w:lastRenderedPageBreak/>
              <w:t>mag. Barbara Mesojednik</w:t>
            </w:r>
          </w:p>
        </w:tc>
        <w:tc>
          <w:tcPr>
            <w:tcW w:w="2829" w:type="dxa"/>
            <w:shd w:val="clear" w:color="auto" w:fill="auto"/>
          </w:tcPr>
          <w:p w14:paraId="68BA778C" w14:textId="6947B9F3" w:rsidR="0050618C" w:rsidRPr="00656A68" w:rsidRDefault="00121801" w:rsidP="0050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56A68">
              <w:rPr>
                <w:rFonts w:cs="Arial"/>
                <w:szCs w:val="20"/>
                <w14:ligatures w14:val="standardContextual"/>
              </w:rPr>
              <w:t>s</w:t>
            </w:r>
            <w:r w:rsidR="0050618C" w:rsidRPr="00656A68">
              <w:rPr>
                <w:rFonts w:cs="Arial"/>
                <w:szCs w:val="20"/>
                <w14:ligatures w14:val="standardContextual"/>
              </w:rPr>
              <w:t>ekretarka</w:t>
            </w:r>
          </w:p>
        </w:tc>
        <w:tc>
          <w:tcPr>
            <w:tcW w:w="2830" w:type="dxa"/>
            <w:shd w:val="clear" w:color="auto" w:fill="auto"/>
          </w:tcPr>
          <w:p w14:paraId="14F7AA49" w14:textId="77777777" w:rsidR="00F60BF9" w:rsidRPr="00656A68" w:rsidRDefault="00BA7F00" w:rsidP="00121801">
            <w:pPr>
              <w:pStyle w:val="Odstavekseznama"/>
              <w:numPr>
                <w:ilvl w:val="0"/>
                <w:numId w:val="42"/>
              </w:numPr>
              <w:ind w:left="330" w:hanging="3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56A68">
              <w:rPr>
                <w:rFonts w:eastAsia="Aptos"/>
              </w:rPr>
              <w:t>vodenje posameznih dejanj v postopku izdaje dovoljenj, potrdil in odločb, na področju blaga z dvojno rabo, omejevalnih ukrepov povezanih z blagom z dvojno rabo in blaga, ki bi se lahko uporabilo za izvršitev smrtne kazni, mučenje ali drugo okrutno, nečloveško ali poniževalno ravnanje ali kaznovanje</w:t>
            </w:r>
          </w:p>
          <w:p w14:paraId="54891398" w14:textId="7C3EE20F" w:rsidR="00121801" w:rsidRPr="00656A68" w:rsidRDefault="00121801" w:rsidP="00121801">
            <w:pPr>
              <w:pStyle w:val="Odstavekseznama"/>
              <w:numPr>
                <w:ilvl w:val="0"/>
                <w:numId w:val="42"/>
              </w:numPr>
              <w:ind w:left="330" w:hanging="3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56A68">
              <w:rPr>
                <w:rFonts w:cs="Arial"/>
                <w:szCs w:val="20"/>
                <w14:ligatures w14:val="standardContextual"/>
              </w:rPr>
              <w:t>vodenje postopkov in priprava odločb o vlogah, ki se nanašajo na ukrepe za omejevanje trgovine, o katerih odloča ministrstvo</w:t>
            </w:r>
          </w:p>
        </w:tc>
      </w:tr>
      <w:tr w:rsidR="00656A68" w14:paraId="0AB2A9E6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599E4B8" w14:textId="7CE8C2B8" w:rsidR="00656A68" w:rsidRPr="00800905" w:rsidRDefault="00656A68" w:rsidP="00656A68">
            <w:pPr>
              <w:rPr>
                <w:rFonts w:cs="Arial"/>
                <w:szCs w:val="20"/>
                <w14:ligatures w14:val="standardContextual"/>
              </w:rPr>
            </w:pPr>
            <w:r w:rsidRPr="00800905">
              <w:rPr>
                <w:rFonts w:cs="Arial"/>
                <w:szCs w:val="20"/>
                <w14:ligatures w14:val="standardContextual"/>
              </w:rPr>
              <w:t>Ivan Krsnik</w:t>
            </w:r>
          </w:p>
        </w:tc>
        <w:tc>
          <w:tcPr>
            <w:tcW w:w="2829" w:type="dxa"/>
          </w:tcPr>
          <w:p w14:paraId="3BE8354B" w14:textId="088307F4" w:rsidR="00656A68" w:rsidRPr="00656A68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56A68">
              <w:rPr>
                <w:rFonts w:cs="Arial"/>
                <w:szCs w:val="20"/>
                <w14:ligatures w14:val="standardContextual"/>
              </w:rPr>
              <w:t>višji svetovalec</w:t>
            </w:r>
          </w:p>
        </w:tc>
        <w:tc>
          <w:tcPr>
            <w:tcW w:w="2830" w:type="dxa"/>
          </w:tcPr>
          <w:p w14:paraId="25D4DFE7" w14:textId="77777777" w:rsidR="00656A68" w:rsidRPr="00656A68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56A68">
              <w:rPr>
                <w:rFonts w:cs="Arial"/>
                <w:szCs w:val="20"/>
                <w14:ligatures w14:val="standardContextual"/>
              </w:rPr>
              <w:t>vodenje in odločanje glede izdaje dovoljenj za potrošniško kreditiranje</w:t>
            </w:r>
          </w:p>
          <w:p w14:paraId="56515EE7" w14:textId="729E6699" w:rsidR="00656A68" w:rsidRPr="00656A68" w:rsidRDefault="00656A68" w:rsidP="00656A68">
            <w:pPr>
              <w:pStyle w:val="Odstavekseznama"/>
              <w:numPr>
                <w:ilvl w:val="0"/>
                <w:numId w:val="42"/>
              </w:numPr>
              <w:ind w:left="330" w:hanging="3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</w:rPr>
            </w:pPr>
            <w:r w:rsidRPr="00656A68">
              <w:rPr>
                <w:rFonts w:cs="Arial"/>
                <w:szCs w:val="20"/>
                <w14:ligatures w14:val="standardContextual"/>
              </w:rPr>
              <w:t>odločanje v upravnih postopkih izdaje odločb za vpis in izbris potrošniških organizacij v register potrošniških organizacij</w:t>
            </w:r>
          </w:p>
        </w:tc>
      </w:tr>
      <w:tr w:rsidR="00656A68" w14:paraId="493BCBFA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571879A4" w14:textId="2EC4C6B5" w:rsidR="00656A68" w:rsidRPr="00B95BAB" w:rsidRDefault="00656A68" w:rsidP="00656A68">
            <w:pPr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963765">
              <w:t>Renata Martinčič</w:t>
            </w:r>
          </w:p>
        </w:tc>
        <w:tc>
          <w:tcPr>
            <w:tcW w:w="2829" w:type="dxa"/>
            <w:shd w:val="clear" w:color="auto" w:fill="auto"/>
          </w:tcPr>
          <w:p w14:paraId="60FF7DC4" w14:textId="71F9AE4A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sekretarka</w:t>
            </w:r>
          </w:p>
        </w:tc>
        <w:tc>
          <w:tcPr>
            <w:tcW w:w="2830" w:type="dxa"/>
            <w:shd w:val="clear" w:color="auto" w:fill="auto"/>
          </w:tcPr>
          <w:p w14:paraId="4488A557" w14:textId="4E07EB44" w:rsidR="00656A68" w:rsidRPr="00121801" w:rsidRDefault="00656A68" w:rsidP="00656A68">
            <w:pPr>
              <w:pStyle w:val="Odstavekseznama"/>
              <w:numPr>
                <w:ilvl w:val="0"/>
                <w:numId w:val="42"/>
              </w:numPr>
              <w:ind w:left="330" w:hanging="3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</w:rPr>
            </w:pPr>
            <w:r w:rsidRPr="00963765">
              <w:t>vodenje postopkov in priprava odločb o vlogah, ki se nanašajo na ukrepe za omejevanje trgovine, o katerih odloča ministrstvo</w:t>
            </w:r>
          </w:p>
        </w:tc>
      </w:tr>
      <w:tr w:rsidR="008268DA" w14:paraId="323DA8CC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6E53A16" w14:textId="57E464B5" w:rsidR="008268DA" w:rsidRPr="00963765" w:rsidRDefault="008268DA" w:rsidP="008268DA">
            <w:r>
              <w:rPr>
                <w:rFonts w:cs="Arial"/>
                <w:szCs w:val="20"/>
              </w:rPr>
              <w:t>Mojca Konda</w:t>
            </w:r>
          </w:p>
        </w:tc>
        <w:tc>
          <w:tcPr>
            <w:tcW w:w="2829" w:type="dxa"/>
          </w:tcPr>
          <w:p w14:paraId="62F22F23" w14:textId="6FF869B0" w:rsidR="008268DA" w:rsidRDefault="008268DA" w:rsidP="00826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2830" w:type="dxa"/>
          </w:tcPr>
          <w:p w14:paraId="0007470F" w14:textId="27FB8165" w:rsidR="008268DA" w:rsidRPr="00963765" w:rsidRDefault="008268DA" w:rsidP="008268DA">
            <w:pPr>
              <w:pStyle w:val="Odstavekseznama"/>
              <w:numPr>
                <w:ilvl w:val="0"/>
                <w:numId w:val="42"/>
              </w:numPr>
              <w:ind w:left="330" w:hanging="3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szCs w:val="20"/>
              </w:rPr>
              <w:t>vodenje postopkov in priprava odločb o vlogah, ki se nanašajo na ukrepe za omejevanje trgovine, o katerih odloča ministrstvo</w:t>
            </w:r>
          </w:p>
        </w:tc>
      </w:tr>
      <w:tr w:rsidR="00656A68" w14:paraId="407CA2C4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0906A143" w14:textId="259FC241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Tadeja Žefran</w:t>
            </w:r>
          </w:p>
        </w:tc>
        <w:tc>
          <w:tcPr>
            <w:tcW w:w="2829" w:type="dxa"/>
            <w:shd w:val="clear" w:color="auto" w:fill="auto"/>
          </w:tcPr>
          <w:p w14:paraId="5E65320C" w14:textId="72CC97C3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podsekretarka</w:t>
            </w:r>
          </w:p>
        </w:tc>
        <w:tc>
          <w:tcPr>
            <w:tcW w:w="2830" w:type="dxa"/>
            <w:shd w:val="clear" w:color="auto" w:fill="auto"/>
          </w:tcPr>
          <w:p w14:paraId="7D5676CC" w14:textId="7250130B" w:rsidR="00656A68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odločanje v upravnih postopkih izdaje odločb za vpis in izbris upravičenih oseb za vložitev potrošniških kolektivnih tožb v drugi državi članici po Direktivi 2020/1828/EU na seznam v skladu z Zakonom o kolektivnih tožbah </w:t>
            </w:r>
          </w:p>
          <w:p w14:paraId="6B2EEB1C" w14:textId="6FA9CE4D" w:rsidR="00656A68" w:rsidRPr="00B95BAB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odločanje v upravnih postopkih izdaje odločb v zvezi s podelitvijo in odvzemom statusa nevladnih organizacij v javnem interesu v skladu z Zakonom o nevladnih organizacijah</w:t>
            </w:r>
          </w:p>
          <w:p w14:paraId="6B3DE4BA" w14:textId="2EE3A331" w:rsidR="00656A68" w:rsidRPr="0050618C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50618C">
              <w:rPr>
                <w:rFonts w:cs="Arial"/>
                <w:szCs w:val="20"/>
                <w14:ligatures w14:val="standardContextual"/>
              </w:rPr>
              <w:t>vpis podatkov v Evidenco nevladnih organizacij v javnem interesu pri AJPES</w:t>
            </w:r>
          </w:p>
        </w:tc>
      </w:tr>
      <w:tr w:rsidR="00656A68" w14:paraId="4F107D27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5F4DFDB6" w14:textId="7CEC06BC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Jasmina Bolarič</w:t>
            </w:r>
          </w:p>
        </w:tc>
        <w:tc>
          <w:tcPr>
            <w:tcW w:w="2829" w:type="dxa"/>
          </w:tcPr>
          <w:p w14:paraId="4E0B1CE3" w14:textId="3A33C642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podsekretarka</w:t>
            </w:r>
          </w:p>
        </w:tc>
        <w:tc>
          <w:tcPr>
            <w:tcW w:w="2830" w:type="dxa"/>
          </w:tcPr>
          <w:p w14:paraId="35FEC866" w14:textId="77777777" w:rsidR="00656A68" w:rsidRPr="00B95BAB" w:rsidRDefault="00656A68" w:rsidP="00656A68">
            <w:pPr>
              <w:numPr>
                <w:ilvl w:val="0"/>
                <w:numId w:val="16"/>
              </w:numPr>
              <w:ind w:left="326" w:hanging="3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vpis podatkov v Evidenco nevladnih organizacij v javnem interesu pri AJPES</w:t>
            </w:r>
          </w:p>
          <w:p w14:paraId="0A5AC49A" w14:textId="72CC0370" w:rsidR="00656A68" w:rsidRPr="00B95BAB" w:rsidRDefault="00656A68" w:rsidP="00656A68">
            <w:pPr>
              <w:numPr>
                <w:ilvl w:val="0"/>
                <w:numId w:val="16"/>
              </w:numPr>
              <w:ind w:left="326" w:hanging="3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vodenje posameznih dejanj v postopku pred izdajo odločbe v zvezi z vpisom in izbrisom v register izvajalcev izvensodnega reševanja potrošniških sporov v skladu z Zakonom o izvensodnem reševanju potrošniških sporov </w:t>
            </w:r>
          </w:p>
          <w:p w14:paraId="624A45FA" w14:textId="77777777" w:rsidR="00656A68" w:rsidRPr="00317C8F" w:rsidRDefault="00656A68" w:rsidP="00656A68">
            <w:pPr>
              <w:numPr>
                <w:ilvl w:val="0"/>
                <w:numId w:val="16"/>
              </w:numPr>
              <w:ind w:left="326" w:hanging="326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263661">
              <w:rPr>
                <w:rFonts w:cs="Arial"/>
                <w:szCs w:val="20"/>
                <w14:ligatures w14:val="standardContextual"/>
              </w:rPr>
              <w:t>odločanje v upravnih postopkih izdaje odločb za vpis in izbris potrošniških organizacij v register potrošniških organizacij</w:t>
            </w:r>
          </w:p>
          <w:p w14:paraId="1B600E47" w14:textId="17ACCC69" w:rsidR="00656A68" w:rsidRPr="00263661" w:rsidRDefault="00656A68" w:rsidP="00656A68">
            <w:pPr>
              <w:pStyle w:val="Odstavekseznama"/>
              <w:numPr>
                <w:ilvl w:val="0"/>
                <w:numId w:val="16"/>
              </w:numPr>
              <w:ind w:left="326" w:hanging="3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DA79DB">
              <w:rPr>
                <w:rFonts w:cs="Arial"/>
                <w:color w:val="000000"/>
                <w:szCs w:val="20"/>
                <w14:ligatures w14:val="standardContextual"/>
              </w:rPr>
              <w:t>odločanje v upravnih postopkih izdaje odločb v zvezi s podelitvijo in odvzemom statusa nevladne organizacije v javnem interesu v skladu z Zakonom o nevladnih organizacijah</w:t>
            </w:r>
            <w:r>
              <w:rPr>
                <w:rFonts w:cs="Arial"/>
                <w:color w:val="000000"/>
                <w:szCs w:val="20"/>
                <w14:ligatures w14:val="standardContextual"/>
              </w:rPr>
              <w:t xml:space="preserve"> </w:t>
            </w:r>
          </w:p>
        </w:tc>
      </w:tr>
      <w:tr w:rsidR="00656A68" w14:paraId="2C345122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64B2BFC3" w14:textId="05CB534F" w:rsidR="00656A68" w:rsidRPr="00640C6C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640C6C">
              <w:rPr>
                <w:rFonts w:cs="Arial"/>
                <w:szCs w:val="20"/>
                <w14:ligatures w14:val="standardContextual"/>
              </w:rPr>
              <w:t>Luka Omerzel</w:t>
            </w:r>
          </w:p>
        </w:tc>
        <w:tc>
          <w:tcPr>
            <w:tcW w:w="2829" w:type="dxa"/>
            <w:shd w:val="clear" w:color="auto" w:fill="auto"/>
          </w:tcPr>
          <w:p w14:paraId="387390A7" w14:textId="6E5E5722" w:rsidR="00656A68" w:rsidRPr="00640C6C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40C6C">
              <w:rPr>
                <w:rFonts w:cs="Arial"/>
                <w:szCs w:val="20"/>
                <w14:ligatures w14:val="standardContextual"/>
              </w:rPr>
              <w:t>sekretar</w:t>
            </w:r>
          </w:p>
        </w:tc>
        <w:tc>
          <w:tcPr>
            <w:tcW w:w="2830" w:type="dxa"/>
            <w:shd w:val="clear" w:color="auto" w:fill="auto"/>
          </w:tcPr>
          <w:p w14:paraId="10C88B50" w14:textId="5B2AA133" w:rsidR="00656A68" w:rsidRPr="00640C6C" w:rsidRDefault="00656A68" w:rsidP="00656A68">
            <w:pPr>
              <w:pStyle w:val="Odstavekseznama"/>
              <w:numPr>
                <w:ilvl w:val="0"/>
                <w:numId w:val="24"/>
              </w:numPr>
              <w:ind w:left="3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640C6C">
              <w:rPr>
                <w:rFonts w:cs="Arial"/>
                <w:szCs w:val="20"/>
                <w14:ligatures w14:val="standardContextual"/>
              </w:rPr>
              <w:t xml:space="preserve">odločanje v upravnih postopkih izdaje odločb v zvezi z vpisom in izbrisom v register izvajalcev izvensodnega reševanja potrošniških sporov v skladu z Zakonom o izvensodnem reševanju potrošniških sporov </w:t>
            </w:r>
          </w:p>
          <w:p w14:paraId="44813753" w14:textId="0D76FF31" w:rsidR="00656A68" w:rsidRPr="00640C6C" w:rsidRDefault="00656A68" w:rsidP="00656A68">
            <w:pPr>
              <w:pStyle w:val="Odstavekseznama"/>
              <w:numPr>
                <w:ilvl w:val="0"/>
                <w:numId w:val="24"/>
              </w:numPr>
              <w:ind w:left="32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640C6C">
              <w:rPr>
                <w:rFonts w:cs="Arial"/>
                <w:color w:val="000000"/>
                <w:szCs w:val="20"/>
                <w14:ligatures w14:val="standardContextual"/>
              </w:rPr>
              <w:t xml:space="preserve">odločanje v upravnih postopkih izdaje odločb v zvezi s podelitvijo in odvzemom statusa nevladne organizacije v javnem interesu v skladu z Zakonom o nevladnih organizacijah </w:t>
            </w:r>
          </w:p>
        </w:tc>
      </w:tr>
      <w:tr w:rsidR="00656A68" w14:paraId="589DBBFC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0A394661" w14:textId="6447BEA9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Anja Kelavić</w:t>
            </w:r>
          </w:p>
        </w:tc>
        <w:tc>
          <w:tcPr>
            <w:tcW w:w="2829" w:type="dxa"/>
          </w:tcPr>
          <w:p w14:paraId="524DB820" w14:textId="14A207FF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podsekretarka</w:t>
            </w:r>
            <w:r w:rsidRPr="00B95BAB">
              <w:rPr>
                <w:rFonts w:cs="Arial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830" w:type="dxa"/>
          </w:tcPr>
          <w:p w14:paraId="0A9D8902" w14:textId="5A2AC90A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vodenje posameznih dejanj v postopku izdaje dovoljenj, potrdil in odločb, na področju blaga z dvojno rabo, omejevalnih ukrepov povezanih z blagom z dvojno rabo in blaga, ki bi se lahko uporabilo za izvršitev smrtne kazni, mučenje ali drugo okrutno, nečloveško ali poniževalno ravnanje ali kaznovanje</w:t>
            </w:r>
          </w:p>
        </w:tc>
      </w:tr>
      <w:tr w:rsidR="00656A68" w14:paraId="6EC68FE6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7B4B4A07" w14:textId="2F6A45BE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Julija Podbevšek</w:t>
            </w:r>
          </w:p>
        </w:tc>
        <w:tc>
          <w:tcPr>
            <w:tcW w:w="2829" w:type="dxa"/>
            <w:shd w:val="clear" w:color="auto" w:fill="auto"/>
          </w:tcPr>
          <w:p w14:paraId="1263F6D7" w14:textId="4951F5B7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višja svetovalka</w:t>
            </w:r>
          </w:p>
        </w:tc>
        <w:tc>
          <w:tcPr>
            <w:tcW w:w="2830" w:type="dxa"/>
            <w:shd w:val="clear" w:color="auto" w:fill="auto"/>
          </w:tcPr>
          <w:p w14:paraId="2001592B" w14:textId="366F6BA9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vodenje posameznih dejanj v postopku izdaje dovoljenj, potrdil in odločb, na področju blaga z dvojno rabo, omejevalnih ukrepov povezanih z blagom z dvojno rabo in blaga, ki bi se lahko uporabilo za izvršitev smrtne kazni, mučenje ali drugo okrutno, nečloveško ali poniževalno ravnanje ali kaznovanje</w:t>
            </w:r>
          </w:p>
        </w:tc>
      </w:tr>
      <w:tr w:rsidR="00656A68" w14:paraId="04DF663C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782C30D4" w14:textId="68B69B54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Anja Mozetič Lackovič</w:t>
            </w:r>
          </w:p>
        </w:tc>
        <w:tc>
          <w:tcPr>
            <w:tcW w:w="2829" w:type="dxa"/>
          </w:tcPr>
          <w:p w14:paraId="525A1C31" w14:textId="684C5361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podsekretarka</w:t>
            </w:r>
          </w:p>
        </w:tc>
        <w:tc>
          <w:tcPr>
            <w:tcW w:w="2830" w:type="dxa"/>
          </w:tcPr>
          <w:p w14:paraId="65F86249" w14:textId="2928B03A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vodenje upravnih postopkov pred izdajo odločb o določitvi organov za ugotavljanje skladnosti v skladu z Zakonom o tehničnih zahtevah za proizvode in o ugotavljanju skladnosti </w:t>
            </w:r>
          </w:p>
        </w:tc>
      </w:tr>
      <w:tr w:rsidR="00656A68" w14:paraId="40799361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43BE3DFA" w14:textId="77777777" w:rsidR="00656A68" w:rsidRPr="00B95BAB" w:rsidRDefault="00656A68" w:rsidP="00656A68">
            <w:pPr>
              <w:spacing w:line="360" w:lineRule="auto"/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Irena Razpotnik Žekar</w:t>
            </w:r>
          </w:p>
          <w:p w14:paraId="735EB84D" w14:textId="77777777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</w:p>
        </w:tc>
        <w:tc>
          <w:tcPr>
            <w:tcW w:w="2829" w:type="dxa"/>
            <w:shd w:val="clear" w:color="auto" w:fill="auto"/>
          </w:tcPr>
          <w:p w14:paraId="13D16208" w14:textId="448F4A1C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sekretarka</w:t>
            </w:r>
          </w:p>
        </w:tc>
        <w:tc>
          <w:tcPr>
            <w:tcW w:w="2830" w:type="dxa"/>
            <w:shd w:val="clear" w:color="auto" w:fill="auto"/>
          </w:tcPr>
          <w:p w14:paraId="62AA75E4" w14:textId="18FD681B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vodenje upravnih postopkov pred izdajo odločb o določitvi organov za ugotavljanje skladnosti v skladu z Zakonom o tehničnih zahtevah za proizvode in o ugotavljanju skladnosti </w:t>
            </w:r>
          </w:p>
        </w:tc>
      </w:tr>
      <w:tr w:rsidR="00656A68" w14:paraId="7FB263B9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6F5DA446" w14:textId="745C7DDA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Miha Paternoster</w:t>
            </w:r>
          </w:p>
        </w:tc>
        <w:tc>
          <w:tcPr>
            <w:tcW w:w="2829" w:type="dxa"/>
          </w:tcPr>
          <w:p w14:paraId="767400B2" w14:textId="34D6AEA8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višji svetovalec</w:t>
            </w:r>
          </w:p>
        </w:tc>
        <w:tc>
          <w:tcPr>
            <w:tcW w:w="2830" w:type="dxa"/>
          </w:tcPr>
          <w:p w14:paraId="365ABFBA" w14:textId="77777777" w:rsidR="00656A68" w:rsidRPr="00B95BAB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odločanje v upravnih postopkih izdaje sklepov o dodelitvi tričrkovne kode proizvajalca plovil za rekreacijo</w:t>
            </w:r>
          </w:p>
          <w:p w14:paraId="527A0F5F" w14:textId="77777777" w:rsidR="00656A68" w:rsidRPr="00B95BAB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vodenje postopkov in priprava odločb o vlogah, ki se nanašajo na ukrepe za omejevanje trgovine, o katerih odloča ministrstvo</w:t>
            </w:r>
          </w:p>
          <w:p w14:paraId="5B4BA2D3" w14:textId="2FAC9052" w:rsidR="00656A68" w:rsidRPr="00263661" w:rsidRDefault="00656A68" w:rsidP="00656A68">
            <w:pPr>
              <w:numPr>
                <w:ilvl w:val="0"/>
                <w:numId w:val="16"/>
              </w:numPr>
              <w:ind w:left="326" w:hanging="284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263661">
              <w:rPr>
                <w:rFonts w:cs="Arial"/>
                <w:szCs w:val="20"/>
                <w14:ligatures w14:val="standardContextual"/>
              </w:rPr>
              <w:t>odločanje v upravnih postopkih odobritve tehnične rešitve začasnega zmanjšanega varnostnega prostora v jašku dvigal</w:t>
            </w:r>
          </w:p>
        </w:tc>
      </w:tr>
      <w:tr w:rsidR="00656A68" w14:paraId="50CBA8DA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0622911F" w14:textId="62E31127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 xml:space="preserve">mag. </w:t>
            </w:r>
            <w:r w:rsidRPr="00B95BAB">
              <w:rPr>
                <w:rFonts w:cs="Arial"/>
                <w:szCs w:val="20"/>
                <w14:ligatures w14:val="standardContextual"/>
              </w:rPr>
              <w:t>Irena Možek Grgurevič</w:t>
            </w:r>
          </w:p>
        </w:tc>
        <w:tc>
          <w:tcPr>
            <w:tcW w:w="2829" w:type="dxa"/>
            <w:shd w:val="clear" w:color="auto" w:fill="auto"/>
          </w:tcPr>
          <w:p w14:paraId="7725F5A0" w14:textId="2AF720D9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sekretarka</w:t>
            </w:r>
          </w:p>
        </w:tc>
        <w:tc>
          <w:tcPr>
            <w:tcW w:w="2830" w:type="dxa"/>
            <w:shd w:val="clear" w:color="auto" w:fill="auto"/>
          </w:tcPr>
          <w:p w14:paraId="064CF124" w14:textId="4C8F8EC7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odločanje v upravnih postopkih izdaje odločb o določitvi organov za ugotavljanje skladnosti (prvi odstavek 12. člena, tretji in četrti odstavek 13. člena  Zakona o tehničnih zahtevah za proizvode in o ugotavljanju skladnosti </w:t>
            </w:r>
          </w:p>
        </w:tc>
      </w:tr>
      <w:tr w:rsidR="00656A68" w14:paraId="5EB0059D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3D900159" w14:textId="21D44056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Kristina Maver Klemenc</w:t>
            </w:r>
          </w:p>
        </w:tc>
        <w:tc>
          <w:tcPr>
            <w:tcW w:w="2829" w:type="dxa"/>
          </w:tcPr>
          <w:p w14:paraId="58909A0F" w14:textId="6E4BC8D0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podsekretarka</w:t>
            </w:r>
          </w:p>
        </w:tc>
        <w:tc>
          <w:tcPr>
            <w:tcW w:w="2830" w:type="dxa"/>
          </w:tcPr>
          <w:p w14:paraId="3E730C6A" w14:textId="716E4E5E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vodenje upravnih postopkov pred izdajo sklepov o vlogah, ki se nanašajo na javni poziv za izbor rokodelskih centrov kot nosilcev podpornega okolja rokodelstva</w:t>
            </w:r>
          </w:p>
        </w:tc>
      </w:tr>
      <w:tr w:rsidR="00656A68" w14:paraId="028DC2F2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49E484CA" w14:textId="137C6149" w:rsidR="00656A68" w:rsidRPr="00B95BAB" w:rsidRDefault="00656A68" w:rsidP="00656A68">
            <w:pPr>
              <w:rPr>
                <w:rFonts w:cs="Arial"/>
                <w:b w:val="0"/>
                <w:bCs w:val="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Tanja Bajec</w:t>
            </w:r>
          </w:p>
        </w:tc>
        <w:tc>
          <w:tcPr>
            <w:tcW w:w="2829" w:type="dxa"/>
            <w:shd w:val="clear" w:color="auto" w:fill="auto"/>
          </w:tcPr>
          <w:p w14:paraId="5EC71252" w14:textId="446647DB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>sekretarka</w:t>
            </w:r>
          </w:p>
        </w:tc>
        <w:tc>
          <w:tcPr>
            <w:tcW w:w="2830" w:type="dxa"/>
            <w:shd w:val="clear" w:color="auto" w:fill="auto"/>
          </w:tcPr>
          <w:p w14:paraId="1616C4EF" w14:textId="3A654042" w:rsidR="00656A68" w:rsidRPr="00B95BAB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14:ligatures w14:val="standardContextual"/>
              </w:rPr>
            </w:pPr>
            <w:r w:rsidRPr="00B95BAB">
              <w:rPr>
                <w:rFonts w:cs="Arial"/>
                <w:szCs w:val="20"/>
                <w14:ligatures w14:val="standardContextual"/>
              </w:rPr>
              <w:t xml:space="preserve">vodenje postopkov in izdaja odločb o dovoljenju za opravljanje pogrebne dejavnosti (tretji odstavek 6. člena Zakona o pogrebni in pokopališki dejavnosti  </w:t>
            </w:r>
          </w:p>
        </w:tc>
      </w:tr>
      <w:tr w:rsidR="00656A68" w14:paraId="51A5B3A9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28816B7E" w14:textId="04DB089A" w:rsidR="00656A68" w:rsidRPr="00B95BAB" w:rsidRDefault="00656A68" w:rsidP="00656A68">
            <w:pPr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Monika Virant</w:t>
            </w:r>
          </w:p>
        </w:tc>
        <w:tc>
          <w:tcPr>
            <w:tcW w:w="2829" w:type="dxa"/>
          </w:tcPr>
          <w:p w14:paraId="08058197" w14:textId="7BFE9A66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podsekretarka</w:t>
            </w:r>
          </w:p>
        </w:tc>
        <w:tc>
          <w:tcPr>
            <w:tcW w:w="2830" w:type="dxa"/>
          </w:tcPr>
          <w:p w14:paraId="17113C1D" w14:textId="05B18E0F" w:rsidR="00656A68" w:rsidRDefault="00800905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o</w:t>
            </w:r>
            <w:r w:rsidR="00656A68">
              <w:rPr>
                <w:rFonts w:cs="Arial"/>
                <w:szCs w:val="20"/>
                <w14:ligatures w14:val="standardContextual"/>
              </w:rPr>
              <w:t>dločanje o zahtevah v zvezi s pravicami iz 82. člena ZUP, ki se nanašajo na dokumente in upravne postopke s področja Sektorja za varstvo potrošnikov in konkurence</w:t>
            </w:r>
          </w:p>
          <w:p w14:paraId="564935E7" w14:textId="7D2DB81C" w:rsidR="00656A68" w:rsidRPr="00B95BAB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Odločanje v upravnih postopkih, ki se nanašajo na vpis in izbris upravičenih oseb za vložitev potrošniških kolektivnih tožb v drugi državi članici po Direktivi 2020/1828/EU na seznam v skladu z Zakonom o kolektivnih tožbah</w:t>
            </w:r>
          </w:p>
        </w:tc>
      </w:tr>
      <w:tr w:rsidR="00656A68" w14:paraId="5F05E4B4" w14:textId="77777777" w:rsidTr="00640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shd w:val="clear" w:color="auto" w:fill="auto"/>
          </w:tcPr>
          <w:p w14:paraId="4A1A191C" w14:textId="39CE0013" w:rsidR="00656A68" w:rsidRDefault="00656A68" w:rsidP="00656A68">
            <w:pPr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Silvana Perković Nose</w:t>
            </w:r>
          </w:p>
        </w:tc>
        <w:tc>
          <w:tcPr>
            <w:tcW w:w="2829" w:type="dxa"/>
            <w:shd w:val="clear" w:color="auto" w:fill="auto"/>
          </w:tcPr>
          <w:p w14:paraId="66423072" w14:textId="5464945E" w:rsidR="00656A68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podsekretarka</w:t>
            </w:r>
          </w:p>
        </w:tc>
        <w:tc>
          <w:tcPr>
            <w:tcW w:w="2830" w:type="dxa"/>
            <w:shd w:val="clear" w:color="auto" w:fill="auto"/>
          </w:tcPr>
          <w:p w14:paraId="14496720" w14:textId="04C954CC" w:rsidR="00656A68" w:rsidRDefault="00656A68" w:rsidP="0065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>
              <w:rPr>
                <w:rFonts w:cs="Arial"/>
                <w:szCs w:val="20"/>
                <w14:ligatures w14:val="standardContextual"/>
              </w:rPr>
              <w:t>odločanje v upravnih postopkih izdaje odločb v zvezi s podelitvijo in odvzemom statusa nevladne organizacije  v javnem interesu v skladu z Zakonom o nevladnih organizacijah</w:t>
            </w:r>
          </w:p>
        </w:tc>
      </w:tr>
      <w:tr w:rsidR="00656A68" w14:paraId="67AF77F8" w14:textId="77777777" w:rsidTr="0050618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15E62604" w14:textId="001715ED" w:rsidR="00656A68" w:rsidRDefault="00656A68" w:rsidP="00656A68">
            <w:pPr>
              <w:rPr>
                <w:rFonts w:cs="Arial"/>
                <w:szCs w:val="20"/>
                <w14:ligatures w14:val="standardContextual"/>
              </w:rPr>
            </w:pPr>
            <w:r w:rsidRPr="00CB4500">
              <w:t>Damjana Bokal</w:t>
            </w:r>
          </w:p>
        </w:tc>
        <w:tc>
          <w:tcPr>
            <w:tcW w:w="2829" w:type="dxa"/>
          </w:tcPr>
          <w:p w14:paraId="394D2DF6" w14:textId="10B0C53F" w:rsidR="00656A68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CB4500">
              <w:t>sekretarka</w:t>
            </w:r>
          </w:p>
        </w:tc>
        <w:tc>
          <w:tcPr>
            <w:tcW w:w="2830" w:type="dxa"/>
          </w:tcPr>
          <w:p w14:paraId="60E90D48" w14:textId="784CE45C" w:rsidR="00656A68" w:rsidRDefault="00656A68" w:rsidP="00656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14:ligatures w14:val="standardContextual"/>
              </w:rPr>
            </w:pPr>
            <w:r w:rsidRPr="00121801">
              <w:t>vodenje postopkov in izdaja odločb o dovoljenju za opravljanje pogrebne dejavnosti (tretji odstavek 6. člena Zakona o pogrebni in pokopališki dejavnosti</w:t>
            </w:r>
            <w:r w:rsidR="00800905">
              <w:t>)</w:t>
            </w:r>
            <w:r w:rsidRPr="00121801">
              <w:t xml:space="preserve"> </w:t>
            </w:r>
          </w:p>
        </w:tc>
      </w:tr>
    </w:tbl>
    <w:p w14:paraId="62BDCF7A" w14:textId="59758AF0" w:rsidR="00B17916" w:rsidRPr="00277397" w:rsidRDefault="00B17916" w:rsidP="002B23E7">
      <w:pPr>
        <w:pStyle w:val="Naslov2"/>
      </w:pPr>
      <w:r w:rsidRPr="00277397">
        <w:t xml:space="preserve">Seznam pooblaščenih </w:t>
      </w:r>
      <w:r w:rsidR="00C62B76" w:rsidRPr="00277397">
        <w:t xml:space="preserve">uradnih </w:t>
      </w:r>
      <w:r w:rsidRPr="00277397">
        <w:t xml:space="preserve">oseb na Direktoratu za industrijo, podjetništvo in internacionalizacijo </w:t>
      </w:r>
    </w:p>
    <w:tbl>
      <w:tblPr>
        <w:tblStyle w:val="Tabelamrea4poudarek1"/>
        <w:tblW w:w="8926" w:type="dxa"/>
        <w:tblLook w:val="06A0" w:firstRow="1" w:lastRow="0" w:firstColumn="1" w:lastColumn="0" w:noHBand="1" w:noVBand="1"/>
        <w:tblCaption w:val="1.2. Seznam pooblaščenih uradnih oseb na Direktoratu za industrijo, podjetništvo in internacionalizacijo "/>
      </w:tblPr>
      <w:tblGrid>
        <w:gridCol w:w="2829"/>
        <w:gridCol w:w="2829"/>
        <w:gridCol w:w="3268"/>
      </w:tblGrid>
      <w:tr w:rsidR="00B17916" w:rsidRPr="00277397" w14:paraId="43E66F10" w14:textId="77777777" w:rsidTr="00430F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FFFFFF" w:themeColor="background1"/>
            </w:tcBorders>
          </w:tcPr>
          <w:p w14:paraId="5DB0D3D8" w14:textId="7E5083FE" w:rsidR="00B17916" w:rsidRPr="00277397" w:rsidRDefault="00B17916" w:rsidP="00B17916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bookmarkStart w:id="1" w:name="_Hlk172294340"/>
            <w:r w:rsidRPr="00277397">
              <w:rPr>
                <w:rFonts w:cs="Arial"/>
                <w:sz w:val="22"/>
                <w:szCs w:val="22"/>
              </w:rPr>
              <w:t>Ime urad</w:t>
            </w:r>
            <w:r w:rsidR="00637DE8" w:rsidRPr="00277397">
              <w:rPr>
                <w:rFonts w:cs="Arial"/>
                <w:sz w:val="22"/>
                <w:szCs w:val="22"/>
              </w:rPr>
              <w:t>n</w:t>
            </w:r>
            <w:r w:rsidRPr="00277397">
              <w:rPr>
                <w:rFonts w:cs="Arial"/>
                <w:sz w:val="22"/>
                <w:szCs w:val="22"/>
              </w:rPr>
              <w:t xml:space="preserve">e osebe  </w:t>
            </w:r>
          </w:p>
        </w:tc>
        <w:tc>
          <w:tcPr>
            <w:tcW w:w="28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3BBE60D" w14:textId="77777777" w:rsidR="00B17916" w:rsidRPr="00277397" w:rsidRDefault="00B17916" w:rsidP="00B17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3268" w:type="dxa"/>
            <w:tcBorders>
              <w:left w:val="single" w:sz="4" w:space="0" w:color="FFFFFF" w:themeColor="background1"/>
            </w:tcBorders>
          </w:tcPr>
          <w:p w14:paraId="3A755FBB" w14:textId="77777777" w:rsidR="00B17916" w:rsidRPr="00277397" w:rsidRDefault="00B17916" w:rsidP="00B179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 xml:space="preserve">Področje pooblastila </w:t>
            </w:r>
          </w:p>
        </w:tc>
      </w:tr>
      <w:bookmarkEnd w:id="1"/>
      <w:tr w:rsidR="00B17916" w:rsidRPr="00277397" w14:paraId="4BF574CF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7A3F8264" w14:textId="65EF4363" w:rsidR="00B17916" w:rsidRPr="00277397" w:rsidRDefault="00B17916" w:rsidP="00B17916">
            <w:pPr>
              <w:rPr>
                <w:rFonts w:cs="Arial"/>
                <w:b w:val="0"/>
                <w:bCs w:val="0"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mag. Urška Bitenc</w:t>
            </w:r>
          </w:p>
        </w:tc>
        <w:tc>
          <w:tcPr>
            <w:tcW w:w="2829" w:type="dxa"/>
          </w:tcPr>
          <w:p w14:paraId="717A1E67" w14:textId="1B2A2945" w:rsidR="00B17916" w:rsidRPr="00277397" w:rsidRDefault="00121801" w:rsidP="00B1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3268" w:type="dxa"/>
          </w:tcPr>
          <w:p w14:paraId="74ED3ACB" w14:textId="5D644132" w:rsidR="00B17916" w:rsidRPr="00277397" w:rsidRDefault="00B17916" w:rsidP="007A1F7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vodenje posameznih</w:t>
            </w:r>
            <w:r w:rsidR="004D6224" w:rsidRPr="00277397">
              <w:rPr>
                <w:rFonts w:cs="Arial"/>
                <w:szCs w:val="20"/>
              </w:rPr>
              <w:t xml:space="preserve"> </w:t>
            </w:r>
            <w:r w:rsidRPr="00277397">
              <w:rPr>
                <w:rFonts w:cs="Arial"/>
                <w:szCs w:val="20"/>
              </w:rPr>
              <w:t>dejanj v postopku pred izdajo odločbe v upravnih zadevah na podlagi 20. člena Zakona o</w:t>
            </w:r>
            <w:r w:rsidR="004D6224" w:rsidRPr="00277397">
              <w:rPr>
                <w:rFonts w:cs="Arial"/>
                <w:szCs w:val="20"/>
              </w:rPr>
              <w:t xml:space="preserve"> </w:t>
            </w:r>
            <w:r w:rsidRPr="00277397">
              <w:rPr>
                <w:rFonts w:cs="Arial"/>
                <w:szCs w:val="20"/>
              </w:rPr>
              <w:t>socialnem podjetništvu</w:t>
            </w:r>
          </w:p>
        </w:tc>
      </w:tr>
      <w:tr w:rsidR="00B17916" w:rsidRPr="00277397" w14:paraId="3AF92BD6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C2EF7C1" w14:textId="5520714C" w:rsidR="00B17916" w:rsidRPr="00277397" w:rsidRDefault="002C143F" w:rsidP="00B17916">
            <w:pPr>
              <w:rPr>
                <w:rFonts w:cs="Arial"/>
                <w:b w:val="0"/>
                <w:bCs w:val="0"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>Petra Kovačec</w:t>
            </w:r>
          </w:p>
        </w:tc>
        <w:tc>
          <w:tcPr>
            <w:tcW w:w="2829" w:type="dxa"/>
          </w:tcPr>
          <w:p w14:paraId="40E3750A" w14:textId="7A59A591" w:rsidR="00B17916" w:rsidRPr="00277397" w:rsidRDefault="002C143F" w:rsidP="00B1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3268" w:type="dxa"/>
          </w:tcPr>
          <w:p w14:paraId="710DD6DF" w14:textId="0B4229B4" w:rsidR="001D3D26" w:rsidRPr="00277397" w:rsidRDefault="00B17916" w:rsidP="00800905">
            <w:pPr>
              <w:pStyle w:val="Odstavekseznama"/>
              <w:numPr>
                <w:ilvl w:val="0"/>
                <w:numId w:val="16"/>
              </w:numPr>
              <w:ind w:left="326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 w:rsidRPr="001D3D26">
              <w:rPr>
                <w:rFonts w:cs="Arial"/>
                <w:szCs w:val="20"/>
              </w:rPr>
              <w:t>vodenje posameznih</w:t>
            </w:r>
            <w:r w:rsidR="004D6224" w:rsidRPr="001D3D26">
              <w:rPr>
                <w:rFonts w:cs="Arial"/>
                <w:szCs w:val="20"/>
              </w:rPr>
              <w:t xml:space="preserve"> </w:t>
            </w:r>
            <w:r w:rsidRPr="001D3D26">
              <w:rPr>
                <w:rFonts w:cs="Arial"/>
                <w:szCs w:val="20"/>
              </w:rPr>
              <w:t>dejanj v postopku pred izdajo odločbe v upravnih zadevah na podlagi 20. člena Zakona o</w:t>
            </w:r>
            <w:r w:rsidR="001D3D26">
              <w:rPr>
                <w:rFonts w:cs="Arial"/>
                <w:szCs w:val="20"/>
              </w:rPr>
              <w:t xml:space="preserve"> </w:t>
            </w:r>
            <w:r w:rsidRPr="00277397">
              <w:rPr>
                <w:rFonts w:cs="Arial"/>
                <w:szCs w:val="20"/>
              </w:rPr>
              <w:t>socialnem podjetništvu</w:t>
            </w:r>
            <w:r w:rsidR="005A268C" w:rsidRPr="00277397">
              <w:rPr>
                <w:rFonts w:cs="Arial"/>
                <w:szCs w:val="20"/>
              </w:rPr>
              <w:t xml:space="preserve"> </w:t>
            </w:r>
            <w:r w:rsidR="002C143F">
              <w:rPr>
                <w:rFonts w:cs="Arial"/>
                <w:szCs w:val="20"/>
              </w:rPr>
              <w:t xml:space="preserve">vodenje posameznih </w:t>
            </w:r>
            <w:r w:rsidR="002C143F" w:rsidRPr="002C143F">
              <w:rPr>
                <w:rFonts w:cs="Arial"/>
                <w:szCs w:val="20"/>
              </w:rPr>
              <w:t xml:space="preserve">dejanj v postopkih, povezanih s podeljevanjem statusa v javnem interesu na področju razvoja socialnega podjetništva na podlagi 6. člena Zakona o nevladnih organizacijah </w:t>
            </w:r>
          </w:p>
        </w:tc>
      </w:tr>
      <w:tr w:rsidR="00B17916" w:rsidRPr="00277397" w14:paraId="5C7C3712" w14:textId="77777777" w:rsidTr="00B5436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5BD50D10" w14:textId="1DFE84C5" w:rsidR="00B17916" w:rsidRPr="00277397" w:rsidRDefault="00B17916" w:rsidP="00B17916">
            <w:pPr>
              <w:rPr>
                <w:rFonts w:cs="Arial"/>
                <w:b w:val="0"/>
                <w:bCs w:val="0"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Leni Balent</w:t>
            </w:r>
          </w:p>
        </w:tc>
        <w:tc>
          <w:tcPr>
            <w:tcW w:w="2829" w:type="dxa"/>
            <w:tcBorders>
              <w:bottom w:val="single" w:sz="4" w:space="0" w:color="8EAADB" w:themeColor="accent1" w:themeTint="99"/>
            </w:tcBorders>
          </w:tcPr>
          <w:p w14:paraId="1762F73B" w14:textId="48383522" w:rsidR="00B17916" w:rsidRPr="00277397" w:rsidRDefault="00B17916" w:rsidP="00B1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višja svetovalka</w:t>
            </w:r>
          </w:p>
        </w:tc>
        <w:tc>
          <w:tcPr>
            <w:tcW w:w="3268" w:type="dxa"/>
          </w:tcPr>
          <w:p w14:paraId="4AB352CC" w14:textId="4CCA9DD2" w:rsidR="00B17916" w:rsidRPr="00277397" w:rsidRDefault="00B17916" w:rsidP="007A1F7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vodenje posameznih</w:t>
            </w:r>
            <w:r w:rsidR="004D6224" w:rsidRPr="00277397">
              <w:rPr>
                <w:rFonts w:cs="Arial"/>
                <w:szCs w:val="20"/>
              </w:rPr>
              <w:t xml:space="preserve"> </w:t>
            </w:r>
            <w:r w:rsidRPr="00277397">
              <w:rPr>
                <w:rFonts w:cs="Arial"/>
                <w:szCs w:val="20"/>
              </w:rPr>
              <w:t>dejanj v postopku pred izdajo odločbe v upravnih zadevah na podlagi 20. člena Zakona o</w:t>
            </w:r>
            <w:r w:rsidR="00D633BB" w:rsidRPr="00277397">
              <w:rPr>
                <w:rFonts w:cs="Arial"/>
                <w:szCs w:val="20"/>
              </w:rPr>
              <w:t xml:space="preserve"> </w:t>
            </w:r>
            <w:r w:rsidRPr="00277397">
              <w:rPr>
                <w:rFonts w:cs="Arial"/>
                <w:szCs w:val="20"/>
              </w:rPr>
              <w:t>socialnem podjetništvu</w:t>
            </w:r>
            <w:r w:rsidR="002A19A3" w:rsidRPr="00277397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43A9D5E2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6861E724" w14:textId="1B15AA36" w:rsidR="0070652E" w:rsidRPr="00277397" w:rsidRDefault="00ED496C" w:rsidP="0070652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Martina Vehovec</w:t>
            </w:r>
          </w:p>
        </w:tc>
        <w:tc>
          <w:tcPr>
            <w:tcW w:w="2829" w:type="dxa"/>
          </w:tcPr>
          <w:p w14:paraId="0EED439F" w14:textId="1543CBD5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</w:t>
            </w:r>
            <w:r w:rsidR="002C143F">
              <w:rPr>
                <w:rFonts w:cs="Arial"/>
                <w:szCs w:val="20"/>
              </w:rPr>
              <w:t>ka</w:t>
            </w:r>
          </w:p>
        </w:tc>
        <w:tc>
          <w:tcPr>
            <w:tcW w:w="3268" w:type="dxa"/>
          </w:tcPr>
          <w:p w14:paraId="1610DFF3" w14:textId="18975539" w:rsidR="0070652E" w:rsidRDefault="002C143F" w:rsidP="00BC4290">
            <w:pPr>
              <w:pStyle w:val="Odstavekseznama"/>
              <w:numPr>
                <w:ilvl w:val="0"/>
                <w:numId w:val="40"/>
              </w:numPr>
              <w:ind w:left="326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143F">
              <w:t xml:space="preserve">vodenje </w:t>
            </w:r>
            <w:r w:rsidR="00291ADC">
              <w:t xml:space="preserve">posameznih dejanj v postopku pred izdajo upravne odločbe o pridobitvi ali odvzemu dovoljenja za opravljanje postopkov za podporo poslovnim subjektom ter posameznih dejanj v postopku izdaje  odločbe o odpravi kršitev, ugotovljenih pri nadzoru nad točko za podporo poslovnim subjektom, v skladu z 11. c členom Zakona o poslovnem registru </w:t>
            </w:r>
          </w:p>
          <w:p w14:paraId="3F47E1AF" w14:textId="141559B5" w:rsidR="00291ADC" w:rsidRPr="00291ADC" w:rsidRDefault="00291ADC" w:rsidP="00BC4290">
            <w:pPr>
              <w:pStyle w:val="Odstavekseznama"/>
              <w:numPr>
                <w:ilvl w:val="0"/>
                <w:numId w:val="40"/>
              </w:numPr>
              <w:ind w:left="326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91ADC">
              <w:rPr>
                <w:rFonts w:cs="Arial"/>
                <w:szCs w:val="20"/>
              </w:rPr>
              <w:t xml:space="preserve">vodenje posameznih dejanj v postopku pred izdajo odločbe v zadevah dodelitve sredstev za odpravo posledic škode v gospodarstvu v skladu z Zakonom o odpravi posledic naravnih nesreč </w:t>
            </w:r>
          </w:p>
        </w:tc>
      </w:tr>
      <w:tr w:rsidR="0070652E" w:rsidRPr="00277397" w14:paraId="4135449A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3FE78055" w14:textId="3D292EE2" w:rsidR="0070652E" w:rsidRPr="00277397" w:rsidRDefault="0070652E" w:rsidP="0070652E">
            <w:pPr>
              <w:rPr>
                <w:rFonts w:cs="Arial"/>
                <w:szCs w:val="20"/>
              </w:rPr>
            </w:pPr>
            <w:r w:rsidRPr="00277397">
              <w:t>Marlen Skarlovnik</w:t>
            </w:r>
          </w:p>
        </w:tc>
        <w:tc>
          <w:tcPr>
            <w:tcW w:w="2829" w:type="dxa"/>
          </w:tcPr>
          <w:p w14:paraId="2F33264E" w14:textId="6FF85C8E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t>sekretarka</w:t>
            </w:r>
          </w:p>
        </w:tc>
        <w:tc>
          <w:tcPr>
            <w:tcW w:w="3268" w:type="dxa"/>
          </w:tcPr>
          <w:p w14:paraId="500DC662" w14:textId="5E260093" w:rsidR="002C143F" w:rsidRDefault="00800905" w:rsidP="002C1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</w:t>
            </w:r>
            <w:r w:rsidR="002C143F">
              <w:t>dločanje</w:t>
            </w:r>
            <w:r>
              <w:t xml:space="preserve"> </w:t>
            </w:r>
            <w:r w:rsidR="002C143F">
              <w:t>v vseh upravnih zadevah v zvezi z dodelitvijo in vračilom sredstev za odpravo posledic škode v</w:t>
            </w:r>
          </w:p>
          <w:p w14:paraId="5851479D" w14:textId="121F351F" w:rsidR="0070652E" w:rsidRPr="00277397" w:rsidRDefault="002C143F" w:rsidP="002C1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t xml:space="preserve">gospodarstvu v skladu z Zakonom o odpravi posledic naravnih nesreč </w:t>
            </w:r>
          </w:p>
        </w:tc>
      </w:tr>
      <w:tr w:rsidR="0070652E" w:rsidRPr="00277397" w14:paraId="5DE34FFC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3405068" w14:textId="4D70850F" w:rsidR="0070652E" w:rsidRPr="00277397" w:rsidRDefault="0070652E" w:rsidP="0070652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Jana Beton</w:t>
            </w:r>
          </w:p>
        </w:tc>
        <w:tc>
          <w:tcPr>
            <w:tcW w:w="2829" w:type="dxa"/>
          </w:tcPr>
          <w:p w14:paraId="15596EFD" w14:textId="45D33EEE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3268" w:type="dxa"/>
          </w:tcPr>
          <w:p w14:paraId="2303A525" w14:textId="72F0DE17" w:rsidR="00CB4BD5" w:rsidRPr="00277397" w:rsidRDefault="0070652E" w:rsidP="004D6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61196C03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5A77C26E" w14:textId="7AC2599D" w:rsidR="0070652E" w:rsidRPr="00277397" w:rsidRDefault="0070652E" w:rsidP="0070652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Polonca Kramberger</w:t>
            </w:r>
          </w:p>
        </w:tc>
        <w:tc>
          <w:tcPr>
            <w:tcW w:w="2829" w:type="dxa"/>
          </w:tcPr>
          <w:p w14:paraId="3F6AE59B" w14:textId="3DAF83A1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podsekretarka</w:t>
            </w:r>
          </w:p>
        </w:tc>
        <w:tc>
          <w:tcPr>
            <w:tcW w:w="3268" w:type="dxa"/>
          </w:tcPr>
          <w:p w14:paraId="02F73784" w14:textId="1D851EA1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2DEF5799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0A7428A5" w14:textId="0E403C9A" w:rsidR="0070652E" w:rsidRPr="00277397" w:rsidRDefault="0070652E" w:rsidP="0070652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Barbara Ulaga</w:t>
            </w:r>
          </w:p>
        </w:tc>
        <w:tc>
          <w:tcPr>
            <w:tcW w:w="2829" w:type="dxa"/>
          </w:tcPr>
          <w:p w14:paraId="25480561" w14:textId="535A0F52" w:rsidR="0070652E" w:rsidRPr="00277397" w:rsidRDefault="003F4B4D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3268" w:type="dxa"/>
          </w:tcPr>
          <w:p w14:paraId="57031FFF" w14:textId="16F4CD26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1382DF8E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6DCD6233" w14:textId="6FA23466" w:rsidR="0070652E" w:rsidRPr="00277397" w:rsidRDefault="0070652E" w:rsidP="0070652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Boštjana Žajdela</w:t>
            </w:r>
          </w:p>
        </w:tc>
        <w:tc>
          <w:tcPr>
            <w:tcW w:w="2829" w:type="dxa"/>
          </w:tcPr>
          <w:p w14:paraId="7B3D3F7A" w14:textId="4505552F" w:rsidR="0070652E" w:rsidRPr="00277397" w:rsidRDefault="003F4B4D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3268" w:type="dxa"/>
          </w:tcPr>
          <w:p w14:paraId="77B91C62" w14:textId="486EE94B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057C0AC9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46F5F27" w14:textId="3572C019" w:rsidR="0070652E" w:rsidRPr="00277397" w:rsidRDefault="0070652E" w:rsidP="0070652E">
            <w:pPr>
              <w:rPr>
                <w:rFonts w:cs="Arial"/>
                <w:b w:val="0"/>
                <w:bCs w:val="0"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Jelena Bjegović</w:t>
            </w:r>
          </w:p>
        </w:tc>
        <w:tc>
          <w:tcPr>
            <w:tcW w:w="2829" w:type="dxa"/>
          </w:tcPr>
          <w:p w14:paraId="7FA22D49" w14:textId="5BE113E8" w:rsidR="0070652E" w:rsidRPr="00277397" w:rsidRDefault="003F4B4D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3268" w:type="dxa"/>
          </w:tcPr>
          <w:p w14:paraId="0BB04CB9" w14:textId="61F8CED1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44AAD518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194813B7" w14:textId="58B3C1D0" w:rsidR="0070652E" w:rsidRPr="00277397" w:rsidRDefault="003F4B4D" w:rsidP="0070652E">
            <w:pPr>
              <w:rPr>
                <w:rFonts w:cs="Arial"/>
                <w:b w:val="0"/>
                <w:bCs w:val="0"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 xml:space="preserve">mag. </w:t>
            </w:r>
            <w:r w:rsidR="0070652E" w:rsidRPr="00277397">
              <w:rPr>
                <w:rFonts w:cs="Arial"/>
                <w:szCs w:val="20"/>
              </w:rPr>
              <w:t>Miša Osterc</w:t>
            </w:r>
          </w:p>
        </w:tc>
        <w:tc>
          <w:tcPr>
            <w:tcW w:w="2829" w:type="dxa"/>
          </w:tcPr>
          <w:p w14:paraId="7D292333" w14:textId="5DD19DAD" w:rsidR="0070652E" w:rsidRPr="00277397" w:rsidRDefault="003F4B4D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3268" w:type="dxa"/>
          </w:tcPr>
          <w:p w14:paraId="2E3865EC" w14:textId="21230956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  <w:u w:val="single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70652E" w:rsidRPr="00277397" w14:paraId="4E211BE1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7E148E2C" w14:textId="6A0746C7" w:rsidR="0070652E" w:rsidRPr="00277397" w:rsidRDefault="0070652E" w:rsidP="0070652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Nada Horvat</w:t>
            </w:r>
          </w:p>
        </w:tc>
        <w:tc>
          <w:tcPr>
            <w:tcW w:w="2829" w:type="dxa"/>
          </w:tcPr>
          <w:p w14:paraId="759F2664" w14:textId="4FCD39DA" w:rsidR="0070652E" w:rsidRPr="00277397" w:rsidRDefault="0070652E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višja svetovalka</w:t>
            </w:r>
          </w:p>
        </w:tc>
        <w:tc>
          <w:tcPr>
            <w:tcW w:w="3268" w:type="dxa"/>
          </w:tcPr>
          <w:p w14:paraId="7590C6A2" w14:textId="5829E0D0" w:rsidR="00CB4BD5" w:rsidRPr="00277397" w:rsidRDefault="0070652E" w:rsidP="002773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vodenje posameznih dejanj v postopku pred izdajo odločbe v zadevah dodelitve sredstev za odpravo posledic škode v gospodarstvu v skladu z Zakonom o odpravi posledic naravnih nesreč</w:t>
            </w:r>
            <w:r w:rsidR="002C143F">
              <w:rPr>
                <w:rFonts w:cs="Arial"/>
                <w:szCs w:val="20"/>
              </w:rPr>
              <w:t xml:space="preserve"> </w:t>
            </w:r>
          </w:p>
        </w:tc>
      </w:tr>
      <w:tr w:rsidR="002C143F" w:rsidRPr="00277397" w14:paraId="664F1682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8FDA26E" w14:textId="0700F519" w:rsidR="002C143F" w:rsidRPr="00277397" w:rsidRDefault="002C143F" w:rsidP="0070652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Zoran Keser</w:t>
            </w:r>
          </w:p>
        </w:tc>
        <w:tc>
          <w:tcPr>
            <w:tcW w:w="2829" w:type="dxa"/>
          </w:tcPr>
          <w:p w14:paraId="454D3E69" w14:textId="6AB91885" w:rsidR="002C143F" w:rsidRPr="00277397" w:rsidRDefault="002C143F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</w:t>
            </w:r>
          </w:p>
        </w:tc>
        <w:tc>
          <w:tcPr>
            <w:tcW w:w="3268" w:type="dxa"/>
          </w:tcPr>
          <w:p w14:paraId="3F6023ED" w14:textId="59A26AB8" w:rsidR="002C143F" w:rsidRPr="00277397" w:rsidRDefault="002C143F" w:rsidP="002C1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C143F">
              <w:rPr>
                <w:rFonts w:cs="Arial"/>
                <w:szCs w:val="20"/>
              </w:rPr>
              <w:t>vodenje posameznih dejanj v postopku pred izdajo odločbe o dodelitvi subvencije v zvezi z vlogami investitorjev za dodelitev spodbud za investicije v raziskave in razvoj ter inovacije na podlagi prvega odstavka 17. člena Zakona o spodbujanju investicij</w:t>
            </w:r>
            <w:r>
              <w:rPr>
                <w:rFonts w:cs="Arial"/>
                <w:szCs w:val="20"/>
              </w:rPr>
              <w:t xml:space="preserve"> </w:t>
            </w:r>
          </w:p>
        </w:tc>
      </w:tr>
      <w:tr w:rsidR="00291ADC" w:rsidRPr="00277397" w14:paraId="166FED6B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48ED8D09" w14:textId="2A26FEF4" w:rsidR="00291ADC" w:rsidRDefault="00291ADC" w:rsidP="0070652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Mag. Danilo Vidovič</w:t>
            </w:r>
          </w:p>
        </w:tc>
        <w:tc>
          <w:tcPr>
            <w:tcW w:w="2829" w:type="dxa"/>
          </w:tcPr>
          <w:p w14:paraId="5C487EEA" w14:textId="1B098D28" w:rsidR="00291ADC" w:rsidRDefault="00291ADC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3268" w:type="dxa"/>
          </w:tcPr>
          <w:p w14:paraId="6439BF62" w14:textId="46E508E8" w:rsidR="00291ADC" w:rsidRPr="002C143F" w:rsidRDefault="00291ADC" w:rsidP="002C1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91ADC">
              <w:rPr>
                <w:rFonts w:cs="Arial"/>
                <w:szCs w:val="20"/>
              </w:rPr>
              <w:t xml:space="preserve">vodenje posameznih dejanj v postopku pred izdajo odločbe v zadevah dodelitve sredstev za odpravo posledic škode v gospodarstvu v skladu z Zakonom o odpravi posledic naravnih nesreč </w:t>
            </w:r>
          </w:p>
        </w:tc>
      </w:tr>
      <w:tr w:rsidR="00B66F3D" w:rsidRPr="00277397" w14:paraId="13F8F89C" w14:textId="77777777" w:rsidTr="0027739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</w:tcPr>
          <w:p w14:paraId="2C325B62" w14:textId="4BA5F93C" w:rsidR="00B66F3D" w:rsidRDefault="00063F0F" w:rsidP="0070652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B66F3D">
              <w:rPr>
                <w:rFonts w:cs="Arial"/>
                <w:szCs w:val="20"/>
              </w:rPr>
              <w:t>ag. Mojca Lončarič Šlauer</w:t>
            </w:r>
          </w:p>
        </w:tc>
        <w:tc>
          <w:tcPr>
            <w:tcW w:w="2829" w:type="dxa"/>
          </w:tcPr>
          <w:p w14:paraId="22E88ABB" w14:textId="3B2E7B68" w:rsidR="00B66F3D" w:rsidRDefault="00B66F3D" w:rsidP="0070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3268" w:type="dxa"/>
          </w:tcPr>
          <w:p w14:paraId="4E1EF064" w14:textId="5B9393FB" w:rsidR="00B66F3D" w:rsidRPr="00291ADC" w:rsidRDefault="00B66F3D" w:rsidP="002C1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91ADC">
              <w:rPr>
                <w:rFonts w:cs="Arial"/>
                <w:szCs w:val="20"/>
              </w:rPr>
              <w:t xml:space="preserve">vodenje posameznih dejanj v postopku pred izdajo odločbe v zadevah dodelitve sredstev za odpravo posledic škode v gospodarstvu v skladu z Zakonom o odpravi posledic naravnih nesreč </w:t>
            </w:r>
          </w:p>
        </w:tc>
      </w:tr>
    </w:tbl>
    <w:p w14:paraId="53F48808" w14:textId="243BF569" w:rsidR="00174DD3" w:rsidRPr="00277397" w:rsidRDefault="00174DD3" w:rsidP="00174DD3">
      <w:pPr>
        <w:pStyle w:val="Naslov2"/>
      </w:pPr>
      <w:r w:rsidRPr="00277397">
        <w:t xml:space="preserve">Seznam pooblaščenih uradnih oseb na Direktoratu za </w:t>
      </w:r>
      <w:r>
        <w:t>delovna razmerja in pravice iz dela</w:t>
      </w:r>
    </w:p>
    <w:tbl>
      <w:tblPr>
        <w:tblStyle w:val="Tabelamrea4poudarek1"/>
        <w:tblW w:w="8926" w:type="dxa"/>
        <w:tblLook w:val="06A0" w:firstRow="1" w:lastRow="0" w:firstColumn="1" w:lastColumn="0" w:noHBand="1" w:noVBand="1"/>
        <w:tblCaption w:val="Seznam pooblaščenih uradnih oseb na Direktoratu za turizem"/>
      </w:tblPr>
      <w:tblGrid>
        <w:gridCol w:w="2231"/>
        <w:gridCol w:w="1799"/>
        <w:gridCol w:w="4896"/>
      </w:tblGrid>
      <w:tr w:rsidR="00174DD3" w:rsidRPr="00277397" w14:paraId="7C26FF75" w14:textId="77777777" w:rsidTr="000C7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6713763E" w14:textId="77777777" w:rsidR="00174DD3" w:rsidRPr="00277397" w:rsidRDefault="00174DD3" w:rsidP="000C7BC8">
            <w:pPr>
              <w:spacing w:line="360" w:lineRule="auto"/>
              <w:jc w:val="center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Ime uradne osebe</w:t>
            </w:r>
          </w:p>
        </w:tc>
        <w:tc>
          <w:tcPr>
            <w:tcW w:w="1799" w:type="dxa"/>
          </w:tcPr>
          <w:p w14:paraId="70AC1278" w14:textId="77777777" w:rsidR="00174DD3" w:rsidRPr="00277397" w:rsidRDefault="00174DD3" w:rsidP="000C7BC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Naziv</w:t>
            </w:r>
          </w:p>
        </w:tc>
        <w:tc>
          <w:tcPr>
            <w:tcW w:w="4896" w:type="dxa"/>
          </w:tcPr>
          <w:p w14:paraId="144D7FA8" w14:textId="77777777" w:rsidR="00174DD3" w:rsidRPr="00277397" w:rsidRDefault="00174DD3" w:rsidP="000C7BC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Področje pooblastila</w:t>
            </w:r>
          </w:p>
        </w:tc>
      </w:tr>
      <w:tr w:rsidR="00174DD3" w:rsidRPr="00277397" w14:paraId="448204CE" w14:textId="77777777" w:rsidTr="004E786F">
        <w:trPr>
          <w:cantSplit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08337DC7" w14:textId="685CE64B" w:rsidR="00174DD3" w:rsidRPr="00277397" w:rsidRDefault="00184787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Lidija Šubelj</w:t>
            </w:r>
          </w:p>
        </w:tc>
        <w:tc>
          <w:tcPr>
            <w:tcW w:w="1799" w:type="dxa"/>
          </w:tcPr>
          <w:p w14:paraId="3A6CEFF8" w14:textId="47CF0E00" w:rsidR="00174DD3" w:rsidRPr="00277397" w:rsidRDefault="00184787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generalna direktorica</w:t>
            </w:r>
          </w:p>
        </w:tc>
        <w:tc>
          <w:tcPr>
            <w:tcW w:w="4896" w:type="dxa"/>
          </w:tcPr>
          <w:p w14:paraId="51FBD0B1" w14:textId="125BA0CE" w:rsidR="00174DD3" w:rsidRPr="00955865" w:rsidRDefault="00184787" w:rsidP="00955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55865">
              <w:rPr>
                <w:rFonts w:cs="Arial"/>
                <w:szCs w:val="20"/>
              </w:rPr>
              <w:t>odločanje v upravnih postopkih s področja Direktorata za delovna razmerja</w:t>
            </w:r>
            <w:r w:rsidR="00B47D64" w:rsidRPr="00955865">
              <w:rPr>
                <w:rFonts w:cs="Arial"/>
                <w:szCs w:val="20"/>
              </w:rPr>
              <w:t xml:space="preserve"> in pravice iz dela</w:t>
            </w:r>
          </w:p>
        </w:tc>
      </w:tr>
      <w:tr w:rsidR="005645D5" w:rsidRPr="00277397" w14:paraId="1EDB97E0" w14:textId="77777777" w:rsidTr="004E786F">
        <w:trPr>
          <w:cantSplit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72CCCF1A" w14:textId="165B1BC1" w:rsidR="005645D5" w:rsidRDefault="005645D5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 w:rsidRPr="005645D5">
              <w:rPr>
                <w:rFonts w:eastAsiaTheme="minorHAnsi" w:cs="Arial"/>
                <w:szCs w:val="20"/>
              </w:rPr>
              <w:t>mag. Nikolaj Petrišič</w:t>
            </w:r>
          </w:p>
        </w:tc>
        <w:tc>
          <w:tcPr>
            <w:tcW w:w="1799" w:type="dxa"/>
          </w:tcPr>
          <w:p w14:paraId="36321547" w14:textId="3B7DFC48" w:rsidR="005645D5" w:rsidRDefault="005645D5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vodja sektorja</w:t>
            </w:r>
            <w:r w:rsidR="00302607">
              <w:rPr>
                <w:rFonts w:eastAsiaTheme="minorHAnsi" w:cs="Arial"/>
                <w:szCs w:val="20"/>
              </w:rPr>
              <w:t xml:space="preserve"> </w:t>
            </w:r>
          </w:p>
        </w:tc>
        <w:tc>
          <w:tcPr>
            <w:tcW w:w="4896" w:type="dxa"/>
          </w:tcPr>
          <w:p w14:paraId="3A670FF2" w14:textId="0F67D84C" w:rsidR="005645D5" w:rsidRPr="00955865" w:rsidRDefault="005645D5" w:rsidP="00955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5645D5">
              <w:rPr>
                <w:rFonts w:cs="Arial"/>
                <w:szCs w:val="20"/>
              </w:rPr>
              <w:t>vodenje upravnih postopkov na I. stopnji s področja Sektorja za varnost in zdravje pri delu</w:t>
            </w:r>
          </w:p>
        </w:tc>
      </w:tr>
      <w:tr w:rsidR="005645D5" w:rsidRPr="00277397" w14:paraId="78AE904D" w14:textId="77777777" w:rsidTr="004E786F">
        <w:trPr>
          <w:cantSplit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30CB14F2" w14:textId="1475DDFC" w:rsidR="005645D5" w:rsidRDefault="005645D5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 w:rsidRPr="005645D5">
              <w:rPr>
                <w:rFonts w:eastAsiaTheme="minorHAnsi" w:cs="Arial"/>
                <w:szCs w:val="20"/>
              </w:rPr>
              <w:t>Etbin Tratnik</w:t>
            </w:r>
          </w:p>
        </w:tc>
        <w:tc>
          <w:tcPr>
            <w:tcW w:w="1799" w:type="dxa"/>
          </w:tcPr>
          <w:p w14:paraId="79EF4A86" w14:textId="09364046" w:rsidR="005645D5" w:rsidRDefault="005645D5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</w:t>
            </w:r>
          </w:p>
        </w:tc>
        <w:tc>
          <w:tcPr>
            <w:tcW w:w="4896" w:type="dxa"/>
          </w:tcPr>
          <w:p w14:paraId="6C0AE2E0" w14:textId="657647B2" w:rsidR="005645D5" w:rsidRPr="00955865" w:rsidRDefault="005645D5" w:rsidP="00955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5645D5">
              <w:rPr>
                <w:rFonts w:cs="Arial"/>
                <w:szCs w:val="20"/>
              </w:rPr>
              <w:t>vodenje upravnih postopkov na I. stopnji s področja Sektorja za varnost in zdravje pri delu</w:t>
            </w:r>
          </w:p>
        </w:tc>
      </w:tr>
      <w:tr w:rsidR="00F60BF9" w:rsidRPr="00277397" w14:paraId="41398A4B" w14:textId="77777777" w:rsidTr="004E786F">
        <w:trPr>
          <w:cantSplit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BC27A91" w14:textId="328C3216" w:rsidR="00F60BF9" w:rsidRDefault="00F60BF9" w:rsidP="00F60BF9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Mateja Poljanec</w:t>
            </w:r>
          </w:p>
        </w:tc>
        <w:tc>
          <w:tcPr>
            <w:tcW w:w="1799" w:type="dxa"/>
          </w:tcPr>
          <w:p w14:paraId="7EE4E982" w14:textId="476A4198" w:rsidR="00F60BF9" w:rsidRDefault="00F60BF9" w:rsidP="00F60B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podsekretarka</w:t>
            </w:r>
          </w:p>
        </w:tc>
        <w:tc>
          <w:tcPr>
            <w:tcW w:w="4896" w:type="dxa"/>
          </w:tcPr>
          <w:p w14:paraId="2EDF2274" w14:textId="5263489F" w:rsidR="00F60BF9" w:rsidRPr="00955865" w:rsidRDefault="00F60BF9" w:rsidP="00F60B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55865">
              <w:rPr>
                <w:rFonts w:cs="Arial"/>
                <w:szCs w:val="20"/>
              </w:rPr>
              <w:t>odločanje v upravnih postopkih na I. stopnji, s področja Zakona o urejanju trga dela</w:t>
            </w:r>
          </w:p>
        </w:tc>
      </w:tr>
      <w:tr w:rsidR="00F60BF9" w:rsidRPr="00277397" w14:paraId="6D4CBFA2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AFF391D" w14:textId="50BFB082" w:rsidR="00F60BF9" w:rsidRPr="00277397" w:rsidRDefault="00F60BF9" w:rsidP="00F60BF9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Ulrika Dovč</w:t>
            </w:r>
          </w:p>
        </w:tc>
        <w:tc>
          <w:tcPr>
            <w:tcW w:w="1799" w:type="dxa"/>
          </w:tcPr>
          <w:p w14:paraId="3C3EE50D" w14:textId="0A4C93F3" w:rsidR="00F60BF9" w:rsidRPr="00277397" w:rsidRDefault="00F60BF9" w:rsidP="00F60B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sekretarka</w:t>
            </w:r>
          </w:p>
        </w:tc>
        <w:tc>
          <w:tcPr>
            <w:tcW w:w="4896" w:type="dxa"/>
          </w:tcPr>
          <w:p w14:paraId="760D0A30" w14:textId="245C8414" w:rsidR="00F60BF9" w:rsidRPr="00955865" w:rsidRDefault="00F60BF9" w:rsidP="00F60B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55865">
              <w:rPr>
                <w:rFonts w:cs="Arial"/>
                <w:szCs w:val="20"/>
              </w:rPr>
              <w:t>vodenje upravnih postopkov na I. stopnji s področja Direktorata za delovna razmerja in pravic iz dela</w:t>
            </w:r>
          </w:p>
        </w:tc>
      </w:tr>
      <w:tr w:rsidR="00F60BF9" w:rsidRPr="00277397" w14:paraId="3C33738C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55ACD582" w14:textId="0FE3202A" w:rsidR="00F60BF9" w:rsidRDefault="00063F0F" w:rsidP="00F60BF9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m</w:t>
            </w:r>
            <w:r w:rsidR="00F60BF9">
              <w:rPr>
                <w:rFonts w:eastAsiaTheme="minorHAnsi" w:cs="Arial"/>
                <w:szCs w:val="20"/>
              </w:rPr>
              <w:t>ag. Darija Perše Zoretič</w:t>
            </w:r>
          </w:p>
        </w:tc>
        <w:tc>
          <w:tcPr>
            <w:tcW w:w="1799" w:type="dxa"/>
          </w:tcPr>
          <w:p w14:paraId="6287CD24" w14:textId="7444A11F" w:rsidR="00F60BF9" w:rsidRDefault="00F60BF9" w:rsidP="00F60B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sekretarka</w:t>
            </w:r>
          </w:p>
        </w:tc>
        <w:tc>
          <w:tcPr>
            <w:tcW w:w="4896" w:type="dxa"/>
          </w:tcPr>
          <w:p w14:paraId="0ABB77FE" w14:textId="1731717D" w:rsidR="00F60BF9" w:rsidRPr="00124F0C" w:rsidRDefault="00F60BF9" w:rsidP="00BC4290">
            <w:pPr>
              <w:pStyle w:val="Odstavekseznama"/>
              <w:numPr>
                <w:ilvl w:val="0"/>
                <w:numId w:val="29"/>
              </w:numPr>
              <w:ind w:left="248" w:hanging="2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124F0C">
              <w:rPr>
                <w:rFonts w:cs="Arial"/>
                <w:szCs w:val="20"/>
              </w:rPr>
              <w:t>vodenje upravnih postopkov na I.</w:t>
            </w:r>
            <w:r w:rsidR="004410CF">
              <w:rPr>
                <w:rFonts w:cs="Arial"/>
                <w:szCs w:val="20"/>
              </w:rPr>
              <w:t xml:space="preserve"> </w:t>
            </w:r>
            <w:r w:rsidRPr="00124F0C">
              <w:rPr>
                <w:rFonts w:cs="Arial"/>
                <w:szCs w:val="20"/>
              </w:rPr>
              <w:t>stopnji s področja Direktorata za delovna razmerja in pravice iz dela</w:t>
            </w:r>
          </w:p>
          <w:p w14:paraId="0ED5D405" w14:textId="6A41AC86" w:rsidR="00F60BF9" w:rsidRPr="00124F0C" w:rsidRDefault="00F60BF9" w:rsidP="00BC4290">
            <w:pPr>
              <w:pStyle w:val="Odstavekseznama"/>
              <w:numPr>
                <w:ilvl w:val="0"/>
                <w:numId w:val="30"/>
              </w:numPr>
              <w:ind w:left="248" w:hanging="2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124F0C">
              <w:rPr>
                <w:rFonts w:cs="Arial"/>
                <w:szCs w:val="20"/>
              </w:rPr>
              <w:t>odločanje v upravnih postopkih s področja Sektorja za delovna razmerja in druge oblike dela</w:t>
            </w:r>
          </w:p>
        </w:tc>
      </w:tr>
      <w:tr w:rsidR="00F60BF9" w:rsidRPr="00277397" w14:paraId="2B022BE2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363BCB07" w14:textId="50475468" w:rsidR="00F60BF9" w:rsidRDefault="00F60BF9" w:rsidP="00F60BF9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Lilijana Tratnik</w:t>
            </w:r>
          </w:p>
        </w:tc>
        <w:tc>
          <w:tcPr>
            <w:tcW w:w="1799" w:type="dxa"/>
          </w:tcPr>
          <w:p w14:paraId="2EE8A349" w14:textId="400CF0CE" w:rsidR="00F60BF9" w:rsidRDefault="00F60BF9" w:rsidP="00F60B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sekretarka</w:t>
            </w:r>
          </w:p>
        </w:tc>
        <w:tc>
          <w:tcPr>
            <w:tcW w:w="4896" w:type="dxa"/>
          </w:tcPr>
          <w:p w14:paraId="2DCCF5E5" w14:textId="69102494" w:rsidR="00F60BF9" w:rsidRPr="00955865" w:rsidRDefault="00F60BF9" w:rsidP="00F60B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odločanje v upravnih postopkih s področja Sektorja za delovna razmerja in druge oblike dela</w:t>
            </w:r>
          </w:p>
        </w:tc>
      </w:tr>
      <w:tr w:rsidR="00F60BF9" w:rsidRPr="00277397" w14:paraId="0477096B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5D5F12B" w14:textId="2EE95762" w:rsidR="00F60BF9" w:rsidRDefault="00F60BF9" w:rsidP="00F60BF9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 xml:space="preserve">Tanja Podlipnik </w:t>
            </w:r>
          </w:p>
        </w:tc>
        <w:tc>
          <w:tcPr>
            <w:tcW w:w="1799" w:type="dxa"/>
          </w:tcPr>
          <w:p w14:paraId="3B91D889" w14:textId="70E19DAA" w:rsidR="00F60BF9" w:rsidRDefault="00F60BF9" w:rsidP="00F60B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 xml:space="preserve">vodja </w:t>
            </w:r>
            <w:r w:rsidR="00FB4C19">
              <w:rPr>
                <w:rFonts w:eastAsiaTheme="minorHAnsi" w:cs="Arial"/>
                <w:szCs w:val="20"/>
              </w:rPr>
              <w:t>s</w:t>
            </w:r>
            <w:r>
              <w:rPr>
                <w:rFonts w:eastAsiaTheme="minorHAnsi" w:cs="Arial"/>
                <w:szCs w:val="20"/>
              </w:rPr>
              <w:t xml:space="preserve">ektorja </w:t>
            </w:r>
          </w:p>
        </w:tc>
        <w:tc>
          <w:tcPr>
            <w:tcW w:w="4896" w:type="dxa"/>
          </w:tcPr>
          <w:p w14:paraId="652CD868" w14:textId="0D47D0FD" w:rsidR="00F60BF9" w:rsidRDefault="00F60BF9" w:rsidP="00F60B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55865">
              <w:rPr>
                <w:rFonts w:cs="Arial"/>
                <w:szCs w:val="20"/>
              </w:rPr>
              <w:t>odločanje v upravnih postopkih s področja Sektorja za delovna razmerja in druge oblike dela</w:t>
            </w:r>
            <w:r w:rsidR="005645D5">
              <w:rPr>
                <w:rFonts w:cs="Arial"/>
                <w:szCs w:val="20"/>
              </w:rPr>
              <w:t xml:space="preserve"> na I. stopnji</w:t>
            </w:r>
          </w:p>
        </w:tc>
      </w:tr>
      <w:tr w:rsidR="004410CF" w:rsidRPr="00277397" w14:paraId="759DA80D" w14:textId="77777777" w:rsidTr="0030260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shd w:val="clear" w:color="auto" w:fill="FFFFFF" w:themeFill="background1"/>
          </w:tcPr>
          <w:p w14:paraId="6380CD0F" w14:textId="6986201F" w:rsidR="004410CF" w:rsidRDefault="004410CF" w:rsidP="004410CF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Špela Lipnik</w:t>
            </w:r>
          </w:p>
        </w:tc>
        <w:tc>
          <w:tcPr>
            <w:tcW w:w="1799" w:type="dxa"/>
            <w:shd w:val="clear" w:color="auto" w:fill="FFFFFF" w:themeFill="background1"/>
          </w:tcPr>
          <w:p w14:paraId="5F4795A9" w14:textId="3509723C" w:rsidR="004410CF" w:rsidRDefault="00302607" w:rsidP="004410C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v</w:t>
            </w:r>
            <w:r w:rsidR="004410CF">
              <w:rPr>
                <w:rFonts w:eastAsiaTheme="minorHAnsi" w:cs="Arial"/>
                <w:szCs w:val="20"/>
              </w:rPr>
              <w:t>išja svetovalka</w:t>
            </w:r>
          </w:p>
        </w:tc>
        <w:tc>
          <w:tcPr>
            <w:tcW w:w="4896" w:type="dxa"/>
            <w:shd w:val="clear" w:color="auto" w:fill="FFFFFF" w:themeFill="background1"/>
          </w:tcPr>
          <w:p w14:paraId="58454CBC" w14:textId="58AABD3B" w:rsidR="004410CF" w:rsidRPr="00955865" w:rsidRDefault="004410CF" w:rsidP="004410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55865">
              <w:rPr>
                <w:rFonts w:cs="Arial"/>
                <w:szCs w:val="20"/>
              </w:rPr>
              <w:t>odločanje v upravnih postopkih na I. stopnji, s področja Zakona o urejanju trga dela</w:t>
            </w:r>
          </w:p>
        </w:tc>
      </w:tr>
      <w:tr w:rsidR="004410CF" w:rsidRPr="00277397" w14:paraId="29EAE258" w14:textId="77777777" w:rsidTr="0030260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shd w:val="clear" w:color="auto" w:fill="FFFFFF" w:themeFill="background1"/>
          </w:tcPr>
          <w:p w14:paraId="42CFAF06" w14:textId="0BCDEC71" w:rsidR="004410CF" w:rsidRDefault="004410CF" w:rsidP="004410CF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Mojca Bergant</w:t>
            </w:r>
          </w:p>
        </w:tc>
        <w:tc>
          <w:tcPr>
            <w:tcW w:w="1799" w:type="dxa"/>
            <w:shd w:val="clear" w:color="auto" w:fill="FFFFFF" w:themeFill="background1"/>
          </w:tcPr>
          <w:p w14:paraId="347A4DDA" w14:textId="4670459B" w:rsidR="004410CF" w:rsidRDefault="00302607" w:rsidP="004410C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</w:t>
            </w:r>
            <w:r w:rsidR="004410CF">
              <w:rPr>
                <w:rFonts w:eastAsiaTheme="minorHAnsi" w:cs="Arial"/>
                <w:szCs w:val="20"/>
              </w:rPr>
              <w:t>ekretarka</w:t>
            </w:r>
          </w:p>
        </w:tc>
        <w:tc>
          <w:tcPr>
            <w:tcW w:w="4896" w:type="dxa"/>
            <w:shd w:val="clear" w:color="auto" w:fill="FFFFFF" w:themeFill="background1"/>
          </w:tcPr>
          <w:p w14:paraId="53096169" w14:textId="625C331A" w:rsidR="004410CF" w:rsidRPr="00955865" w:rsidRDefault="00AB0C4E" w:rsidP="004410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AB0C4E">
              <w:rPr>
                <w:rFonts w:cs="Arial"/>
                <w:szCs w:val="20"/>
              </w:rPr>
              <w:t>odločanje v upravnih postopkih s področja Sektorja za delovna razmerja in druge oblike dela</w:t>
            </w:r>
          </w:p>
        </w:tc>
      </w:tr>
      <w:tr w:rsidR="00324545" w:rsidRPr="00277397" w14:paraId="17C0FD9C" w14:textId="77777777" w:rsidTr="0030260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shd w:val="clear" w:color="auto" w:fill="FFFFFF" w:themeFill="background1"/>
          </w:tcPr>
          <w:p w14:paraId="68E143C3" w14:textId="3090AA10" w:rsidR="00324545" w:rsidRDefault="000C2AB7" w:rsidP="004410CF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Matej Grajfoner</w:t>
            </w:r>
          </w:p>
        </w:tc>
        <w:tc>
          <w:tcPr>
            <w:tcW w:w="1799" w:type="dxa"/>
            <w:shd w:val="clear" w:color="auto" w:fill="FFFFFF" w:themeFill="background1"/>
          </w:tcPr>
          <w:p w14:paraId="24F177FE" w14:textId="6E13AFB5" w:rsidR="00324545" w:rsidRDefault="000C2AB7" w:rsidP="004410C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</w:t>
            </w:r>
          </w:p>
        </w:tc>
        <w:tc>
          <w:tcPr>
            <w:tcW w:w="4896" w:type="dxa"/>
            <w:shd w:val="clear" w:color="auto" w:fill="FFFFFF" w:themeFill="background1"/>
          </w:tcPr>
          <w:p w14:paraId="5E95112E" w14:textId="16B9790F" w:rsidR="00324545" w:rsidRPr="00AB0C4E" w:rsidRDefault="000C2AB7" w:rsidP="004410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vodenje upravnih postopkov na 1. stopnji s področja Direktorata za delovna razmerja in pravice iz dela</w:t>
            </w:r>
          </w:p>
        </w:tc>
      </w:tr>
      <w:tr w:rsidR="000C2AB7" w:rsidRPr="00277397" w14:paraId="39B3AE73" w14:textId="77777777" w:rsidTr="0030260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shd w:val="clear" w:color="auto" w:fill="FFFFFF" w:themeFill="background1"/>
          </w:tcPr>
          <w:p w14:paraId="367A1082" w14:textId="6F5F9CA3" w:rsidR="000C2AB7" w:rsidRDefault="000C2AB7" w:rsidP="000C2AB7">
            <w:pPr>
              <w:spacing w:line="360" w:lineRule="auto"/>
              <w:rPr>
                <w:rFonts w:eastAsiaTheme="minorHAnsi" w:cs="Arial"/>
                <w:szCs w:val="20"/>
              </w:rPr>
            </w:pPr>
            <w:r w:rsidRPr="00706B7A">
              <w:t>Nina Piškur</w:t>
            </w:r>
          </w:p>
        </w:tc>
        <w:tc>
          <w:tcPr>
            <w:tcW w:w="1799" w:type="dxa"/>
            <w:shd w:val="clear" w:color="auto" w:fill="FFFFFF" w:themeFill="background1"/>
          </w:tcPr>
          <w:p w14:paraId="03D81735" w14:textId="42090A95" w:rsidR="000C2AB7" w:rsidRDefault="000C2AB7" w:rsidP="000C2A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 w:rsidRPr="00706B7A">
              <w:t>vodja sektorja</w:t>
            </w:r>
          </w:p>
        </w:tc>
        <w:tc>
          <w:tcPr>
            <w:tcW w:w="4896" w:type="dxa"/>
            <w:shd w:val="clear" w:color="auto" w:fill="FFFFFF" w:themeFill="background1"/>
          </w:tcPr>
          <w:p w14:paraId="13FF06C7" w14:textId="0EA8DCC7" w:rsidR="000C2AB7" w:rsidRDefault="000C2AB7" w:rsidP="000C2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706B7A">
              <w:t>odločanje v upravnih postopkih s področja Sektorja za pokojnine in pravice iz dela</w:t>
            </w:r>
          </w:p>
        </w:tc>
      </w:tr>
    </w:tbl>
    <w:p w14:paraId="1CC503C0" w14:textId="038EE8B7" w:rsidR="00174DD3" w:rsidRPr="00277397" w:rsidRDefault="00174DD3" w:rsidP="00174DD3">
      <w:pPr>
        <w:pStyle w:val="Naslov2"/>
      </w:pPr>
      <w:r w:rsidRPr="00277397">
        <w:t xml:space="preserve">Seznam pooblaščenih uradnih oseb na Direktoratu za </w:t>
      </w:r>
      <w:r>
        <w:t>trg dela in zaposlovanje</w:t>
      </w:r>
    </w:p>
    <w:tbl>
      <w:tblPr>
        <w:tblStyle w:val="Tabelamrea4poudarek1"/>
        <w:tblW w:w="8926" w:type="dxa"/>
        <w:tblLook w:val="06A0" w:firstRow="1" w:lastRow="0" w:firstColumn="1" w:lastColumn="0" w:noHBand="1" w:noVBand="1"/>
        <w:tblCaption w:val="Seznam pooblaščenih uradnih oseb na Direktoratu za turizem"/>
      </w:tblPr>
      <w:tblGrid>
        <w:gridCol w:w="2231"/>
        <w:gridCol w:w="1799"/>
        <w:gridCol w:w="4896"/>
      </w:tblGrid>
      <w:tr w:rsidR="00174DD3" w:rsidRPr="00277397" w14:paraId="427E57E7" w14:textId="77777777" w:rsidTr="000C7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D2D9A44" w14:textId="77777777" w:rsidR="00174DD3" w:rsidRPr="00277397" w:rsidRDefault="00174DD3" w:rsidP="000C7BC8">
            <w:pPr>
              <w:spacing w:line="360" w:lineRule="auto"/>
              <w:jc w:val="center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Ime uradne osebe</w:t>
            </w:r>
          </w:p>
        </w:tc>
        <w:tc>
          <w:tcPr>
            <w:tcW w:w="1799" w:type="dxa"/>
          </w:tcPr>
          <w:p w14:paraId="69840169" w14:textId="77777777" w:rsidR="00174DD3" w:rsidRPr="00277397" w:rsidRDefault="00174DD3" w:rsidP="000C7BC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Naziv</w:t>
            </w:r>
          </w:p>
        </w:tc>
        <w:tc>
          <w:tcPr>
            <w:tcW w:w="4896" w:type="dxa"/>
          </w:tcPr>
          <w:p w14:paraId="083709C4" w14:textId="77777777" w:rsidR="00174DD3" w:rsidRPr="00277397" w:rsidRDefault="00174DD3" w:rsidP="000C7BC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Področje pooblastila</w:t>
            </w:r>
          </w:p>
        </w:tc>
      </w:tr>
      <w:tr w:rsidR="001A7C9D" w:rsidRPr="00277397" w14:paraId="6651A2BD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03FF1F80" w14:textId="37255458" w:rsidR="001A7C9D" w:rsidRPr="00277397" w:rsidRDefault="001A7C9D" w:rsidP="001A7C9D">
            <w:pPr>
              <w:spacing w:line="360" w:lineRule="auto"/>
              <w:rPr>
                <w:rFonts w:eastAsiaTheme="minorHAnsi" w:cs="Arial"/>
                <w:szCs w:val="20"/>
              </w:rPr>
            </w:pPr>
            <w:r w:rsidRPr="00ED58D5">
              <w:t>Aleksander Vojičić</w:t>
            </w:r>
          </w:p>
        </w:tc>
        <w:tc>
          <w:tcPr>
            <w:tcW w:w="1799" w:type="dxa"/>
          </w:tcPr>
          <w:p w14:paraId="6D681829" w14:textId="5547B288" w:rsidR="001A7C9D" w:rsidRPr="00277397" w:rsidRDefault="001A7C9D" w:rsidP="001A7C9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 w:rsidRPr="00ED58D5">
              <w:t>v.d. generalnega direktorja</w:t>
            </w:r>
          </w:p>
        </w:tc>
        <w:tc>
          <w:tcPr>
            <w:tcW w:w="4896" w:type="dxa"/>
          </w:tcPr>
          <w:p w14:paraId="543091AE" w14:textId="110A3ED3" w:rsidR="001A7C9D" w:rsidRPr="001A7C9D" w:rsidRDefault="007453B5" w:rsidP="001A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t>p</w:t>
            </w:r>
            <w:r w:rsidR="001A7C9D" w:rsidRPr="00ED58D5">
              <w:t>odpis in odobrit</w:t>
            </w:r>
            <w:r w:rsidR="00424BB3">
              <w:t>ev</w:t>
            </w:r>
            <w:r w:rsidR="001A7C9D" w:rsidRPr="00ED58D5">
              <w:t xml:space="preserve"> aneksov k pogodbam o zagotavljanju subvencionirane študentske prehrane za leti 2025 in 2026 s ponudniki, izbranimi na Javnem razpisu za izbiro ponudnikov subvencionirane študentske prehrane za leti 2025 in 2026 (1. in 2. odpiranje)</w:t>
            </w:r>
          </w:p>
        </w:tc>
      </w:tr>
      <w:tr w:rsidR="00EF5FE7" w:rsidRPr="00277397" w14:paraId="036FD631" w14:textId="77777777" w:rsidTr="00701F4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tcBorders>
              <w:right w:val="single" w:sz="4" w:space="0" w:color="4472C4" w:themeColor="accent1"/>
            </w:tcBorders>
          </w:tcPr>
          <w:p w14:paraId="651AAB48" w14:textId="0C3586F8" w:rsidR="00EF5FE7" w:rsidRDefault="00EF5FE7" w:rsidP="00EF5FE7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cs="Arial"/>
                <w:szCs w:val="20"/>
              </w:rPr>
              <w:t>Anita Starc</w:t>
            </w:r>
          </w:p>
        </w:tc>
        <w:tc>
          <w:tcPr>
            <w:tcW w:w="179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4B29E7EF" w14:textId="7C879768" w:rsidR="00EF5FE7" w:rsidRDefault="00EF5FE7" w:rsidP="00EF5F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4896" w:type="dxa"/>
            <w:tcBorders>
              <w:left w:val="single" w:sz="4" w:space="0" w:color="4472C4" w:themeColor="accent1"/>
            </w:tcBorders>
          </w:tcPr>
          <w:p w14:paraId="21B3A28E" w14:textId="70DB3DE6" w:rsidR="00EF5FE7" w:rsidRPr="00C93B53" w:rsidRDefault="00EF5FE7" w:rsidP="00EF5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odločanje v upravnih zadev</w:t>
            </w:r>
            <w:r w:rsidR="002C0012">
              <w:rPr>
                <w:rFonts w:cs="Arial"/>
                <w:szCs w:val="20"/>
              </w:rPr>
              <w:t>ah</w:t>
            </w:r>
            <w:r>
              <w:rPr>
                <w:rFonts w:cs="Arial"/>
                <w:szCs w:val="20"/>
              </w:rPr>
              <w:t xml:space="preserve"> na I. stopnji s področja Sektorja za delovne migracije</w:t>
            </w:r>
          </w:p>
        </w:tc>
      </w:tr>
    </w:tbl>
    <w:p w14:paraId="2B6A0F68" w14:textId="77777777" w:rsidR="00091B86" w:rsidRPr="00277397" w:rsidRDefault="00091B86" w:rsidP="00091B86">
      <w:pPr>
        <w:pStyle w:val="Naslov2"/>
      </w:pPr>
      <w:r w:rsidRPr="00277397">
        <w:t>Seznam pooblaščenih uradnih oseb na Direktoratu za turizem</w:t>
      </w:r>
    </w:p>
    <w:tbl>
      <w:tblPr>
        <w:tblStyle w:val="Tabelamrea4poudarek1"/>
        <w:tblW w:w="8926" w:type="dxa"/>
        <w:tblLook w:val="06A0" w:firstRow="1" w:lastRow="0" w:firstColumn="1" w:lastColumn="0" w:noHBand="1" w:noVBand="1"/>
        <w:tblCaption w:val="Seznam pooblaščenih uradnih oseb na Direktoratu za turizem"/>
      </w:tblPr>
      <w:tblGrid>
        <w:gridCol w:w="2231"/>
        <w:gridCol w:w="1799"/>
        <w:gridCol w:w="4896"/>
      </w:tblGrid>
      <w:tr w:rsidR="00091B86" w:rsidRPr="00277397" w14:paraId="1A90FA97" w14:textId="77777777" w:rsidTr="000C7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1EDDD489" w14:textId="77777777" w:rsidR="00091B86" w:rsidRPr="00277397" w:rsidRDefault="00091B86" w:rsidP="000C7BC8">
            <w:pPr>
              <w:spacing w:line="360" w:lineRule="auto"/>
              <w:jc w:val="center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Ime uradne osebe</w:t>
            </w:r>
          </w:p>
        </w:tc>
        <w:tc>
          <w:tcPr>
            <w:tcW w:w="1799" w:type="dxa"/>
          </w:tcPr>
          <w:p w14:paraId="3F2F57BF" w14:textId="77777777" w:rsidR="00091B86" w:rsidRPr="00277397" w:rsidRDefault="00091B86" w:rsidP="000C7BC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Naziv</w:t>
            </w:r>
          </w:p>
        </w:tc>
        <w:tc>
          <w:tcPr>
            <w:tcW w:w="4896" w:type="dxa"/>
          </w:tcPr>
          <w:p w14:paraId="16461B46" w14:textId="77777777" w:rsidR="00091B86" w:rsidRPr="00277397" w:rsidRDefault="00091B86" w:rsidP="000C7BC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eastAsiaTheme="minorHAnsi" w:cs="Arial"/>
                <w:sz w:val="22"/>
                <w:szCs w:val="22"/>
              </w:rPr>
              <w:t>Področje pooblastila</w:t>
            </w:r>
          </w:p>
        </w:tc>
      </w:tr>
      <w:tr w:rsidR="00091B86" w:rsidRPr="00277397" w14:paraId="44AF3AF0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6EA2223" w14:textId="77777777" w:rsidR="00091B86" w:rsidRPr="00277397" w:rsidRDefault="00091B86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Nina Brulc</w:t>
            </w:r>
          </w:p>
        </w:tc>
        <w:tc>
          <w:tcPr>
            <w:tcW w:w="1799" w:type="dxa"/>
          </w:tcPr>
          <w:p w14:paraId="1F2C63CC" w14:textId="77777777" w:rsidR="00091B86" w:rsidRPr="00277397" w:rsidRDefault="00091B86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sekretarka</w:t>
            </w:r>
          </w:p>
        </w:tc>
        <w:tc>
          <w:tcPr>
            <w:tcW w:w="4896" w:type="dxa"/>
          </w:tcPr>
          <w:p w14:paraId="73007C66" w14:textId="77777777" w:rsidR="00800905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800905">
              <w:rPr>
                <w:rFonts w:cs="Arial"/>
                <w:szCs w:val="20"/>
              </w:rPr>
              <w:t xml:space="preserve">vodenje posameznih dejanj v postopku pred izdajo odločbe o podelitvi in odvzemu statusa pravne osebe v javnem interesu na področju spodbujanja razvoja turizma, na podlagi Zakona o spodbujanju razvoja turizma </w:t>
            </w:r>
          </w:p>
          <w:p w14:paraId="020FD7E9" w14:textId="74B14302" w:rsidR="00091B86" w:rsidRPr="00800905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800905">
              <w:rPr>
                <w:rFonts w:cs="Arial"/>
                <w:szCs w:val="20"/>
              </w:rPr>
              <w:t>vodenje posameznih dejanj v postopku pred izdajo odločbe o podelitvi in odvzemu statusa nevladne organizacije, ki deluje v javnem interesu na področju spodbujanja turizma, na podlagi Zakona o nevladnih organizacijah in</w:t>
            </w:r>
          </w:p>
          <w:p w14:paraId="34DAB06E" w14:textId="77777777" w:rsidR="00091B86" w:rsidRPr="001D3D26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F1AB7">
              <w:rPr>
                <w:rFonts w:cs="Arial"/>
                <w:szCs w:val="20"/>
              </w:rPr>
              <w:t>vpis podatkov v evidenco nevladnih organizacij v javnem interesu</w:t>
            </w:r>
          </w:p>
        </w:tc>
      </w:tr>
      <w:tr w:rsidR="00091B86" w:rsidRPr="00277397" w14:paraId="0509CF26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1174E4E7" w14:textId="77777777" w:rsidR="00091B86" w:rsidRPr="00277397" w:rsidRDefault="00091B86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 w:rsidRPr="00277397">
              <w:rPr>
                <w:rFonts w:eastAsiaTheme="minorHAnsi" w:cs="Arial"/>
                <w:szCs w:val="20"/>
              </w:rPr>
              <w:t>Tjaša Tajmer</w:t>
            </w:r>
          </w:p>
        </w:tc>
        <w:tc>
          <w:tcPr>
            <w:tcW w:w="1799" w:type="dxa"/>
          </w:tcPr>
          <w:p w14:paraId="4C7E31FB" w14:textId="77777777" w:rsidR="00091B86" w:rsidRPr="00277397" w:rsidRDefault="00091B86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sekretarka</w:t>
            </w:r>
          </w:p>
        </w:tc>
        <w:tc>
          <w:tcPr>
            <w:tcW w:w="4896" w:type="dxa"/>
          </w:tcPr>
          <w:p w14:paraId="0D29C121" w14:textId="77777777" w:rsidR="00800905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800905">
              <w:rPr>
                <w:rFonts w:cs="Arial"/>
                <w:szCs w:val="20"/>
              </w:rPr>
              <w:t xml:space="preserve">vodenje posameznih dejanj v postopku pred izdajo odločbe podelitve in odvzema statusa pravne osebe v javnem interesu na področju spodbujanja razvoja turizma v skladu z 9. in 10. členom Zakona o spodbujanju razvoja turizma </w:t>
            </w:r>
          </w:p>
          <w:p w14:paraId="133AA2F0" w14:textId="77777777" w:rsidR="00800905" w:rsidRDefault="00091B86" w:rsidP="00800905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800905">
              <w:rPr>
                <w:rFonts w:cs="Arial"/>
                <w:szCs w:val="20"/>
              </w:rPr>
              <w:t xml:space="preserve">vodenje posameznih dejanj v postopku pred izdajo odločbe podelitve in odvzema statusa nevladne organizacije, ki deluje v javnem interesu na področju spodbujanja razvoja turizma v skladu s 6., 10. in 13. členom Zakona o nevladnih organizacijah </w:t>
            </w:r>
          </w:p>
          <w:p w14:paraId="1A2E80A4" w14:textId="37BE1BBB" w:rsidR="00091B86" w:rsidRPr="001D3D26" w:rsidRDefault="00091B86" w:rsidP="00800905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1D3D26">
              <w:rPr>
                <w:rFonts w:cs="Arial"/>
                <w:szCs w:val="20"/>
              </w:rPr>
              <w:t>pooblastilo za vpis podatkov v evidenco nevladnih organizacij v javnem interesu</w:t>
            </w:r>
          </w:p>
        </w:tc>
      </w:tr>
      <w:tr w:rsidR="00091B86" w:rsidRPr="00277397" w14:paraId="1A89E94C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645CA7CA" w14:textId="77777777" w:rsidR="00091B86" w:rsidRPr="00277397" w:rsidRDefault="00091B86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Leja Mikuž</w:t>
            </w:r>
          </w:p>
        </w:tc>
        <w:tc>
          <w:tcPr>
            <w:tcW w:w="1799" w:type="dxa"/>
          </w:tcPr>
          <w:p w14:paraId="519DD90F" w14:textId="77777777" w:rsidR="00091B86" w:rsidRPr="00277397" w:rsidRDefault="00091B86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svetovalka</w:t>
            </w:r>
          </w:p>
        </w:tc>
        <w:tc>
          <w:tcPr>
            <w:tcW w:w="4896" w:type="dxa"/>
          </w:tcPr>
          <w:p w14:paraId="2F9CE4C6" w14:textId="77777777" w:rsidR="00091B86" w:rsidRPr="00760243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760243">
              <w:rPr>
                <w:rFonts w:cs="Arial"/>
                <w:szCs w:val="20"/>
              </w:rPr>
              <w:t xml:space="preserve">vpis podatkov v evidenco nevladnih organizacij v javnem interesu </w:t>
            </w:r>
          </w:p>
          <w:p w14:paraId="31014EFB" w14:textId="7634999B" w:rsidR="00091B86" w:rsidRPr="00760243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760243">
              <w:rPr>
                <w:rFonts w:cs="Arial"/>
                <w:szCs w:val="20"/>
              </w:rPr>
              <w:t xml:space="preserve">vodenje posameznih dejanj v postopku pred izdajo odločbe podelitve in odvzema statusa pravne osebe v javnem interesu na področju spodbujanja razvoj turizma na podlagi Zakona o spodbujanju razvoja turizma in </w:t>
            </w:r>
          </w:p>
          <w:p w14:paraId="1A3FBEDD" w14:textId="2409BC32" w:rsidR="00091B86" w:rsidRPr="001D3D26" w:rsidRDefault="00091B86" w:rsidP="00BC4290">
            <w:pPr>
              <w:pStyle w:val="Odstavekseznama"/>
              <w:numPr>
                <w:ilvl w:val="0"/>
                <w:numId w:val="16"/>
              </w:numPr>
              <w:ind w:left="389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760243">
              <w:rPr>
                <w:rFonts w:cs="Arial"/>
                <w:szCs w:val="20"/>
              </w:rPr>
              <w:t xml:space="preserve">vodenje posameznih dejanj v postopku pred izdajo odločbe podelitve in odvzema statusa nevladne organizacije, ki deluje v javnem interesu na področju spodbujanja turizma, na podlagi Zakona o nevladnih organizacijah </w:t>
            </w:r>
          </w:p>
        </w:tc>
      </w:tr>
      <w:tr w:rsidR="004802EB" w:rsidRPr="00277397" w14:paraId="46556936" w14:textId="77777777" w:rsidTr="000C7BC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2567270D" w14:textId="5906DA03" w:rsidR="004802EB" w:rsidRDefault="004802EB" w:rsidP="000C7BC8">
            <w:pPr>
              <w:spacing w:line="360" w:lineRule="auto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Aleksandar Arsekić</w:t>
            </w:r>
          </w:p>
        </w:tc>
        <w:tc>
          <w:tcPr>
            <w:tcW w:w="1799" w:type="dxa"/>
          </w:tcPr>
          <w:p w14:paraId="0151E6EF" w14:textId="5074B522" w:rsidR="004802EB" w:rsidRDefault="004802EB" w:rsidP="000C7BC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Višji svetovalec</w:t>
            </w:r>
          </w:p>
        </w:tc>
        <w:tc>
          <w:tcPr>
            <w:tcW w:w="4896" w:type="dxa"/>
          </w:tcPr>
          <w:p w14:paraId="3E14FDB2" w14:textId="6C8B7B17" w:rsidR="004802EB" w:rsidRPr="004802EB" w:rsidRDefault="004802EB" w:rsidP="00640C6C">
            <w:pPr>
              <w:pStyle w:val="Odstavekseznama"/>
              <w:numPr>
                <w:ilvl w:val="0"/>
                <w:numId w:val="16"/>
              </w:numPr>
              <w:ind w:left="39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4802EB">
              <w:rPr>
                <w:rFonts w:cs="Arial"/>
                <w:szCs w:val="20"/>
              </w:rPr>
              <w:t>vodenje posameznih dejanj v postopku dodelitve pomoči industriji srečanj in dogodkov</w:t>
            </w:r>
            <w:r>
              <w:rPr>
                <w:rFonts w:cs="Arial"/>
                <w:szCs w:val="20"/>
              </w:rPr>
              <w:t xml:space="preserve"> </w:t>
            </w:r>
            <w:r w:rsidRPr="004802EB">
              <w:rPr>
                <w:rFonts w:cs="Arial"/>
                <w:szCs w:val="20"/>
              </w:rPr>
              <w:t>po ZIUPG</w:t>
            </w:r>
          </w:p>
        </w:tc>
      </w:tr>
    </w:tbl>
    <w:p w14:paraId="19D12C82" w14:textId="1CFAD60B" w:rsidR="00452BA7" w:rsidRPr="00277397" w:rsidRDefault="00452BA7" w:rsidP="002B23E7">
      <w:pPr>
        <w:pStyle w:val="Naslov2"/>
      </w:pPr>
      <w:r w:rsidRPr="00277397">
        <w:t xml:space="preserve">Seznam pooblaščenih </w:t>
      </w:r>
      <w:r w:rsidR="00C62B76" w:rsidRPr="00277397">
        <w:t xml:space="preserve">uradnih </w:t>
      </w:r>
      <w:r w:rsidRPr="00277397">
        <w:t>oseb na Direktoratu za šport</w:t>
      </w:r>
    </w:p>
    <w:tbl>
      <w:tblPr>
        <w:tblStyle w:val="Tabelaseznam3poudarek1"/>
        <w:tblW w:w="8926" w:type="dxa"/>
        <w:tblBorders>
          <w:insideH w:val="single" w:sz="4" w:space="0" w:color="4472C4" w:themeColor="accent1"/>
          <w:insideV w:val="single" w:sz="4" w:space="0" w:color="auto"/>
        </w:tblBorders>
        <w:tblLook w:val="04A0" w:firstRow="1" w:lastRow="0" w:firstColumn="1" w:lastColumn="0" w:noHBand="0" w:noVBand="1"/>
        <w:tblCaption w:val="Seznam pooblaščenih uradnih oseb na Direktoratu za šport"/>
      </w:tblPr>
      <w:tblGrid>
        <w:gridCol w:w="2263"/>
        <w:gridCol w:w="2410"/>
        <w:gridCol w:w="4253"/>
      </w:tblGrid>
      <w:tr w:rsidR="00452BA7" w:rsidRPr="00277397" w14:paraId="0329630A" w14:textId="77777777" w:rsidTr="00430F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tcBorders>
              <w:bottom w:val="none" w:sz="0" w:space="0" w:color="auto"/>
              <w:right w:val="single" w:sz="4" w:space="0" w:color="FFFFFF" w:themeColor="background1"/>
            </w:tcBorders>
          </w:tcPr>
          <w:p w14:paraId="1A039974" w14:textId="77777777" w:rsidR="00452BA7" w:rsidRPr="00277397" w:rsidRDefault="00452BA7" w:rsidP="00452BA7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4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22C1D9" w14:textId="77777777" w:rsidR="00452BA7" w:rsidRPr="00277397" w:rsidRDefault="00452BA7" w:rsidP="00452B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4253" w:type="dxa"/>
            <w:tcBorders>
              <w:left w:val="single" w:sz="4" w:space="0" w:color="FFFFFF" w:themeColor="background1"/>
            </w:tcBorders>
          </w:tcPr>
          <w:p w14:paraId="2B7358FB" w14:textId="77777777" w:rsidR="00452BA7" w:rsidRPr="00277397" w:rsidRDefault="00452BA7" w:rsidP="00452B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tr w:rsidR="00452BA7" w:rsidRPr="00277397" w14:paraId="337F39EE" w14:textId="77777777" w:rsidTr="00A05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bottom w:val="none" w:sz="0" w:space="0" w:color="auto"/>
              <w:right w:val="single" w:sz="4" w:space="0" w:color="4472C4" w:themeColor="accent1"/>
            </w:tcBorders>
          </w:tcPr>
          <w:p w14:paraId="65C91F8B" w14:textId="77777777" w:rsidR="00452BA7" w:rsidRPr="00277397" w:rsidRDefault="00452BA7" w:rsidP="00452BA7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Matej Kordež</w:t>
            </w:r>
          </w:p>
        </w:tc>
        <w:tc>
          <w:tcPr>
            <w:tcW w:w="2410" w:type="dxa"/>
            <w:tcBorders>
              <w:top w:val="none" w:sz="0" w:space="0" w:color="auto"/>
              <w:left w:val="single" w:sz="4" w:space="0" w:color="4472C4" w:themeColor="accent1"/>
              <w:bottom w:val="none" w:sz="0" w:space="0" w:color="auto"/>
              <w:right w:val="single" w:sz="4" w:space="0" w:color="4472C4" w:themeColor="accent1"/>
            </w:tcBorders>
          </w:tcPr>
          <w:p w14:paraId="6FCBF814" w14:textId="1DAD76F5" w:rsidR="00452BA7" w:rsidRPr="00277397" w:rsidRDefault="00452BA7" w:rsidP="00C62B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podsekretar</w:t>
            </w:r>
          </w:p>
        </w:tc>
        <w:tc>
          <w:tcPr>
            <w:tcW w:w="4253" w:type="dxa"/>
            <w:tcBorders>
              <w:top w:val="none" w:sz="0" w:space="0" w:color="auto"/>
              <w:left w:val="single" w:sz="4" w:space="0" w:color="4472C4" w:themeColor="accent1"/>
              <w:bottom w:val="none" w:sz="0" w:space="0" w:color="auto"/>
            </w:tcBorders>
          </w:tcPr>
          <w:p w14:paraId="7EF90D46" w14:textId="0A877E8C" w:rsidR="00452BA7" w:rsidRPr="00277397" w:rsidRDefault="003E2EAF" w:rsidP="00452B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</w:t>
            </w:r>
            <w:r w:rsidR="00452BA7" w:rsidRPr="00277397">
              <w:rPr>
                <w:rFonts w:cs="Arial"/>
                <w:szCs w:val="20"/>
              </w:rPr>
              <w:t>odenje in odločanje v vseh upravnih postopkih na I. stopnji, ki se vodijo v Direktoratu za šport</w:t>
            </w:r>
          </w:p>
        </w:tc>
      </w:tr>
      <w:tr w:rsidR="00452BA7" w:rsidRPr="00277397" w14:paraId="565C6B65" w14:textId="77777777" w:rsidTr="00A05F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32DE30E9" w14:textId="52A3F577" w:rsidR="00452BA7" w:rsidRPr="00277397" w:rsidRDefault="00452BA7" w:rsidP="00452BA7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Anja </w:t>
            </w:r>
            <w:r w:rsidR="003F1AB7">
              <w:rPr>
                <w:rFonts w:cs="Arial"/>
                <w:szCs w:val="20"/>
              </w:rPr>
              <w:t xml:space="preserve">Vilfan </w:t>
            </w:r>
            <w:r w:rsidRPr="00277397">
              <w:rPr>
                <w:rFonts w:cs="Arial"/>
                <w:szCs w:val="20"/>
              </w:rPr>
              <w:t>Ilievski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11071F22" w14:textId="1C77BAD7" w:rsidR="00452BA7" w:rsidRPr="00277397" w:rsidRDefault="00452BA7" w:rsidP="00C62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višja svetovalka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59420F93" w14:textId="1C6346FB" w:rsidR="001B5CF8" w:rsidRPr="00277397" w:rsidRDefault="003E2EAF" w:rsidP="00452B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</w:t>
            </w:r>
            <w:r w:rsidR="00452BA7" w:rsidRPr="00277397">
              <w:rPr>
                <w:rFonts w:cs="Arial"/>
                <w:szCs w:val="20"/>
              </w:rPr>
              <w:t>odenje in odločanje v vseh upravnih postopkih na I. stopnji, ki se vodijo v Direktoratu za šport</w:t>
            </w:r>
          </w:p>
        </w:tc>
      </w:tr>
      <w:tr w:rsidR="00452BA7" w:rsidRPr="00277397" w14:paraId="3E7DFC69" w14:textId="77777777" w:rsidTr="00A05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bottom w:val="none" w:sz="0" w:space="0" w:color="auto"/>
              <w:right w:val="single" w:sz="4" w:space="0" w:color="4472C4" w:themeColor="accent1"/>
            </w:tcBorders>
          </w:tcPr>
          <w:p w14:paraId="3290D83C" w14:textId="77777777" w:rsidR="00452BA7" w:rsidRPr="00277397" w:rsidRDefault="00452BA7" w:rsidP="00452BA7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Eva Seničar</w:t>
            </w:r>
          </w:p>
        </w:tc>
        <w:tc>
          <w:tcPr>
            <w:tcW w:w="2410" w:type="dxa"/>
            <w:tcBorders>
              <w:top w:val="none" w:sz="0" w:space="0" w:color="auto"/>
              <w:left w:val="single" w:sz="4" w:space="0" w:color="4472C4" w:themeColor="accent1"/>
              <w:bottom w:val="none" w:sz="0" w:space="0" w:color="auto"/>
              <w:right w:val="single" w:sz="4" w:space="0" w:color="4472C4" w:themeColor="accent1"/>
            </w:tcBorders>
          </w:tcPr>
          <w:p w14:paraId="79C447C4" w14:textId="13C72CA8" w:rsidR="00452BA7" w:rsidRPr="00277397" w:rsidRDefault="003F1AB7" w:rsidP="00C62B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višja </w:t>
            </w:r>
            <w:r w:rsidR="00452BA7" w:rsidRPr="00277397">
              <w:rPr>
                <w:rFonts w:cs="Arial"/>
                <w:szCs w:val="20"/>
              </w:rPr>
              <w:t xml:space="preserve">svetovalka </w:t>
            </w:r>
          </w:p>
        </w:tc>
        <w:tc>
          <w:tcPr>
            <w:tcW w:w="4253" w:type="dxa"/>
            <w:tcBorders>
              <w:top w:val="none" w:sz="0" w:space="0" w:color="auto"/>
              <w:left w:val="single" w:sz="4" w:space="0" w:color="4472C4" w:themeColor="accent1"/>
              <w:bottom w:val="none" w:sz="0" w:space="0" w:color="auto"/>
            </w:tcBorders>
          </w:tcPr>
          <w:p w14:paraId="7A021F76" w14:textId="7A21F8CE" w:rsidR="00452BA7" w:rsidRPr="00277397" w:rsidRDefault="003E2EAF" w:rsidP="008A1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</w:t>
            </w:r>
            <w:r w:rsidR="00452BA7" w:rsidRPr="00277397">
              <w:rPr>
                <w:rFonts w:cs="Arial"/>
                <w:szCs w:val="20"/>
              </w:rPr>
              <w:t>odenje in odločanje v vseh upravnih postopkih na I. stopnji, ki se vodijo v Direktoratu za šport</w:t>
            </w:r>
          </w:p>
        </w:tc>
      </w:tr>
      <w:tr w:rsidR="00452BA7" w:rsidRPr="00277397" w14:paraId="62CCAD85" w14:textId="77777777" w:rsidTr="00A05F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02491C71" w14:textId="77777777" w:rsidR="00452BA7" w:rsidRPr="00277397" w:rsidRDefault="00452BA7" w:rsidP="00452BA7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Marko Rajšter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49D4DBCA" w14:textId="70F2F94F" w:rsidR="00452BA7" w:rsidRPr="00277397" w:rsidRDefault="00452BA7" w:rsidP="00C62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0600ABD5" w14:textId="0253B021" w:rsidR="00C62B76" w:rsidRPr="00277397" w:rsidRDefault="003E2EAF" w:rsidP="003E2E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</w:t>
            </w:r>
            <w:r w:rsidR="00452BA7" w:rsidRPr="00277397">
              <w:rPr>
                <w:rFonts w:cs="Arial"/>
                <w:szCs w:val="20"/>
              </w:rPr>
              <w:t>odenje in odločanje v vseh upravnih postopkih na I. stopnji, ki se vodijo v Direktoratu za šport</w:t>
            </w:r>
          </w:p>
        </w:tc>
      </w:tr>
      <w:tr w:rsidR="003F1AB7" w:rsidRPr="00277397" w14:paraId="64C1B267" w14:textId="77777777" w:rsidTr="00A05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19B9B862" w14:textId="3109DAB4" w:rsidR="003F1AB7" w:rsidRPr="00277397" w:rsidRDefault="003F1AB7" w:rsidP="00452BA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Jure Kastelic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04E33D41" w14:textId="2AA91348" w:rsidR="003F1AB7" w:rsidRPr="00277397" w:rsidRDefault="003F1AB7" w:rsidP="00C62B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1CB19C31" w14:textId="54A1737B" w:rsidR="003F1AB7" w:rsidRPr="00277397" w:rsidRDefault="003F1AB7" w:rsidP="008A1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F1AB7">
              <w:rPr>
                <w:rFonts w:cs="Arial"/>
                <w:szCs w:val="20"/>
              </w:rPr>
              <w:t>vodenje in odločanje v vseh upravnih postopkih na I. stopnji, ki se vodijo v Direktoratu za šport</w:t>
            </w:r>
          </w:p>
        </w:tc>
      </w:tr>
      <w:tr w:rsidR="003F1AB7" w:rsidRPr="00277397" w14:paraId="58E8373A" w14:textId="77777777" w:rsidTr="00A05F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58C1D1AD" w14:textId="3AF086C5" w:rsidR="003F1AB7" w:rsidRPr="00277397" w:rsidRDefault="003F1AB7" w:rsidP="00452BA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Gregor Rankel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1E95C8D2" w14:textId="457D7B34" w:rsidR="003F1AB7" w:rsidRPr="00277397" w:rsidRDefault="003F1AB7" w:rsidP="00C62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7345D423" w14:textId="6AB4F1FA" w:rsidR="003F1AB7" w:rsidRPr="00277397" w:rsidRDefault="003F1AB7" w:rsidP="008A1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F1AB7">
              <w:rPr>
                <w:rFonts w:cs="Arial"/>
                <w:szCs w:val="20"/>
              </w:rPr>
              <w:t>vodenje in odločanje v vseh upravnih postopkih na I. stopnji, ki se vodijo v Direktoratu za šport</w:t>
            </w:r>
          </w:p>
        </w:tc>
      </w:tr>
      <w:tr w:rsidR="003E2EAF" w:rsidRPr="00277397" w14:paraId="1806433C" w14:textId="77777777" w:rsidTr="00A05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2F199326" w14:textId="25CB532D" w:rsidR="003E2EAF" w:rsidRPr="00277397" w:rsidRDefault="003F1AB7" w:rsidP="003E2EA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Tina Pograjec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032EE0F7" w14:textId="4159C9B2" w:rsidR="003E2EAF" w:rsidRPr="00277397" w:rsidRDefault="003E2EAF" w:rsidP="003E2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</w:t>
            </w:r>
            <w:r w:rsidR="00895A18">
              <w:rPr>
                <w:rFonts w:cs="Arial"/>
                <w:szCs w:val="20"/>
              </w:rPr>
              <w:t>ka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38791423" w14:textId="0EEFAEA6" w:rsidR="003E2EAF" w:rsidRPr="00277397" w:rsidRDefault="003F1AB7" w:rsidP="003E2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</w:t>
            </w:r>
            <w:r w:rsidR="003E2EAF" w:rsidRPr="00277397">
              <w:rPr>
                <w:rFonts w:cs="Arial"/>
                <w:szCs w:val="20"/>
              </w:rPr>
              <w:t>odenje in odločanje v vseh upravnih postopkih na I. stopnji, ki se vodijo v Direktoratu za šport</w:t>
            </w:r>
          </w:p>
        </w:tc>
      </w:tr>
      <w:tr w:rsidR="003F1AB7" w:rsidRPr="00277397" w14:paraId="6D1242F4" w14:textId="77777777" w:rsidTr="00A05F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4BD0F49E" w14:textId="7FD5197B" w:rsidR="003F1AB7" w:rsidRDefault="003F1AB7" w:rsidP="003E2EA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Klemen Vidmar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2A4529BE" w14:textId="12B1FF76" w:rsidR="003F1AB7" w:rsidRPr="00277397" w:rsidRDefault="003F1AB7" w:rsidP="003E2E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svetovalec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3A5F176B" w14:textId="555E39B0" w:rsidR="003F1AB7" w:rsidRDefault="003F1AB7" w:rsidP="003E2E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F1AB7">
              <w:rPr>
                <w:rFonts w:cs="Arial"/>
                <w:szCs w:val="20"/>
              </w:rPr>
              <w:t>vodenje in odločanje v vseh upravnih postopkih na I. stopnji, ki se vodijo v Direktoratu za šport</w:t>
            </w:r>
          </w:p>
        </w:tc>
      </w:tr>
      <w:tr w:rsidR="003F1AB7" w:rsidRPr="00277397" w14:paraId="7B676730" w14:textId="77777777" w:rsidTr="00A05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74CAADFB" w14:textId="47A3AB3D" w:rsidR="003F1AB7" w:rsidRDefault="003F1AB7" w:rsidP="003E2EA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Žan Zupančič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1E8173D7" w14:textId="1021233C" w:rsidR="003F1AB7" w:rsidRPr="00277397" w:rsidRDefault="003F1AB7" w:rsidP="003E2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svetovalec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6745CA1B" w14:textId="08BDAC61" w:rsidR="003F1AB7" w:rsidRDefault="003F1AB7" w:rsidP="003E2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F1AB7">
              <w:rPr>
                <w:rFonts w:cs="Arial"/>
                <w:szCs w:val="20"/>
              </w:rPr>
              <w:t>vodenje in odločanje v vseh upravnih postopkih na I. stopnji, ki se vodijo v Direktoratu za šport</w:t>
            </w:r>
          </w:p>
        </w:tc>
      </w:tr>
      <w:tr w:rsidR="003F1AB7" w:rsidRPr="00277397" w14:paraId="5862825C" w14:textId="77777777" w:rsidTr="00A05F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42018E84" w14:textId="7B4E8B8E" w:rsidR="003F1AB7" w:rsidRDefault="00063F0F" w:rsidP="003E2EA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3F1AB7">
              <w:rPr>
                <w:rFonts w:cs="Arial"/>
                <w:szCs w:val="20"/>
              </w:rPr>
              <w:t>ag. Nastja Kanduč Zupančič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50C5456E" w14:textId="17321E5D" w:rsidR="003F1AB7" w:rsidRPr="00277397" w:rsidRDefault="003F1AB7" w:rsidP="003E2E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3B0560E2" w14:textId="714FAB3D" w:rsidR="003F1AB7" w:rsidRDefault="003F1AB7" w:rsidP="003E2E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F1AB7">
              <w:rPr>
                <w:rFonts w:cs="Arial"/>
                <w:szCs w:val="20"/>
              </w:rPr>
              <w:t>vodenje in odločanje v vseh upravnih postopkih na I. stopnji, ki se vodijo v Direktoratu za šport</w:t>
            </w:r>
          </w:p>
        </w:tc>
      </w:tr>
      <w:tr w:rsidR="00F60BF9" w:rsidRPr="00277397" w14:paraId="5AE46C71" w14:textId="77777777" w:rsidTr="00A05F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sz="4" w:space="0" w:color="4472C4" w:themeColor="accent1"/>
            </w:tcBorders>
          </w:tcPr>
          <w:p w14:paraId="12705F85" w14:textId="5EB480B6" w:rsidR="00F60BF9" w:rsidRDefault="00F60BF9" w:rsidP="003E2EA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Ajda Radinja</w:t>
            </w:r>
          </w:p>
        </w:tc>
        <w:tc>
          <w:tcPr>
            <w:tcW w:w="241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7C0D1FEB" w14:textId="66FCFA1F" w:rsidR="00F60BF9" w:rsidRDefault="00F60BF9" w:rsidP="003E2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4253" w:type="dxa"/>
            <w:tcBorders>
              <w:left w:val="single" w:sz="4" w:space="0" w:color="4472C4" w:themeColor="accent1"/>
            </w:tcBorders>
          </w:tcPr>
          <w:p w14:paraId="1E8E79D4" w14:textId="54122D58" w:rsidR="00F60BF9" w:rsidRPr="003F1AB7" w:rsidRDefault="00F60BF9" w:rsidP="003E2E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odločanje v vseh upravnih postopkih na I. stopnji, ki se vodijo v Direktoratu za šport</w:t>
            </w:r>
          </w:p>
        </w:tc>
      </w:tr>
    </w:tbl>
    <w:p w14:paraId="38C5087B" w14:textId="7AF8CF3F" w:rsidR="00D67534" w:rsidRPr="00277397" w:rsidRDefault="00D67534">
      <w:pPr>
        <w:spacing w:after="160" w:line="259" w:lineRule="auto"/>
        <w:rPr>
          <w:rFonts w:cs="Arial"/>
          <w:b/>
          <w:bCs/>
          <w:szCs w:val="20"/>
          <w:u w:val="single"/>
        </w:rPr>
      </w:pPr>
    </w:p>
    <w:p w14:paraId="53E27C7C" w14:textId="77EAF025" w:rsidR="00C4535E" w:rsidRPr="00277397" w:rsidRDefault="002B23E7" w:rsidP="00591F1C">
      <w:pPr>
        <w:pStyle w:val="Naslov1"/>
      </w:pPr>
      <w:r w:rsidRPr="00277397">
        <w:t>Upravni postopki na II. stopnji</w:t>
      </w:r>
    </w:p>
    <w:p w14:paraId="3872127A" w14:textId="0E089526" w:rsidR="00474E08" w:rsidRPr="00277397" w:rsidRDefault="00591F1C" w:rsidP="002B23E7">
      <w:pPr>
        <w:pStyle w:val="Naslov2"/>
      </w:pPr>
      <w:r w:rsidRPr="00277397">
        <w:t>Seznam pooblaščenih uradnih oseb na Direktoratu za notranji trg</w:t>
      </w:r>
    </w:p>
    <w:tbl>
      <w:tblPr>
        <w:tblStyle w:val="Tabelaseznam3poudarek1"/>
        <w:tblW w:w="0" w:type="auto"/>
        <w:tblLook w:val="04A0" w:firstRow="1" w:lastRow="0" w:firstColumn="1" w:lastColumn="0" w:noHBand="0" w:noVBand="1"/>
        <w:tblCaption w:val="Seznam pooblaščenih uradnih oseb na Direktoratu za notranji trg"/>
      </w:tblPr>
      <w:tblGrid>
        <w:gridCol w:w="2829"/>
        <w:gridCol w:w="2829"/>
        <w:gridCol w:w="2830"/>
      </w:tblGrid>
      <w:tr w:rsidR="00474E08" w:rsidRPr="00277397" w14:paraId="02D30659" w14:textId="77777777" w:rsidTr="00C53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52DAB63E" w14:textId="3B4B7F43" w:rsidR="00474E08" w:rsidRPr="00277397" w:rsidRDefault="00474E08" w:rsidP="00C4535E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2B8E5A0B" w14:textId="1EFB0DCF" w:rsidR="00474E08" w:rsidRPr="00277397" w:rsidRDefault="00474E08" w:rsidP="00C453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</w:tcBorders>
          </w:tcPr>
          <w:p w14:paraId="0F211298" w14:textId="36871A7E" w:rsidR="00474E08" w:rsidRPr="00277397" w:rsidRDefault="00474E08" w:rsidP="00C453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tr w:rsidR="00474E08" w:rsidRPr="00277397" w14:paraId="0A03BC70" w14:textId="77777777" w:rsidTr="00C5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74A72F7D" w14:textId="3B49C87F" w:rsidR="00474E08" w:rsidRPr="00277397" w:rsidRDefault="00474E08" w:rsidP="00C4535E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Irena Možek Grgurevič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4CD5C03A" w14:textId="3AE62C6F" w:rsidR="00474E08" w:rsidRPr="00277397" w:rsidRDefault="00474E08" w:rsidP="00C45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3F3C5E8A" w14:textId="24859ED6" w:rsidR="00474E08" w:rsidRPr="00277397" w:rsidRDefault="00474E08" w:rsidP="00C45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upravnih postopkov s področja meroslovja (drugi odstavek 8. člena in šesti odstavek 19. člena Zakona o meroslovju </w:t>
            </w:r>
          </w:p>
        </w:tc>
      </w:tr>
      <w:tr w:rsidR="00214DEB" w:rsidRPr="00277397" w14:paraId="7B4DCD5B" w14:textId="77777777" w:rsidTr="00C530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74821DC4" w14:textId="5F183AE0" w:rsidR="00214DEB" w:rsidRPr="00277397" w:rsidRDefault="00214DEB" w:rsidP="00C4535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Martina Gašperlin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EBCEA94" w14:textId="1A6A76C0" w:rsidR="00214DEB" w:rsidRPr="00277397" w:rsidRDefault="00302607" w:rsidP="00C45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</w:t>
            </w:r>
            <w:r w:rsidR="00214DEB">
              <w:rPr>
                <w:rFonts w:cs="Arial"/>
                <w:szCs w:val="20"/>
              </w:rPr>
              <w:t xml:space="preserve">odja sektorja 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70800BB3" w14:textId="13461715" w:rsidR="00214DEB" w:rsidRPr="00277397" w:rsidRDefault="00214DEB" w:rsidP="00C45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Vodenje in odločanje v upravnih zadevah na drugi stopnji, ki se nanašajo na področje intelektualne lastnine</w:t>
            </w:r>
          </w:p>
        </w:tc>
      </w:tr>
    </w:tbl>
    <w:p w14:paraId="7562A5C2" w14:textId="5A1BE1CE" w:rsidR="00474E08" w:rsidRPr="00277397" w:rsidRDefault="0004245E" w:rsidP="002B23E7">
      <w:pPr>
        <w:pStyle w:val="Naslov2"/>
      </w:pPr>
      <w:r w:rsidRPr="00277397">
        <w:t>Seznam pooblaščenih uradnih oseb na Direktoratu za turizem</w:t>
      </w:r>
    </w:p>
    <w:tbl>
      <w:tblPr>
        <w:tblStyle w:val="Tabelaseznam3poudarek1"/>
        <w:tblW w:w="0" w:type="auto"/>
        <w:tblLook w:val="04A0" w:firstRow="1" w:lastRow="0" w:firstColumn="1" w:lastColumn="0" w:noHBand="0" w:noVBand="1"/>
        <w:tblCaption w:val="Seznam pooblaščenih uradnih oseb na Direktoratu za turizem"/>
      </w:tblPr>
      <w:tblGrid>
        <w:gridCol w:w="2829"/>
        <w:gridCol w:w="2829"/>
        <w:gridCol w:w="2830"/>
      </w:tblGrid>
      <w:tr w:rsidR="0004245E" w:rsidRPr="00277397" w14:paraId="3099111B" w14:textId="77777777" w:rsidTr="00C53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7F3E40C0" w14:textId="00E440FA" w:rsidR="0004245E" w:rsidRPr="00277397" w:rsidRDefault="006747B3" w:rsidP="00C4535E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1247061B" w14:textId="6B92BB6D" w:rsidR="0004245E" w:rsidRPr="00277397" w:rsidRDefault="006747B3" w:rsidP="00C453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</w:tcBorders>
          </w:tcPr>
          <w:p w14:paraId="49C1F321" w14:textId="096F910B" w:rsidR="0004245E" w:rsidRPr="00277397" w:rsidRDefault="006747B3" w:rsidP="00C453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tr w:rsidR="00C16C0E" w:rsidRPr="00277397" w14:paraId="1917515C" w14:textId="77777777" w:rsidTr="00C5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69DA7D4" w14:textId="41598350" w:rsidR="00C16C0E" w:rsidRPr="00277397" w:rsidRDefault="00C16C0E" w:rsidP="00C4535E">
            <w:pPr>
              <w:rPr>
                <w:rFonts w:cs="Arial"/>
                <w:szCs w:val="20"/>
              </w:rPr>
            </w:pPr>
            <w:bookmarkStart w:id="2" w:name="_Hlk172295178"/>
            <w:r w:rsidRPr="00277397">
              <w:rPr>
                <w:rFonts w:cs="Arial"/>
                <w:szCs w:val="20"/>
              </w:rPr>
              <w:t>Tjaša Tajmer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93C2CB5" w14:textId="4C8D2673" w:rsidR="00C16C0E" w:rsidRPr="00277397" w:rsidRDefault="00C16C0E" w:rsidP="00C45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548BFA8A" w14:textId="352B34F6" w:rsidR="00C16C0E" w:rsidRPr="00277397" w:rsidRDefault="00C16C0E" w:rsidP="008A1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posameznih dejanj v postopkih pred izdajo odločbe v zvezi z reševanjem pritožb zoper odločbe in sklepe Agencije za javnopravne evidence in storitve kot upravljavca Registra nastanitvenih obratov na podlagi Zakona o gostinstvu </w:t>
            </w:r>
          </w:p>
        </w:tc>
      </w:tr>
    </w:tbl>
    <w:bookmarkEnd w:id="2"/>
    <w:p w14:paraId="1F419109" w14:textId="1F4AADD6" w:rsidR="003F4B4D" w:rsidRDefault="00114E04" w:rsidP="003F4B4D">
      <w:pPr>
        <w:pStyle w:val="Naslov2"/>
      </w:pPr>
      <w:r w:rsidRPr="00277397">
        <w:t>Seznam pooblaščenih</w:t>
      </w:r>
      <w:r w:rsidR="006747B3" w:rsidRPr="00277397">
        <w:t xml:space="preserve"> urad</w:t>
      </w:r>
      <w:r w:rsidR="003F4B4D" w:rsidRPr="003F4B4D">
        <w:t xml:space="preserve"> oseb na Direktoratu za </w:t>
      </w:r>
      <w:r w:rsidR="003F4B4D">
        <w:t>šport</w:t>
      </w:r>
    </w:p>
    <w:tbl>
      <w:tblPr>
        <w:tblStyle w:val="Tabelaseznam3poudarek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3F4B4D" w:rsidRPr="00277397" w14:paraId="6A2EA39A" w14:textId="77777777" w:rsidTr="003079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1C164DC7" w14:textId="77777777" w:rsidR="003F4B4D" w:rsidRPr="00277397" w:rsidRDefault="003F4B4D" w:rsidP="0030790D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1EB28A63" w14:textId="77777777" w:rsidR="003F4B4D" w:rsidRPr="00277397" w:rsidRDefault="003F4B4D" w:rsidP="003079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</w:tcBorders>
          </w:tcPr>
          <w:p w14:paraId="4273A931" w14:textId="77777777" w:rsidR="003F4B4D" w:rsidRPr="00277397" w:rsidRDefault="003F4B4D" w:rsidP="003079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tr w:rsidR="003F4B4D" w:rsidRPr="00277397" w14:paraId="102AD16E" w14:textId="77777777" w:rsidTr="003079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A472CE1" w14:textId="27459699" w:rsidR="003F4B4D" w:rsidRPr="00277397" w:rsidRDefault="003F4B4D" w:rsidP="0030790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Jure Kastelic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79176BA" w14:textId="4A0B3560" w:rsidR="003F4B4D" w:rsidRPr="00277397" w:rsidRDefault="003F4B4D" w:rsidP="00307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23D0770C" w14:textId="3FFF3E05" w:rsidR="003F4B4D" w:rsidRPr="00F1542A" w:rsidRDefault="003F4B4D" w:rsidP="00BC4290">
            <w:pPr>
              <w:pStyle w:val="Odstavekseznama"/>
              <w:numPr>
                <w:ilvl w:val="0"/>
                <w:numId w:val="25"/>
              </w:numPr>
              <w:ind w:left="467" w:hanging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F1542A">
              <w:rPr>
                <w:rFonts w:cs="Arial"/>
                <w:szCs w:val="20"/>
              </w:rPr>
              <w:t xml:space="preserve">vodenje posameznih dejanj in odločanje v vseh upravnih zadevah, ki se vodijo v Direktoratu za šport na drugi stopnji, </w:t>
            </w:r>
          </w:p>
          <w:p w14:paraId="62847FE1" w14:textId="559B8434" w:rsidR="003F4B4D" w:rsidRPr="00F1542A" w:rsidRDefault="003F4B4D" w:rsidP="00BC4290">
            <w:pPr>
              <w:pStyle w:val="Odstavekseznama"/>
              <w:numPr>
                <w:ilvl w:val="0"/>
                <w:numId w:val="25"/>
              </w:numPr>
              <w:ind w:left="467" w:hanging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F1542A">
              <w:rPr>
                <w:rFonts w:cs="Arial"/>
                <w:szCs w:val="20"/>
              </w:rPr>
              <w:t xml:space="preserve">odločanje o izrednih pravnih sredstvih v zadevah vpisov in izbrisov v razvide iz prvega odstavka 76. člena Zakona o športu </w:t>
            </w:r>
          </w:p>
        </w:tc>
      </w:tr>
      <w:tr w:rsidR="00F1542A" w:rsidRPr="00277397" w14:paraId="0A550B51" w14:textId="77777777" w:rsidTr="0030790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12BD9CE6" w14:textId="69CB977C" w:rsidR="00F1542A" w:rsidRDefault="00F1542A" w:rsidP="0030790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Gregor Rankel 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F38D8FB" w14:textId="16B2C733" w:rsidR="00F1542A" w:rsidRDefault="00F1542A" w:rsidP="00307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14:paraId="12E8DC38" w14:textId="2E402F48" w:rsidR="00F1542A" w:rsidRPr="00955865" w:rsidRDefault="00F1542A" w:rsidP="00955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55865">
              <w:rPr>
                <w:rFonts w:cs="Arial"/>
                <w:szCs w:val="20"/>
              </w:rPr>
              <w:t>vodenje posameznih dejanj in odločanje v vseh upravnih zadevah, ki se vodijo v Direktoratu za šport na drugi stopnji</w:t>
            </w:r>
          </w:p>
        </w:tc>
      </w:tr>
    </w:tbl>
    <w:p w14:paraId="2ECDB4D8" w14:textId="6E265389" w:rsidR="00672D1B" w:rsidRPr="00277397" w:rsidRDefault="00672D1B" w:rsidP="00EB14F5">
      <w:pPr>
        <w:pStyle w:val="Naslov2"/>
      </w:pPr>
      <w:r w:rsidRPr="00277397">
        <w:t xml:space="preserve">Seznam pooblaščenih uradnih oseb na </w:t>
      </w:r>
      <w:r w:rsidR="00EB14F5" w:rsidRPr="00EB14F5">
        <w:t>Direktoratu za delovna razmerja in pravice iz dela</w:t>
      </w:r>
    </w:p>
    <w:tbl>
      <w:tblPr>
        <w:tblStyle w:val="Tabelaseznam3poudarek1"/>
        <w:tblW w:w="0" w:type="auto"/>
        <w:tblLook w:val="04A0" w:firstRow="1" w:lastRow="0" w:firstColumn="1" w:lastColumn="0" w:noHBand="0" w:noVBand="1"/>
        <w:tblCaption w:val="Seznam pooblaščenih uradnih oseb na Direktoratu za notranji trg"/>
      </w:tblPr>
      <w:tblGrid>
        <w:gridCol w:w="2829"/>
        <w:gridCol w:w="2829"/>
        <w:gridCol w:w="2830"/>
      </w:tblGrid>
      <w:tr w:rsidR="00672D1B" w:rsidRPr="00277397" w14:paraId="7B959553" w14:textId="77777777" w:rsidTr="000C7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249F8635" w14:textId="77777777" w:rsidR="00672D1B" w:rsidRPr="00277397" w:rsidRDefault="00672D1B" w:rsidP="000C7BC8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16EC5A86" w14:textId="77777777" w:rsidR="00672D1B" w:rsidRPr="00277397" w:rsidRDefault="00672D1B" w:rsidP="000C7B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</w:tcBorders>
          </w:tcPr>
          <w:p w14:paraId="04599429" w14:textId="77777777" w:rsidR="00672D1B" w:rsidRPr="00277397" w:rsidRDefault="00672D1B" w:rsidP="000C7B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tr w:rsidR="00672D1B" w:rsidRPr="00277397" w14:paraId="6BB41C92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348E8657" w14:textId="40BDED80" w:rsidR="00672D1B" w:rsidRPr="00277397" w:rsidRDefault="005C75A7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Ulrika Dovč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5AC494BD" w14:textId="77777777" w:rsidR="00672D1B" w:rsidRPr="00277397" w:rsidRDefault="00672D1B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428B0E65" w14:textId="3FE9464E" w:rsidR="00672D1B" w:rsidRPr="00277397" w:rsidRDefault="00672D1B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upravnih postopkov </w:t>
            </w:r>
            <w:r w:rsidR="005C75A7">
              <w:rPr>
                <w:rFonts w:cs="Arial"/>
                <w:szCs w:val="20"/>
              </w:rPr>
              <w:t>na II</w:t>
            </w:r>
            <w:r w:rsidR="000D12A3">
              <w:rPr>
                <w:rFonts w:cs="Arial"/>
                <w:szCs w:val="20"/>
              </w:rPr>
              <w:t>. stopnji s področja Direktorata za delovna razmerja in pravice iz dela</w:t>
            </w:r>
          </w:p>
        </w:tc>
      </w:tr>
      <w:tr w:rsidR="00E056A9" w:rsidRPr="00277397" w14:paraId="6C6339EC" w14:textId="77777777" w:rsidTr="00E056A9">
        <w:trPr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327E81E5" w14:textId="6C7FF761" w:rsidR="00E056A9" w:rsidRDefault="00063F0F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9D54E2">
              <w:rPr>
                <w:rFonts w:cs="Arial"/>
                <w:szCs w:val="20"/>
              </w:rPr>
              <w:t>ag. Darija Perše Zoretič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A49F034" w14:textId="56B05290" w:rsidR="00E056A9" w:rsidRPr="00277397" w:rsidRDefault="009D54E2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4190D5B4" w14:textId="30B4C994" w:rsidR="00E056A9" w:rsidRPr="00277397" w:rsidRDefault="009D54E2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D54E2">
              <w:rPr>
                <w:rFonts w:cs="Arial"/>
                <w:szCs w:val="20"/>
              </w:rPr>
              <w:t>vodenje upravnih postopkov na II. stopnji s področja Direktorata za delovna razmerja in pravice iz dela</w:t>
            </w:r>
          </w:p>
        </w:tc>
      </w:tr>
      <w:tr w:rsidR="005645D5" w:rsidRPr="00277397" w14:paraId="0D690648" w14:textId="77777777" w:rsidTr="00E05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B78E302" w14:textId="10D4FE76" w:rsidR="005645D5" w:rsidRDefault="005645D5" w:rsidP="000C7BC8">
            <w:pPr>
              <w:rPr>
                <w:rFonts w:cs="Arial"/>
                <w:szCs w:val="20"/>
              </w:rPr>
            </w:pPr>
            <w:r w:rsidRPr="005645D5">
              <w:rPr>
                <w:rFonts w:cs="Arial"/>
                <w:szCs w:val="20"/>
              </w:rPr>
              <w:t>Tanja Cmrečnjak Pelicon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07A99447" w14:textId="75CF2FCA" w:rsidR="005645D5" w:rsidRDefault="005645D5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0FAA2563" w14:textId="6BC56A69" w:rsidR="005645D5" w:rsidRPr="009D54E2" w:rsidRDefault="005645D5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5645D5">
              <w:rPr>
                <w:rFonts w:cs="Arial"/>
                <w:szCs w:val="20"/>
              </w:rPr>
              <w:t>vodenje upravnih postopkov na II. stopnji s področja Sektorja za varnost in zdravje pri delu</w:t>
            </w:r>
          </w:p>
        </w:tc>
      </w:tr>
      <w:tr w:rsidR="005645D5" w:rsidRPr="00277397" w14:paraId="421CFBE1" w14:textId="77777777" w:rsidTr="00E056A9">
        <w:trPr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09D09CCD" w14:textId="06F6B3B6" w:rsidR="005645D5" w:rsidRPr="00324545" w:rsidRDefault="005645D5" w:rsidP="000C7BC8">
            <w:pPr>
              <w:rPr>
                <w:rFonts w:cs="Arial"/>
                <w:szCs w:val="20"/>
              </w:rPr>
            </w:pPr>
            <w:r w:rsidRPr="00324545">
              <w:rPr>
                <w:rFonts w:cs="Arial"/>
                <w:szCs w:val="20"/>
              </w:rPr>
              <w:t>Lidija Šubelj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231C0E36" w14:textId="4168F009" w:rsidR="005645D5" w:rsidRPr="00324545" w:rsidRDefault="005645D5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24545">
              <w:rPr>
                <w:rFonts w:cs="Arial"/>
                <w:szCs w:val="20"/>
              </w:rPr>
              <w:t>generalna direktorica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0659E7C4" w14:textId="5A1F0C9B" w:rsidR="005645D5" w:rsidRPr="00324545" w:rsidRDefault="005645D5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24545">
              <w:rPr>
                <w:rFonts w:cs="Arial"/>
                <w:szCs w:val="20"/>
              </w:rPr>
              <w:t>odločanje na II. stopnji</w:t>
            </w:r>
          </w:p>
        </w:tc>
      </w:tr>
      <w:tr w:rsidR="005645D5" w:rsidRPr="00277397" w14:paraId="24B8A91B" w14:textId="77777777" w:rsidTr="00E05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0EC0668D" w14:textId="0C8A1B36" w:rsidR="005645D5" w:rsidRPr="00324545" w:rsidRDefault="005645D5" w:rsidP="000C7BC8">
            <w:pPr>
              <w:rPr>
                <w:rFonts w:cs="Arial"/>
                <w:szCs w:val="20"/>
              </w:rPr>
            </w:pPr>
            <w:r w:rsidRPr="00324545">
              <w:rPr>
                <w:rFonts w:cs="Arial"/>
                <w:szCs w:val="20"/>
              </w:rPr>
              <w:t>Tanja Podlipnik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062AE39A" w14:textId="015A5E20" w:rsidR="005645D5" w:rsidRPr="00324545" w:rsidRDefault="005645D5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324545">
              <w:rPr>
                <w:rFonts w:cs="Arial"/>
                <w:szCs w:val="20"/>
              </w:rPr>
              <w:t xml:space="preserve">vodja </w:t>
            </w:r>
            <w:r w:rsidR="00302607" w:rsidRPr="00324545">
              <w:rPr>
                <w:rFonts w:cs="Arial"/>
                <w:szCs w:val="20"/>
              </w:rPr>
              <w:t>s</w:t>
            </w:r>
            <w:r w:rsidRPr="00324545">
              <w:rPr>
                <w:rFonts w:cs="Arial"/>
                <w:szCs w:val="20"/>
              </w:rPr>
              <w:t xml:space="preserve">ektorja 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0A495A4D" w14:textId="77777777" w:rsidR="005645D5" w:rsidRPr="00324545" w:rsidRDefault="005645D5" w:rsidP="005645D5">
            <w:pPr>
              <w:pStyle w:val="p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24545">
              <w:rPr>
                <w:rStyle w:val="cf01"/>
                <w:rFonts w:ascii="Arial" w:hAnsi="Arial" w:cs="Arial"/>
                <w:sz w:val="20"/>
                <w:szCs w:val="20"/>
              </w:rPr>
              <w:t>odločanje na II. stopnji za Sektor za delovna razmerja in druge oblike dela</w:t>
            </w:r>
          </w:p>
          <w:p w14:paraId="366A3D26" w14:textId="77777777" w:rsidR="005645D5" w:rsidRPr="00324545" w:rsidRDefault="005645D5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</w:p>
        </w:tc>
      </w:tr>
      <w:tr w:rsidR="00324545" w:rsidRPr="00277397" w14:paraId="28598ADE" w14:textId="77777777" w:rsidTr="00E056A9">
        <w:trPr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2E1D682C" w14:textId="138EF2BB" w:rsidR="00324545" w:rsidRPr="00324545" w:rsidRDefault="00324545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Matej Grajfoner 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9323002" w14:textId="0B0E0AB3" w:rsidR="00324545" w:rsidRPr="00324545" w:rsidRDefault="00324545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55689644" w14:textId="357C3564" w:rsidR="00324545" w:rsidRPr="00324545" w:rsidRDefault="000C2AB7" w:rsidP="005645D5">
            <w:pPr>
              <w:pStyle w:val="p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>v</w:t>
            </w:r>
            <w:r w:rsidR="00324545">
              <w:rPr>
                <w:rStyle w:val="cf01"/>
                <w:rFonts w:ascii="Arial" w:hAnsi="Arial" w:cs="Arial"/>
                <w:sz w:val="20"/>
                <w:szCs w:val="20"/>
              </w:rPr>
              <w:t>odenje upravnih postopkov na II. stopnji s področja Direktorata za delovna razmerja in pravice iz dela</w:t>
            </w:r>
          </w:p>
        </w:tc>
      </w:tr>
      <w:tr w:rsidR="000C2AB7" w:rsidRPr="00277397" w14:paraId="422596AF" w14:textId="77777777" w:rsidTr="00E05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5942B72E" w14:textId="190FD9AC" w:rsidR="000C2AB7" w:rsidRDefault="000C2AB7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>
              <w:t>ojca Podergajs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6F7A4BFB" w14:textId="71BA4CCE" w:rsidR="000C2AB7" w:rsidRDefault="000C2AB7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>
              <w:t>odsekretarka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41C1C815" w14:textId="631771B5" w:rsidR="000C2AB7" w:rsidRDefault="000C2AB7" w:rsidP="005645D5">
            <w:pPr>
              <w:pStyle w:val="p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>odločanje v upravnih postopkih na II. stopnji s področja Sektorja za pokojnine in pravice iz dela</w:t>
            </w:r>
          </w:p>
        </w:tc>
      </w:tr>
      <w:tr w:rsidR="000C2AB7" w:rsidRPr="00277397" w14:paraId="020A834D" w14:textId="77777777" w:rsidTr="00E056A9">
        <w:trPr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4783A14B" w14:textId="72A7492F" w:rsidR="000C2AB7" w:rsidRDefault="000C2AB7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</w:t>
            </w:r>
            <w:r>
              <w:t>ina Piškur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1FCFA3BF" w14:textId="2D883AC8" w:rsidR="000C2AB7" w:rsidRDefault="000C2AB7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t>vodja sektorja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7BC9A6A2" w14:textId="52EC8175" w:rsidR="000C2AB7" w:rsidRDefault="000C2AB7" w:rsidP="005645D5">
            <w:pPr>
              <w:pStyle w:val="p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sz w:val="20"/>
                <w:szCs w:val="20"/>
              </w:rPr>
              <w:t>odločanje v upravnih postopkih s področja Sektorja za pokojnine in pravice iz dela</w:t>
            </w:r>
          </w:p>
        </w:tc>
      </w:tr>
    </w:tbl>
    <w:p w14:paraId="229AD4B6" w14:textId="1B0EF38C" w:rsidR="00672D1B" w:rsidRPr="00277397" w:rsidRDefault="00672D1B" w:rsidP="00672D1B">
      <w:pPr>
        <w:pStyle w:val="Naslov2"/>
      </w:pPr>
      <w:r w:rsidRPr="00277397">
        <w:t xml:space="preserve">Seznam pooblaščenih uradnih oseb na </w:t>
      </w:r>
      <w:r w:rsidR="00422F5A" w:rsidRPr="00422F5A">
        <w:t>Direktoratu za trg dela in zaposlovanje</w:t>
      </w:r>
    </w:p>
    <w:tbl>
      <w:tblPr>
        <w:tblStyle w:val="Tabelaseznam3poudarek1"/>
        <w:tblW w:w="0" w:type="auto"/>
        <w:tblLook w:val="04A0" w:firstRow="1" w:lastRow="0" w:firstColumn="1" w:lastColumn="0" w:noHBand="0" w:noVBand="1"/>
        <w:tblCaption w:val="Seznam pooblaščenih uradnih oseb na Direktoratu za notranji trg"/>
      </w:tblPr>
      <w:tblGrid>
        <w:gridCol w:w="2829"/>
        <w:gridCol w:w="2829"/>
        <w:gridCol w:w="2830"/>
      </w:tblGrid>
      <w:tr w:rsidR="00672D1B" w:rsidRPr="00277397" w14:paraId="79EC65F2" w14:textId="77777777" w:rsidTr="000C7B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28DF1D84" w14:textId="77777777" w:rsidR="00672D1B" w:rsidRPr="00277397" w:rsidRDefault="00672D1B" w:rsidP="000C7BC8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127C0ACD" w14:textId="77777777" w:rsidR="00672D1B" w:rsidRPr="00277397" w:rsidRDefault="00672D1B" w:rsidP="000C7B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</w:tcBorders>
          </w:tcPr>
          <w:p w14:paraId="3BB716A4" w14:textId="77777777" w:rsidR="00672D1B" w:rsidRPr="00277397" w:rsidRDefault="00672D1B" w:rsidP="000C7B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tr w:rsidR="00672D1B" w:rsidRPr="00277397" w14:paraId="7EDBEDE0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7D0FE2FB" w14:textId="32BAC31D" w:rsidR="00672D1B" w:rsidRPr="00277397" w:rsidRDefault="00C93B53" w:rsidP="000C7BC8">
            <w:pPr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>Maruša Jurančič Žagar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6583B0F1" w14:textId="77777777" w:rsidR="00672D1B" w:rsidRPr="00277397" w:rsidRDefault="00672D1B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0827EDD6" w14:textId="2FE72F87" w:rsidR="00672D1B" w:rsidRPr="00277397" w:rsidRDefault="00672D1B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</w:t>
            </w:r>
            <w:r w:rsidR="00C93B53">
              <w:rPr>
                <w:rFonts w:cs="Arial"/>
                <w:szCs w:val="20"/>
              </w:rPr>
              <w:t xml:space="preserve">in odločanje na II. stopnji v upravnih zadevah s področja Direktorata za trg dela in zaposlovanje  </w:t>
            </w:r>
          </w:p>
        </w:tc>
      </w:tr>
      <w:tr w:rsidR="00C93B53" w:rsidRPr="00277397" w14:paraId="3E828FD2" w14:textId="77777777" w:rsidTr="000C7B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3B0BAF4F" w14:textId="103E12B6" w:rsidR="00C93B53" w:rsidRPr="00C93B53" w:rsidRDefault="00C93B5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Bernarda Keblič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4A514530" w14:textId="104F813D" w:rsidR="00C93B53" w:rsidRPr="00277397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2AD813F6" w14:textId="5912C9E6" w:rsidR="00C93B53" w:rsidRPr="00277397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C93B53" w:rsidRPr="00277397" w14:paraId="588746D1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4A2C05E5" w14:textId="45D0D907" w:rsidR="00C93B53" w:rsidRDefault="00C93B5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Ana Cepič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15EB09F8" w14:textId="414D2414" w:rsidR="00C93B53" w:rsidRDefault="00C93B53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74EA3885" w14:textId="36B71A33" w:rsidR="00C93B53" w:rsidRPr="00C93B53" w:rsidRDefault="00C93B53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C93B53" w:rsidRPr="00277397" w14:paraId="55192909" w14:textId="77777777" w:rsidTr="000C7B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EC63818" w14:textId="601BBD20" w:rsidR="00C93B53" w:rsidRDefault="00C93B5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Lucija Logar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562BC3F" w14:textId="20049296" w:rsidR="00C93B53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Pravnik VII/2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27DC9A53" w14:textId="7CE256D2" w:rsidR="00C93B53" w:rsidRPr="00C93B53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C93B53" w:rsidRPr="00277397" w14:paraId="5ECEDDED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7B48B287" w14:textId="0DC7C69F" w:rsidR="00C93B53" w:rsidRDefault="00C93B5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Matija Baš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2EF5E2B3" w14:textId="154C0EF8" w:rsidR="00C93B53" w:rsidRDefault="00C93B53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2A06B808" w14:textId="0E3A4850" w:rsidR="00C93B53" w:rsidRPr="00C93B53" w:rsidRDefault="00C93B53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C93B53" w:rsidRPr="00277397" w14:paraId="37E7E1CD" w14:textId="77777777" w:rsidTr="000C7B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5EA000A7" w14:textId="033AC8BE" w:rsidR="00C93B53" w:rsidRDefault="00C93B5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Maja Bohinjc Brezar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B45FB55" w14:textId="6F36DDDF" w:rsidR="00C93B53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06C7BE9B" w14:textId="5AFC7422" w:rsidR="00C93B53" w:rsidRPr="00C93B53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EF5FE7" w:rsidRPr="00277397" w14:paraId="45FB4558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27BD57E2" w14:textId="70F1327D" w:rsidR="00EF5FE7" w:rsidRDefault="00EF5FE7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Anita Starc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25E14A8D" w14:textId="7E94EBDF" w:rsidR="00EF5FE7" w:rsidRDefault="00EF5FE7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4EF5C7B5" w14:textId="54BBB101" w:rsidR="00EF5FE7" w:rsidRPr="00C93B53" w:rsidRDefault="00EF5FE7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vodenje upravnih zadev na II. stopnji s področja Sektorja za delovne migracije</w:t>
            </w:r>
          </w:p>
        </w:tc>
      </w:tr>
      <w:tr w:rsidR="00C93B53" w:rsidRPr="00277397" w14:paraId="3B00165A" w14:textId="77777777" w:rsidTr="000C7B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69E4C3D" w14:textId="4D169608" w:rsidR="00C93B53" w:rsidRDefault="00C93B5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Nina Samec Hartman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51DF888A" w14:textId="5F61A4A1" w:rsidR="00C93B53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078601CF" w14:textId="76AE58E0" w:rsidR="00C93B53" w:rsidRPr="00C93B53" w:rsidRDefault="00C93B5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93B5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C93B53" w:rsidRPr="00277397" w14:paraId="66AF6BE7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53E62E42" w14:textId="16CBB640" w:rsidR="00C93B53" w:rsidRDefault="0020631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Tilen Zupan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40896C53" w14:textId="1F760DB9" w:rsidR="00C93B53" w:rsidRDefault="00206313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730D7787" w14:textId="6B9392F3" w:rsidR="00C93B53" w:rsidRPr="00C93B53" w:rsidRDefault="00206313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0631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206313" w:rsidRPr="00277397" w14:paraId="0A495FAE" w14:textId="77777777" w:rsidTr="000C7B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441032D3" w14:textId="4375525F" w:rsidR="00206313" w:rsidRDefault="00206313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Radivoj Radak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3C7A9D19" w14:textId="305B5190" w:rsidR="00206313" w:rsidRDefault="0020631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46E996C2" w14:textId="0AE444A2" w:rsidR="00206313" w:rsidRPr="00206313" w:rsidRDefault="00206313" w:rsidP="000C7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06313">
              <w:rPr>
                <w:rFonts w:cs="Arial"/>
                <w:szCs w:val="20"/>
              </w:rPr>
              <w:t xml:space="preserve">vodenje in odločanje na II. stopnji v upravnih zadevah s področja Direktorata za trg dela in zaposlovanje  </w:t>
            </w:r>
          </w:p>
        </w:tc>
      </w:tr>
      <w:tr w:rsidR="00F60BF9" w:rsidRPr="00277397" w14:paraId="6325CDF8" w14:textId="77777777" w:rsidTr="000C7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D8F135B" w14:textId="2515A534" w:rsidR="00F60BF9" w:rsidRDefault="00F60BF9" w:rsidP="000C7BC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Boštjan Mohorič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14E65D62" w14:textId="03A0F00D" w:rsidR="00F60BF9" w:rsidRDefault="00F60BF9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64992B7A" w14:textId="3E543929" w:rsidR="00F60BF9" w:rsidRPr="00206313" w:rsidRDefault="00F60BF9" w:rsidP="000C7B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Vodenje in odločanje na II. stopnji v upr. Zadevah s področja Direktorata za trg dela in zaposlovanje</w:t>
            </w:r>
          </w:p>
        </w:tc>
      </w:tr>
    </w:tbl>
    <w:p w14:paraId="342C0A98" w14:textId="39926F2D" w:rsidR="00C4535E" w:rsidRPr="00277397" w:rsidRDefault="003F4B4D" w:rsidP="002B23E7">
      <w:pPr>
        <w:pStyle w:val="Naslov2"/>
      </w:pPr>
      <w:r>
        <w:t xml:space="preserve">Seznam pooblaščenih uradnih </w:t>
      </w:r>
      <w:r w:rsidR="00114E04" w:rsidRPr="00277397">
        <w:t>oseb v Sekretariatu</w:t>
      </w:r>
    </w:p>
    <w:tbl>
      <w:tblPr>
        <w:tblStyle w:val="Tabelaseznam3poudarek1"/>
        <w:tblW w:w="0" w:type="auto"/>
        <w:tblLook w:val="04A0" w:firstRow="1" w:lastRow="0" w:firstColumn="1" w:lastColumn="0" w:noHBand="0" w:noVBand="1"/>
        <w:tblCaption w:val="Seznam pooblaščenih uradnih oseb v Sekretariatu"/>
      </w:tblPr>
      <w:tblGrid>
        <w:gridCol w:w="2829"/>
        <w:gridCol w:w="2829"/>
        <w:gridCol w:w="2830"/>
      </w:tblGrid>
      <w:tr w:rsidR="00114E04" w:rsidRPr="00277397" w14:paraId="39717603" w14:textId="77777777" w:rsidTr="00C53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9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7D78AF53" w14:textId="08C093CE" w:rsidR="00114E04" w:rsidRPr="00277397" w:rsidRDefault="00114E04" w:rsidP="00C4535E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bookmarkStart w:id="3" w:name="_Hlk151542410"/>
            <w:r w:rsidRPr="00277397">
              <w:rPr>
                <w:rFonts w:cs="Arial"/>
                <w:sz w:val="22"/>
                <w:szCs w:val="22"/>
              </w:rPr>
              <w:t>Ime uradne osebe</w:t>
            </w:r>
          </w:p>
        </w:tc>
        <w:tc>
          <w:tcPr>
            <w:tcW w:w="2829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  <w:right w:val="single" w:sz="4" w:space="0" w:color="FFFFFF" w:themeColor="background1"/>
            </w:tcBorders>
          </w:tcPr>
          <w:p w14:paraId="19EB0E72" w14:textId="3CB04596" w:rsidR="00114E04" w:rsidRPr="00277397" w:rsidRDefault="00114E04" w:rsidP="00C453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Naziv</w:t>
            </w:r>
          </w:p>
        </w:tc>
        <w:tc>
          <w:tcPr>
            <w:tcW w:w="2830" w:type="dxa"/>
            <w:tcBorders>
              <w:top w:val="single" w:sz="4" w:space="0" w:color="4472C4" w:themeColor="accent1"/>
              <w:left w:val="single" w:sz="4" w:space="0" w:color="FFFFFF" w:themeColor="background1"/>
              <w:bottom w:val="single" w:sz="4" w:space="0" w:color="4472C4" w:themeColor="accent1"/>
            </w:tcBorders>
          </w:tcPr>
          <w:p w14:paraId="6995F8AA" w14:textId="461B5B02" w:rsidR="00114E04" w:rsidRPr="00277397" w:rsidRDefault="00114E04" w:rsidP="00C453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277397">
              <w:rPr>
                <w:rFonts w:cs="Arial"/>
                <w:sz w:val="22"/>
                <w:szCs w:val="22"/>
              </w:rPr>
              <w:t>Področje pooblastila</w:t>
            </w:r>
          </w:p>
        </w:tc>
      </w:tr>
      <w:bookmarkEnd w:id="3"/>
      <w:tr w:rsidR="00206313" w:rsidRPr="00277397" w14:paraId="339DA7A0" w14:textId="77777777" w:rsidTr="00C5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5D312193" w14:textId="6724D60F" w:rsidR="00206313" w:rsidRPr="00277397" w:rsidRDefault="00206313" w:rsidP="00206313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Valerija Di Monte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40E1EA88" w14:textId="76BE355A" w:rsidR="00206313" w:rsidRPr="00277397" w:rsidRDefault="00206313" w:rsidP="00206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6E72F545" w14:textId="77777777" w:rsidR="00206313" w:rsidRPr="009A3111" w:rsidRDefault="00206313" w:rsidP="00BC4290">
            <w:pPr>
              <w:pStyle w:val="Odstavekseznama"/>
              <w:numPr>
                <w:ilvl w:val="0"/>
                <w:numId w:val="36"/>
              </w:numPr>
              <w:ind w:left="326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A3111">
              <w:rPr>
                <w:rFonts w:cs="Arial"/>
                <w:szCs w:val="20"/>
              </w:rPr>
              <w:t>vodenje upravnih postopkov in odločanje v zadevah s področja denacionalizacije podjetij</w:t>
            </w:r>
          </w:p>
          <w:p w14:paraId="35EF2CFD" w14:textId="369EDCBE" w:rsidR="00206313" w:rsidRPr="009A3111" w:rsidRDefault="00206313" w:rsidP="00BC4290">
            <w:pPr>
              <w:pStyle w:val="Odstavekseznama"/>
              <w:numPr>
                <w:ilvl w:val="0"/>
                <w:numId w:val="36"/>
              </w:numPr>
              <w:ind w:left="326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9A3111">
              <w:rPr>
                <w:rFonts w:cs="Arial"/>
                <w:szCs w:val="20"/>
              </w:rPr>
              <w:t xml:space="preserve">vodenje pritožbenih postopkov in odločanje </w:t>
            </w:r>
            <w:r w:rsidR="00244D4F">
              <w:rPr>
                <w:rFonts w:cs="Arial"/>
                <w:szCs w:val="20"/>
              </w:rPr>
              <w:t>o pravnih sredstvih zoper upravne akte, ki jih izdaja Tržni inšpektorat RS</w:t>
            </w:r>
            <w:r w:rsidRPr="009A3111">
              <w:rPr>
                <w:rFonts w:cs="Arial"/>
                <w:szCs w:val="20"/>
              </w:rPr>
              <w:t xml:space="preserve"> </w:t>
            </w:r>
          </w:p>
        </w:tc>
      </w:tr>
      <w:tr w:rsidR="00206313" w:rsidRPr="00277397" w14:paraId="457C9F3B" w14:textId="77777777" w:rsidTr="00C530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59A73DE2" w14:textId="4060A924" w:rsidR="00206313" w:rsidRPr="00277397" w:rsidRDefault="00206313" w:rsidP="00206313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Darja Ulčar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7FFDFAF0" w14:textId="6DE2FC56" w:rsidR="00206313" w:rsidRPr="00277397" w:rsidRDefault="00206313" w:rsidP="00206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4D90C259" w14:textId="3D460A65" w:rsidR="00206313" w:rsidRPr="00277397" w:rsidRDefault="00206313" w:rsidP="00206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pritožbenih postopkov s področja tržne inšpekcije </w:t>
            </w:r>
          </w:p>
        </w:tc>
      </w:tr>
      <w:tr w:rsidR="00206313" w:rsidRPr="00277397" w14:paraId="348ECA05" w14:textId="77777777" w:rsidTr="00C5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146F102" w14:textId="5E4C376C" w:rsidR="00206313" w:rsidRPr="00277397" w:rsidRDefault="00063F0F" w:rsidP="0020631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206313" w:rsidRPr="00277397">
              <w:rPr>
                <w:rFonts w:cs="Arial"/>
                <w:szCs w:val="20"/>
              </w:rPr>
              <w:t>ag. Marija Ciber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699895E4" w14:textId="115EA3B9" w:rsidR="00206313" w:rsidRPr="00277397" w:rsidRDefault="00206313" w:rsidP="00206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1DBB4690" w14:textId="430988A7" w:rsidR="00206313" w:rsidRPr="00277397" w:rsidRDefault="00206313" w:rsidP="00206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pritožbenih postopkov s področja tržne inšpekcije </w:t>
            </w:r>
          </w:p>
        </w:tc>
      </w:tr>
      <w:tr w:rsidR="00206313" w:rsidRPr="00277397" w14:paraId="136AA4B4" w14:textId="77777777" w:rsidTr="00C530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1B2EF7CD" w14:textId="5AC2CEF4" w:rsidR="00206313" w:rsidRPr="00277397" w:rsidRDefault="00206313" w:rsidP="00206313">
            <w:pPr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Marko Doberšek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73E534BB" w14:textId="0F51326E" w:rsidR="00206313" w:rsidRPr="00277397" w:rsidRDefault="00206313" w:rsidP="00206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>podsekretar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3B24F227" w14:textId="5FCC3ED7" w:rsidR="00206313" w:rsidRPr="00277397" w:rsidRDefault="00206313" w:rsidP="002063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277397">
              <w:rPr>
                <w:rFonts w:cs="Arial"/>
                <w:szCs w:val="20"/>
              </w:rPr>
              <w:t xml:space="preserve">vodenje pritožbenih postopkov s področja tržne inšpekcije </w:t>
            </w:r>
          </w:p>
        </w:tc>
      </w:tr>
      <w:tr w:rsidR="00F55DAE" w:rsidRPr="00277397" w14:paraId="1856F77B" w14:textId="77777777" w:rsidTr="00C53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9" w:type="dxa"/>
            <w:tcBorders>
              <w:right w:val="single" w:sz="4" w:space="0" w:color="4472C4" w:themeColor="accent1"/>
            </w:tcBorders>
          </w:tcPr>
          <w:p w14:paraId="0F31F5AA" w14:textId="1C3E94BF" w:rsidR="00F55DAE" w:rsidRPr="00277397" w:rsidRDefault="00063F0F" w:rsidP="0020631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F55DAE" w:rsidRPr="00F55DAE">
              <w:rPr>
                <w:rFonts w:cs="Arial"/>
                <w:szCs w:val="20"/>
              </w:rPr>
              <w:t>ag. Melita Kamnik</w:t>
            </w:r>
          </w:p>
        </w:tc>
        <w:tc>
          <w:tcPr>
            <w:tcW w:w="2829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14:paraId="0AAA2240" w14:textId="64852088" w:rsidR="00F55DAE" w:rsidRPr="00277397" w:rsidRDefault="00F55DAE" w:rsidP="00206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F55DAE">
              <w:rPr>
                <w:rFonts w:cs="Arial"/>
                <w:szCs w:val="20"/>
              </w:rPr>
              <w:t>sekretarka</w:t>
            </w:r>
          </w:p>
        </w:tc>
        <w:tc>
          <w:tcPr>
            <w:tcW w:w="2830" w:type="dxa"/>
            <w:tcBorders>
              <w:left w:val="single" w:sz="4" w:space="0" w:color="4472C4" w:themeColor="accent1"/>
            </w:tcBorders>
          </w:tcPr>
          <w:p w14:paraId="3BF09A29" w14:textId="276509BE" w:rsidR="00F55DAE" w:rsidRPr="00277397" w:rsidRDefault="00F55DAE" w:rsidP="002063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F55DAE">
              <w:rPr>
                <w:rFonts w:cs="Arial"/>
                <w:szCs w:val="20"/>
              </w:rPr>
              <w:t xml:space="preserve">odločanje </w:t>
            </w:r>
            <w:r w:rsidR="00F60BF9">
              <w:rPr>
                <w:rFonts w:cs="Arial"/>
                <w:szCs w:val="20"/>
              </w:rPr>
              <w:t>o pritožbah zoper sklepe</w:t>
            </w:r>
            <w:r w:rsidRPr="00F55DAE">
              <w:rPr>
                <w:rFonts w:cs="Arial"/>
                <w:szCs w:val="20"/>
              </w:rPr>
              <w:t xml:space="preserve"> Agencije RS za javnopravne evidence in storitve kot upravljavca Poslovnega registra Slovenije</w:t>
            </w:r>
          </w:p>
        </w:tc>
      </w:tr>
    </w:tbl>
    <w:p w14:paraId="6368DFE3" w14:textId="25FF5AA0" w:rsidR="00114E04" w:rsidRPr="00277397" w:rsidRDefault="00114E04" w:rsidP="00C4535E">
      <w:pPr>
        <w:rPr>
          <w:rFonts w:cs="Arial"/>
          <w:b/>
          <w:bCs/>
          <w:szCs w:val="20"/>
          <w:u w:val="single"/>
        </w:rPr>
      </w:pPr>
    </w:p>
    <w:p w14:paraId="50447D46" w14:textId="6E86B567" w:rsidR="00CB7271" w:rsidRPr="00277397" w:rsidRDefault="00CB7271" w:rsidP="00C4535E">
      <w:pPr>
        <w:rPr>
          <w:rFonts w:cs="Arial"/>
          <w:b/>
          <w:bCs/>
          <w:szCs w:val="20"/>
          <w:u w:val="single"/>
        </w:rPr>
      </w:pPr>
    </w:p>
    <w:p w14:paraId="56828196" w14:textId="77777777" w:rsidR="00CB7271" w:rsidRPr="00F923B0" w:rsidRDefault="00CB7271" w:rsidP="00C4535E">
      <w:pPr>
        <w:rPr>
          <w:rFonts w:cs="Arial"/>
          <w:szCs w:val="20"/>
        </w:rPr>
      </w:pPr>
    </w:p>
    <w:sectPr w:rsidR="00CB7271" w:rsidRPr="00F923B0" w:rsidSect="00783310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7598" w14:textId="77777777" w:rsidR="00111291" w:rsidRPr="00277397" w:rsidRDefault="00111291" w:rsidP="008A4089">
      <w:pPr>
        <w:spacing w:line="240" w:lineRule="auto"/>
      </w:pPr>
      <w:r w:rsidRPr="00277397">
        <w:separator/>
      </w:r>
    </w:p>
  </w:endnote>
  <w:endnote w:type="continuationSeparator" w:id="0">
    <w:p w14:paraId="14B7F5FD" w14:textId="77777777" w:rsidR="00111291" w:rsidRPr="00277397" w:rsidRDefault="00111291" w:rsidP="008A4089">
      <w:pPr>
        <w:spacing w:line="240" w:lineRule="auto"/>
      </w:pPr>
      <w:r w:rsidRPr="002773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A83D" w14:textId="77777777" w:rsidR="00E47A47" w:rsidRPr="00277397" w:rsidRDefault="008A4089" w:rsidP="005038F3">
    <w:pPr>
      <w:pStyle w:val="Noga"/>
      <w:framePr w:wrap="around" w:vAnchor="text" w:hAnchor="margin" w:xAlign="center" w:y="1"/>
      <w:rPr>
        <w:rStyle w:val="tevilkastrani"/>
        <w:lang w:val="sl-SI"/>
      </w:rPr>
    </w:pPr>
    <w:r w:rsidRPr="00277397">
      <w:rPr>
        <w:rStyle w:val="tevilkastrani"/>
        <w:lang w:val="sl-SI"/>
      </w:rPr>
      <w:fldChar w:fldCharType="begin"/>
    </w:r>
    <w:r w:rsidRPr="00277397">
      <w:rPr>
        <w:rStyle w:val="tevilkastrani"/>
        <w:lang w:val="sl-SI"/>
      </w:rPr>
      <w:instrText xml:space="preserve">PAGE  </w:instrText>
    </w:r>
    <w:r w:rsidRPr="00277397">
      <w:rPr>
        <w:rStyle w:val="tevilkastrani"/>
        <w:lang w:val="sl-SI"/>
      </w:rPr>
      <w:fldChar w:fldCharType="end"/>
    </w:r>
  </w:p>
  <w:p w14:paraId="4DDBDFDC" w14:textId="77777777" w:rsidR="00E47A47" w:rsidRPr="00277397" w:rsidRDefault="00E47A47">
    <w:pPr>
      <w:pStyle w:val="Noga"/>
      <w:rPr>
        <w:lang w:val="sl-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B887" w14:textId="77777777" w:rsidR="00E47A47" w:rsidRPr="00277397" w:rsidRDefault="008A4089" w:rsidP="005038F3">
    <w:pPr>
      <w:pStyle w:val="Noga"/>
      <w:framePr w:wrap="around" w:vAnchor="text" w:hAnchor="margin" w:xAlign="center" w:y="1"/>
      <w:rPr>
        <w:rStyle w:val="tevilkastrani"/>
        <w:lang w:val="sl-SI"/>
      </w:rPr>
    </w:pPr>
    <w:r w:rsidRPr="00277397">
      <w:rPr>
        <w:rStyle w:val="tevilkastrani"/>
        <w:lang w:val="sl-SI"/>
      </w:rPr>
      <w:fldChar w:fldCharType="begin"/>
    </w:r>
    <w:r w:rsidRPr="00277397">
      <w:rPr>
        <w:rStyle w:val="tevilkastrani"/>
        <w:lang w:val="sl-SI"/>
      </w:rPr>
      <w:instrText xml:space="preserve">PAGE  </w:instrText>
    </w:r>
    <w:r w:rsidRPr="00277397">
      <w:rPr>
        <w:rStyle w:val="tevilkastrani"/>
        <w:lang w:val="sl-SI"/>
      </w:rPr>
      <w:fldChar w:fldCharType="separate"/>
    </w:r>
    <w:r w:rsidRPr="00277397">
      <w:rPr>
        <w:rStyle w:val="tevilkastrani"/>
        <w:lang w:val="sl-SI"/>
      </w:rPr>
      <w:t>28</w:t>
    </w:r>
    <w:r w:rsidRPr="00277397">
      <w:rPr>
        <w:rStyle w:val="tevilkastrani"/>
        <w:lang w:val="sl-SI"/>
      </w:rPr>
      <w:fldChar w:fldCharType="end"/>
    </w:r>
  </w:p>
  <w:p w14:paraId="236DE265" w14:textId="77777777" w:rsidR="00E47A47" w:rsidRPr="00277397" w:rsidRDefault="00E47A47">
    <w:pPr>
      <w:pStyle w:val="Noga"/>
      <w:rPr>
        <w:lang w:val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90B09" w14:textId="77777777" w:rsidR="00111291" w:rsidRPr="00277397" w:rsidRDefault="00111291" w:rsidP="008A4089">
      <w:pPr>
        <w:spacing w:line="240" w:lineRule="auto"/>
      </w:pPr>
      <w:r w:rsidRPr="00277397">
        <w:separator/>
      </w:r>
    </w:p>
  </w:footnote>
  <w:footnote w:type="continuationSeparator" w:id="0">
    <w:p w14:paraId="50F5BFD6" w14:textId="77777777" w:rsidR="00111291" w:rsidRPr="00277397" w:rsidRDefault="00111291" w:rsidP="008A4089">
      <w:pPr>
        <w:spacing w:line="240" w:lineRule="auto"/>
      </w:pPr>
      <w:r w:rsidRPr="002773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1C85" w14:textId="77777777" w:rsidR="00E47A47" w:rsidRDefault="00E47A47" w:rsidP="007D75CF">
    <w:pPr>
      <w:pStyle w:val="Glava"/>
      <w:spacing w:line="240" w:lineRule="exact"/>
      <w:rPr>
        <w:rFonts w:ascii="Republika" w:hAnsi="Republika"/>
        <w:sz w:val="16"/>
      </w:rPr>
    </w:pPr>
  </w:p>
  <w:p w14:paraId="19AFD6A8" w14:textId="77777777" w:rsidR="00A20DF9" w:rsidRPr="00277397" w:rsidRDefault="00A20DF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277397" w14:paraId="41DB5E15" w14:textId="77777777" w:rsidTr="00CA6DCC">
      <w:trPr>
        <w:trHeight w:hRule="exact" w:val="847"/>
      </w:trPr>
      <w:tc>
        <w:tcPr>
          <w:tcW w:w="649" w:type="dxa"/>
        </w:tcPr>
        <w:p w14:paraId="27227BA1" w14:textId="77777777" w:rsidR="00E47A47" w:rsidRPr="00277397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277397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0ED8FA0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64ABD98B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2FC5A368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4C1A9490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32C2329A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5F1C1310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531433D7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49158F94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5B31FDC0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27E0988D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6E491EFA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06366126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6F3999E3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0FD18451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73CDCBCC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  <w:p w14:paraId="3910500A" w14:textId="77777777" w:rsidR="00E47A47" w:rsidRPr="00277397" w:rsidRDefault="00E47A47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277397" w14:paraId="1C70D280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17B52C4A" w14:textId="77777777" w:rsidR="00E47A47" w:rsidRPr="00277397" w:rsidRDefault="00E47A47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F483425" w14:textId="77777777" w:rsidR="00E47A47" w:rsidRPr="00277397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277397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CCB92DF" wp14:editId="18CE3946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76AC8DC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277397">
      <w:rPr>
        <w:rFonts w:ascii="Republika" w:hAnsi="Republika"/>
      </w:rPr>
      <w:t>REPUBLIKA SLOVENIJA</w:t>
    </w:r>
  </w:p>
  <w:p w14:paraId="00053966" w14:textId="6A337DDC" w:rsidR="00E47A47" w:rsidRPr="00277397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277397">
      <w:rPr>
        <w:rFonts w:ascii="Republika" w:hAnsi="Republika"/>
        <w:b/>
        <w:caps/>
      </w:rPr>
      <w:t xml:space="preserve">MinIstrstvo za </w:t>
    </w:r>
    <w:r w:rsidR="00D66869" w:rsidRPr="00277397">
      <w:rPr>
        <w:rFonts w:ascii="Republika" w:hAnsi="Republika"/>
        <w:b/>
        <w:caps/>
      </w:rPr>
      <w:t xml:space="preserve">gospodarstvo, </w:t>
    </w:r>
    <w:r w:rsidR="00B214D2">
      <w:rPr>
        <w:rFonts w:ascii="Republika" w:hAnsi="Republika"/>
        <w:b/>
        <w:caps/>
      </w:rPr>
      <w:t>delo</w:t>
    </w:r>
    <w:r w:rsidR="00B214D2" w:rsidRPr="00277397">
      <w:rPr>
        <w:rFonts w:ascii="Republika" w:hAnsi="Republika"/>
        <w:b/>
        <w:caps/>
      </w:rPr>
      <w:t xml:space="preserve"> </w:t>
    </w:r>
    <w:r w:rsidR="00D66869" w:rsidRPr="00277397">
      <w:rPr>
        <w:rFonts w:ascii="Republika" w:hAnsi="Republika"/>
        <w:b/>
        <w:caps/>
      </w:rPr>
      <w:t>in šport</w:t>
    </w:r>
  </w:p>
  <w:p w14:paraId="6377BC3E" w14:textId="74E66A55" w:rsidR="00D66869" w:rsidRPr="00277397" w:rsidRDefault="00D66869" w:rsidP="00AC1684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 w:rsidRPr="00277397">
      <w:rPr>
        <w:rFonts w:cs="Arial"/>
        <w:sz w:val="16"/>
      </w:rPr>
      <w:t>Kotnikova ulica</w:t>
    </w:r>
    <w:r w:rsidR="003702FA" w:rsidRPr="00277397">
      <w:rPr>
        <w:rFonts w:cs="Arial"/>
        <w:sz w:val="16"/>
      </w:rPr>
      <w:t xml:space="preserve"> </w:t>
    </w:r>
    <w:r w:rsidRPr="00277397">
      <w:rPr>
        <w:rFonts w:cs="Arial"/>
        <w:sz w:val="16"/>
      </w:rPr>
      <w:t>5</w:t>
    </w:r>
    <w:r w:rsidR="003702FA" w:rsidRPr="00277397">
      <w:rPr>
        <w:rFonts w:cs="Arial"/>
        <w:sz w:val="16"/>
      </w:rPr>
      <w:t>, 1000 Ljubljana</w:t>
    </w:r>
    <w:r w:rsidR="003702FA" w:rsidRPr="00277397">
      <w:rPr>
        <w:rFonts w:cs="Arial"/>
        <w:sz w:val="16"/>
      </w:rPr>
      <w:tab/>
      <w:t>T: 01 4</w:t>
    </w:r>
    <w:r w:rsidRPr="00277397">
      <w:rPr>
        <w:rFonts w:cs="Arial"/>
        <w:sz w:val="16"/>
      </w:rPr>
      <w:t>00</w:t>
    </w:r>
    <w:r w:rsidR="003702FA" w:rsidRPr="00277397">
      <w:rPr>
        <w:rFonts w:cs="Arial"/>
        <w:sz w:val="16"/>
      </w:rPr>
      <w:t xml:space="preserve"> </w:t>
    </w:r>
    <w:r w:rsidR="002041F5" w:rsidRPr="00277397">
      <w:rPr>
        <w:rFonts w:cs="Arial"/>
        <w:sz w:val="16"/>
      </w:rPr>
      <w:t>3</w:t>
    </w:r>
    <w:r w:rsidR="00B214D2">
      <w:rPr>
        <w:rFonts w:cs="Arial"/>
        <w:sz w:val="16"/>
      </w:rPr>
      <w:t>3</w:t>
    </w:r>
    <w:r w:rsidR="00AC1684" w:rsidRPr="00277397">
      <w:rPr>
        <w:rFonts w:cs="Arial"/>
        <w:sz w:val="16"/>
      </w:rPr>
      <w:t xml:space="preserve"> </w:t>
    </w:r>
    <w:r w:rsidR="00B214D2">
      <w:rPr>
        <w:rFonts w:cs="Arial"/>
        <w:sz w:val="16"/>
      </w:rPr>
      <w:t>1</w:t>
    </w:r>
    <w:r w:rsidR="00994A26" w:rsidRPr="00277397">
      <w:rPr>
        <w:rFonts w:cs="Arial"/>
        <w:sz w:val="16"/>
      </w:rPr>
      <w:t>1</w:t>
    </w:r>
  </w:p>
  <w:p w14:paraId="037D8D97" w14:textId="468A248E" w:rsidR="003702FA" w:rsidRPr="00277397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277397">
      <w:rPr>
        <w:rFonts w:cs="Arial"/>
        <w:sz w:val="16"/>
      </w:rPr>
      <w:tab/>
      <w:t>E: gp.m</w:t>
    </w:r>
    <w:r w:rsidR="00D66869" w:rsidRPr="00277397">
      <w:rPr>
        <w:rFonts w:cs="Arial"/>
        <w:sz w:val="16"/>
      </w:rPr>
      <w:t>g</w:t>
    </w:r>
    <w:r w:rsidR="00B214D2">
      <w:rPr>
        <w:rFonts w:cs="Arial"/>
        <w:sz w:val="16"/>
      </w:rPr>
      <w:t>d</w:t>
    </w:r>
    <w:r w:rsidR="00D66869" w:rsidRPr="00277397">
      <w:rPr>
        <w:rFonts w:cs="Arial"/>
        <w:sz w:val="16"/>
      </w:rPr>
      <w:t>s</w:t>
    </w:r>
    <w:r w:rsidRPr="00277397">
      <w:rPr>
        <w:rFonts w:cs="Arial"/>
        <w:sz w:val="16"/>
      </w:rPr>
      <w:t>@gov.si</w:t>
    </w:r>
  </w:p>
  <w:p w14:paraId="02AD8CE3" w14:textId="3CA94828" w:rsidR="003702FA" w:rsidRPr="00277397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277397">
      <w:rPr>
        <w:rFonts w:cs="Arial"/>
        <w:sz w:val="16"/>
      </w:rPr>
      <w:tab/>
      <w:t>www.m</w:t>
    </w:r>
    <w:r w:rsidR="00D66869" w:rsidRPr="00277397">
      <w:rPr>
        <w:rFonts w:cs="Arial"/>
        <w:sz w:val="16"/>
      </w:rPr>
      <w:t>g</w:t>
    </w:r>
    <w:r w:rsidR="00B214D2">
      <w:rPr>
        <w:rFonts w:cs="Arial"/>
        <w:sz w:val="16"/>
      </w:rPr>
      <w:t>d</w:t>
    </w:r>
    <w:r w:rsidR="00D66869" w:rsidRPr="00277397">
      <w:rPr>
        <w:rFonts w:cs="Arial"/>
        <w:sz w:val="16"/>
      </w:rPr>
      <w:t>s</w:t>
    </w:r>
    <w:r w:rsidRPr="00277397">
      <w:rPr>
        <w:rFonts w:cs="Arial"/>
        <w:sz w:val="16"/>
      </w:rPr>
      <w:t>.gov.si</w:t>
    </w:r>
  </w:p>
  <w:p w14:paraId="57028853" w14:textId="77777777" w:rsidR="00E47A47" w:rsidRPr="00277397" w:rsidRDefault="00E47A47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7A2E"/>
    <w:multiLevelType w:val="hybridMultilevel"/>
    <w:tmpl w:val="0EDEA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77C61"/>
    <w:multiLevelType w:val="hybridMultilevel"/>
    <w:tmpl w:val="DF960B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D312A"/>
    <w:multiLevelType w:val="hybridMultilevel"/>
    <w:tmpl w:val="200CDF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91137"/>
    <w:multiLevelType w:val="hybridMultilevel"/>
    <w:tmpl w:val="2F124B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A1426"/>
    <w:multiLevelType w:val="hybridMultilevel"/>
    <w:tmpl w:val="689A51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12510"/>
    <w:multiLevelType w:val="hybridMultilevel"/>
    <w:tmpl w:val="E45E8A7A"/>
    <w:lvl w:ilvl="0" w:tplc="6C4872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83C82"/>
    <w:multiLevelType w:val="hybridMultilevel"/>
    <w:tmpl w:val="1304C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139C2"/>
    <w:multiLevelType w:val="hybridMultilevel"/>
    <w:tmpl w:val="F306EC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D2680"/>
    <w:multiLevelType w:val="hybridMultilevel"/>
    <w:tmpl w:val="F6FA7DDA"/>
    <w:lvl w:ilvl="0" w:tplc="BF76BD7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7C5157"/>
    <w:multiLevelType w:val="multilevel"/>
    <w:tmpl w:val="2E1C36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FD4919"/>
    <w:multiLevelType w:val="hybridMultilevel"/>
    <w:tmpl w:val="C65EB5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411A2"/>
    <w:multiLevelType w:val="hybridMultilevel"/>
    <w:tmpl w:val="5E706C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D554D"/>
    <w:multiLevelType w:val="hybridMultilevel"/>
    <w:tmpl w:val="7B2CB2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D65C4"/>
    <w:multiLevelType w:val="hybridMultilevel"/>
    <w:tmpl w:val="D5943D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465"/>
    <w:multiLevelType w:val="hybridMultilevel"/>
    <w:tmpl w:val="C0F284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815B7"/>
    <w:multiLevelType w:val="hybridMultilevel"/>
    <w:tmpl w:val="983E0D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D66F7"/>
    <w:multiLevelType w:val="hybridMultilevel"/>
    <w:tmpl w:val="91FE2DE2"/>
    <w:lvl w:ilvl="0" w:tplc="04240001">
      <w:start w:val="1"/>
      <w:numFmt w:val="bullet"/>
      <w:lvlText w:val=""/>
      <w:lvlJc w:val="left"/>
      <w:pPr>
        <w:ind w:left="60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F5241"/>
    <w:multiLevelType w:val="hybridMultilevel"/>
    <w:tmpl w:val="8B6AF9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34DE2"/>
    <w:multiLevelType w:val="hybridMultilevel"/>
    <w:tmpl w:val="4560E91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D57F0B"/>
    <w:multiLevelType w:val="multilevel"/>
    <w:tmpl w:val="DBD40636"/>
    <w:lvl w:ilvl="0">
      <w:start w:val="1"/>
      <w:numFmt w:val="decimal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D449E5"/>
    <w:multiLevelType w:val="hybridMultilevel"/>
    <w:tmpl w:val="B7D4DD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9D175A"/>
    <w:multiLevelType w:val="hybridMultilevel"/>
    <w:tmpl w:val="23D277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D2238"/>
    <w:multiLevelType w:val="hybridMultilevel"/>
    <w:tmpl w:val="C74EB7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D78B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5594E97"/>
    <w:multiLevelType w:val="hybridMultilevel"/>
    <w:tmpl w:val="64C41478"/>
    <w:lvl w:ilvl="0" w:tplc="BF76BD7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2B1BE9"/>
    <w:multiLevelType w:val="hybridMultilevel"/>
    <w:tmpl w:val="FEF6D5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C123B"/>
    <w:multiLevelType w:val="hybridMultilevel"/>
    <w:tmpl w:val="0D385C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41B7A"/>
    <w:multiLevelType w:val="hybridMultilevel"/>
    <w:tmpl w:val="BD6437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322FF"/>
    <w:multiLevelType w:val="hybridMultilevel"/>
    <w:tmpl w:val="BEE62E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D2852"/>
    <w:multiLevelType w:val="hybridMultilevel"/>
    <w:tmpl w:val="111CA1E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5E1B3A"/>
    <w:multiLevelType w:val="hybridMultilevel"/>
    <w:tmpl w:val="AAA2B028"/>
    <w:lvl w:ilvl="0" w:tplc="989E590C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999195">
    <w:abstractNumId w:val="24"/>
  </w:num>
  <w:num w:numId="2" w16cid:durableId="1416785364">
    <w:abstractNumId w:val="8"/>
  </w:num>
  <w:num w:numId="3" w16cid:durableId="619143287">
    <w:abstractNumId w:val="5"/>
  </w:num>
  <w:num w:numId="4" w16cid:durableId="253512749">
    <w:abstractNumId w:val="9"/>
  </w:num>
  <w:num w:numId="5" w16cid:durableId="1396008692">
    <w:abstractNumId w:val="23"/>
  </w:num>
  <w:num w:numId="6" w16cid:durableId="1646013003">
    <w:abstractNumId w:val="19"/>
  </w:num>
  <w:num w:numId="7" w16cid:durableId="1016692586">
    <w:abstractNumId w:val="9"/>
  </w:num>
  <w:num w:numId="8" w16cid:durableId="903445826">
    <w:abstractNumId w:val="9"/>
  </w:num>
  <w:num w:numId="9" w16cid:durableId="1622028362">
    <w:abstractNumId w:val="9"/>
  </w:num>
  <w:num w:numId="10" w16cid:durableId="445662936">
    <w:abstractNumId w:val="9"/>
  </w:num>
  <w:num w:numId="11" w16cid:durableId="1531457169">
    <w:abstractNumId w:val="9"/>
  </w:num>
  <w:num w:numId="12" w16cid:durableId="1826512882">
    <w:abstractNumId w:val="19"/>
  </w:num>
  <w:num w:numId="13" w16cid:durableId="18744084">
    <w:abstractNumId w:val="19"/>
  </w:num>
  <w:num w:numId="14" w16cid:durableId="786394095">
    <w:abstractNumId w:val="19"/>
  </w:num>
  <w:num w:numId="15" w16cid:durableId="266811653">
    <w:abstractNumId w:val="6"/>
  </w:num>
  <w:num w:numId="16" w16cid:durableId="1077484196">
    <w:abstractNumId w:val="16"/>
  </w:num>
  <w:num w:numId="17" w16cid:durableId="1029796398">
    <w:abstractNumId w:val="3"/>
  </w:num>
  <w:num w:numId="18" w16cid:durableId="933123787">
    <w:abstractNumId w:val="25"/>
  </w:num>
  <w:num w:numId="19" w16cid:durableId="1016544011">
    <w:abstractNumId w:val="22"/>
  </w:num>
  <w:num w:numId="20" w16cid:durableId="1198010541">
    <w:abstractNumId w:val="7"/>
  </w:num>
  <w:num w:numId="21" w16cid:durableId="32771912">
    <w:abstractNumId w:val="29"/>
  </w:num>
  <w:num w:numId="22" w16cid:durableId="1858080740">
    <w:abstractNumId w:val="18"/>
  </w:num>
  <w:num w:numId="23" w16cid:durableId="534541939">
    <w:abstractNumId w:val="27"/>
  </w:num>
  <w:num w:numId="24" w16cid:durableId="230310226">
    <w:abstractNumId w:val="12"/>
  </w:num>
  <w:num w:numId="25" w16cid:durableId="1434475122">
    <w:abstractNumId w:val="1"/>
  </w:num>
  <w:num w:numId="26" w16cid:durableId="6387326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485125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649981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6901189">
    <w:abstractNumId w:val="26"/>
  </w:num>
  <w:num w:numId="30" w16cid:durableId="625698422">
    <w:abstractNumId w:val="2"/>
  </w:num>
  <w:num w:numId="31" w16cid:durableId="263541144">
    <w:abstractNumId w:val="0"/>
  </w:num>
  <w:num w:numId="32" w16cid:durableId="1773698297">
    <w:abstractNumId w:val="15"/>
  </w:num>
  <w:num w:numId="33" w16cid:durableId="1767068221">
    <w:abstractNumId w:val="13"/>
  </w:num>
  <w:num w:numId="34" w16cid:durableId="415514816">
    <w:abstractNumId w:val="14"/>
  </w:num>
  <w:num w:numId="35" w16cid:durableId="1934849741">
    <w:abstractNumId w:val="21"/>
  </w:num>
  <w:num w:numId="36" w16cid:durableId="1017001363">
    <w:abstractNumId w:val="28"/>
  </w:num>
  <w:num w:numId="37" w16cid:durableId="461844764">
    <w:abstractNumId w:val="11"/>
  </w:num>
  <w:num w:numId="38" w16cid:durableId="1854144689">
    <w:abstractNumId w:val="17"/>
  </w:num>
  <w:num w:numId="39" w16cid:durableId="1327783716">
    <w:abstractNumId w:val="4"/>
  </w:num>
  <w:num w:numId="40" w16cid:durableId="1018704183">
    <w:abstractNumId w:val="20"/>
  </w:num>
  <w:num w:numId="41" w16cid:durableId="1247612703">
    <w:abstractNumId w:val="30"/>
  </w:num>
  <w:num w:numId="42" w16cid:durableId="1974210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efaultTableStyle w:val="Tabelamrea4poudarek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A5"/>
    <w:rsid w:val="00005D2A"/>
    <w:rsid w:val="000150D5"/>
    <w:rsid w:val="00025E4B"/>
    <w:rsid w:val="0004245E"/>
    <w:rsid w:val="00046C29"/>
    <w:rsid w:val="00057980"/>
    <w:rsid w:val="00063F0F"/>
    <w:rsid w:val="00065AA8"/>
    <w:rsid w:val="000663A0"/>
    <w:rsid w:val="00071418"/>
    <w:rsid w:val="00075D9A"/>
    <w:rsid w:val="00091B86"/>
    <w:rsid w:val="000B20BE"/>
    <w:rsid w:val="000C0EBF"/>
    <w:rsid w:val="000C2AB7"/>
    <w:rsid w:val="000D12A3"/>
    <w:rsid w:val="000E3496"/>
    <w:rsid w:val="000E3DAA"/>
    <w:rsid w:val="000E4307"/>
    <w:rsid w:val="000E78E1"/>
    <w:rsid w:val="000F18CA"/>
    <w:rsid w:val="000F2F47"/>
    <w:rsid w:val="000F45C4"/>
    <w:rsid w:val="00107ADB"/>
    <w:rsid w:val="00111291"/>
    <w:rsid w:val="00114B85"/>
    <w:rsid w:val="00114E04"/>
    <w:rsid w:val="00121801"/>
    <w:rsid w:val="0012442D"/>
    <w:rsid w:val="00124F0C"/>
    <w:rsid w:val="0014051F"/>
    <w:rsid w:val="00145075"/>
    <w:rsid w:val="00163483"/>
    <w:rsid w:val="00165213"/>
    <w:rsid w:val="00174DD3"/>
    <w:rsid w:val="00184787"/>
    <w:rsid w:val="001A5C21"/>
    <w:rsid w:val="001A7C9D"/>
    <w:rsid w:val="001B5843"/>
    <w:rsid w:val="001B5CF8"/>
    <w:rsid w:val="001C46A1"/>
    <w:rsid w:val="001C70A5"/>
    <w:rsid w:val="001D3D26"/>
    <w:rsid w:val="001D685F"/>
    <w:rsid w:val="001F3F9D"/>
    <w:rsid w:val="00201FD2"/>
    <w:rsid w:val="0020233A"/>
    <w:rsid w:val="002041F5"/>
    <w:rsid w:val="00206313"/>
    <w:rsid w:val="00214201"/>
    <w:rsid w:val="00214DEB"/>
    <w:rsid w:val="00215157"/>
    <w:rsid w:val="00226A6D"/>
    <w:rsid w:val="0022742A"/>
    <w:rsid w:val="0023187D"/>
    <w:rsid w:val="0023722B"/>
    <w:rsid w:val="00241F27"/>
    <w:rsid w:val="002428DA"/>
    <w:rsid w:val="00244D4F"/>
    <w:rsid w:val="0024633F"/>
    <w:rsid w:val="002508C6"/>
    <w:rsid w:val="00252A57"/>
    <w:rsid w:val="00263661"/>
    <w:rsid w:val="002720F4"/>
    <w:rsid w:val="00277397"/>
    <w:rsid w:val="00291ADC"/>
    <w:rsid w:val="00291EE2"/>
    <w:rsid w:val="00297443"/>
    <w:rsid w:val="002A19A3"/>
    <w:rsid w:val="002B23E7"/>
    <w:rsid w:val="002C0012"/>
    <w:rsid w:val="002C02AD"/>
    <w:rsid w:val="002C143F"/>
    <w:rsid w:val="002C4214"/>
    <w:rsid w:val="002C5801"/>
    <w:rsid w:val="002C7762"/>
    <w:rsid w:val="002D3D72"/>
    <w:rsid w:val="002E40B0"/>
    <w:rsid w:val="002E4B87"/>
    <w:rsid w:val="002F2E77"/>
    <w:rsid w:val="00302607"/>
    <w:rsid w:val="00317C8F"/>
    <w:rsid w:val="00324545"/>
    <w:rsid w:val="003702FA"/>
    <w:rsid w:val="00374230"/>
    <w:rsid w:val="00380C41"/>
    <w:rsid w:val="003B0CF3"/>
    <w:rsid w:val="003E2EAF"/>
    <w:rsid w:val="003E6B63"/>
    <w:rsid w:val="003F1AB7"/>
    <w:rsid w:val="003F4B4D"/>
    <w:rsid w:val="00400937"/>
    <w:rsid w:val="00407EA8"/>
    <w:rsid w:val="00422F5A"/>
    <w:rsid w:val="00424BB3"/>
    <w:rsid w:val="00426A66"/>
    <w:rsid w:val="00430F8B"/>
    <w:rsid w:val="004410CF"/>
    <w:rsid w:val="00442AE4"/>
    <w:rsid w:val="0044388E"/>
    <w:rsid w:val="00452BA7"/>
    <w:rsid w:val="00454CD5"/>
    <w:rsid w:val="004668CD"/>
    <w:rsid w:val="00474E08"/>
    <w:rsid w:val="004802EB"/>
    <w:rsid w:val="0048423C"/>
    <w:rsid w:val="00487B20"/>
    <w:rsid w:val="004941CD"/>
    <w:rsid w:val="004C0FFC"/>
    <w:rsid w:val="004D6224"/>
    <w:rsid w:val="004E7518"/>
    <w:rsid w:val="004E786F"/>
    <w:rsid w:val="004F503C"/>
    <w:rsid w:val="004F5FC0"/>
    <w:rsid w:val="0050073C"/>
    <w:rsid w:val="00502879"/>
    <w:rsid w:val="0050618C"/>
    <w:rsid w:val="005141A8"/>
    <w:rsid w:val="005277E9"/>
    <w:rsid w:val="0054526A"/>
    <w:rsid w:val="005645D5"/>
    <w:rsid w:val="00591F1C"/>
    <w:rsid w:val="005A268C"/>
    <w:rsid w:val="005A4ADA"/>
    <w:rsid w:val="005A5C86"/>
    <w:rsid w:val="005C75A7"/>
    <w:rsid w:val="005D14C1"/>
    <w:rsid w:val="005E0EE9"/>
    <w:rsid w:val="005E100B"/>
    <w:rsid w:val="005E4446"/>
    <w:rsid w:val="00627493"/>
    <w:rsid w:val="00630421"/>
    <w:rsid w:val="00631DA0"/>
    <w:rsid w:val="006368E8"/>
    <w:rsid w:val="00637758"/>
    <w:rsid w:val="00637974"/>
    <w:rsid w:val="00637DE8"/>
    <w:rsid w:val="00640C6C"/>
    <w:rsid w:val="00646BE3"/>
    <w:rsid w:val="006543EE"/>
    <w:rsid w:val="00654E86"/>
    <w:rsid w:val="00656A68"/>
    <w:rsid w:val="00672168"/>
    <w:rsid w:val="00672D1B"/>
    <w:rsid w:val="006747B3"/>
    <w:rsid w:val="006777A6"/>
    <w:rsid w:val="00683C7F"/>
    <w:rsid w:val="00684651"/>
    <w:rsid w:val="006A5BE7"/>
    <w:rsid w:val="006A723B"/>
    <w:rsid w:val="006A7770"/>
    <w:rsid w:val="006A7BB2"/>
    <w:rsid w:val="006B1DB2"/>
    <w:rsid w:val="006B66AC"/>
    <w:rsid w:val="006F0F4A"/>
    <w:rsid w:val="006F2E04"/>
    <w:rsid w:val="006F3780"/>
    <w:rsid w:val="006F58F8"/>
    <w:rsid w:val="0070652E"/>
    <w:rsid w:val="00710F8E"/>
    <w:rsid w:val="00722E8D"/>
    <w:rsid w:val="007258AD"/>
    <w:rsid w:val="007445FF"/>
    <w:rsid w:val="007453B5"/>
    <w:rsid w:val="00756FA9"/>
    <w:rsid w:val="00760243"/>
    <w:rsid w:val="007675D4"/>
    <w:rsid w:val="0077155B"/>
    <w:rsid w:val="00777032"/>
    <w:rsid w:val="00783AA5"/>
    <w:rsid w:val="007950A7"/>
    <w:rsid w:val="0079510C"/>
    <w:rsid w:val="00795E03"/>
    <w:rsid w:val="007A1F7C"/>
    <w:rsid w:val="007A4CDD"/>
    <w:rsid w:val="007A64F5"/>
    <w:rsid w:val="007C10FD"/>
    <w:rsid w:val="007C2509"/>
    <w:rsid w:val="007C2D38"/>
    <w:rsid w:val="007D04D7"/>
    <w:rsid w:val="007D6C50"/>
    <w:rsid w:val="007E1B1D"/>
    <w:rsid w:val="007E4B9E"/>
    <w:rsid w:val="00800905"/>
    <w:rsid w:val="00815943"/>
    <w:rsid w:val="008268DA"/>
    <w:rsid w:val="0084057C"/>
    <w:rsid w:val="00841E93"/>
    <w:rsid w:val="008464C6"/>
    <w:rsid w:val="00850B67"/>
    <w:rsid w:val="00863AA6"/>
    <w:rsid w:val="00891B9C"/>
    <w:rsid w:val="00895A18"/>
    <w:rsid w:val="00897363"/>
    <w:rsid w:val="008976F6"/>
    <w:rsid w:val="008A10E7"/>
    <w:rsid w:val="008A4089"/>
    <w:rsid w:val="008B47FF"/>
    <w:rsid w:val="008C72ED"/>
    <w:rsid w:val="008E4ACF"/>
    <w:rsid w:val="008E7E1E"/>
    <w:rsid w:val="008F1E88"/>
    <w:rsid w:val="00903FE0"/>
    <w:rsid w:val="009055BE"/>
    <w:rsid w:val="00907907"/>
    <w:rsid w:val="00910D33"/>
    <w:rsid w:val="00925550"/>
    <w:rsid w:val="00932CAE"/>
    <w:rsid w:val="00936919"/>
    <w:rsid w:val="00937086"/>
    <w:rsid w:val="00955865"/>
    <w:rsid w:val="009602AD"/>
    <w:rsid w:val="00976188"/>
    <w:rsid w:val="00981C65"/>
    <w:rsid w:val="00994A26"/>
    <w:rsid w:val="009A3111"/>
    <w:rsid w:val="009B3624"/>
    <w:rsid w:val="009D3823"/>
    <w:rsid w:val="009D54E2"/>
    <w:rsid w:val="009E50F5"/>
    <w:rsid w:val="009E6DB6"/>
    <w:rsid w:val="009E7F6F"/>
    <w:rsid w:val="00A003C3"/>
    <w:rsid w:val="00A015F6"/>
    <w:rsid w:val="00A05F7C"/>
    <w:rsid w:val="00A14FE6"/>
    <w:rsid w:val="00A16058"/>
    <w:rsid w:val="00A20DF9"/>
    <w:rsid w:val="00A32420"/>
    <w:rsid w:val="00A47AE8"/>
    <w:rsid w:val="00A51705"/>
    <w:rsid w:val="00A7700A"/>
    <w:rsid w:val="00A80F8F"/>
    <w:rsid w:val="00A95DAF"/>
    <w:rsid w:val="00AB0C4E"/>
    <w:rsid w:val="00AB660A"/>
    <w:rsid w:val="00AC1684"/>
    <w:rsid w:val="00AC56F3"/>
    <w:rsid w:val="00AD2538"/>
    <w:rsid w:val="00AE5277"/>
    <w:rsid w:val="00B12F1A"/>
    <w:rsid w:val="00B17916"/>
    <w:rsid w:val="00B214D2"/>
    <w:rsid w:val="00B27DE2"/>
    <w:rsid w:val="00B34670"/>
    <w:rsid w:val="00B47D64"/>
    <w:rsid w:val="00B5436E"/>
    <w:rsid w:val="00B552F8"/>
    <w:rsid w:val="00B579A6"/>
    <w:rsid w:val="00B63922"/>
    <w:rsid w:val="00B63D1F"/>
    <w:rsid w:val="00B66F3D"/>
    <w:rsid w:val="00B77FAA"/>
    <w:rsid w:val="00B95BAB"/>
    <w:rsid w:val="00BA0488"/>
    <w:rsid w:val="00BA7F00"/>
    <w:rsid w:val="00BC4290"/>
    <w:rsid w:val="00BD73F5"/>
    <w:rsid w:val="00BF319A"/>
    <w:rsid w:val="00BF653A"/>
    <w:rsid w:val="00C1159C"/>
    <w:rsid w:val="00C16C0E"/>
    <w:rsid w:val="00C16D3E"/>
    <w:rsid w:val="00C3025A"/>
    <w:rsid w:val="00C4535E"/>
    <w:rsid w:val="00C455A4"/>
    <w:rsid w:val="00C522D0"/>
    <w:rsid w:val="00C530AC"/>
    <w:rsid w:val="00C62B76"/>
    <w:rsid w:val="00C7401F"/>
    <w:rsid w:val="00C77296"/>
    <w:rsid w:val="00C93B53"/>
    <w:rsid w:val="00C9559E"/>
    <w:rsid w:val="00CB4BD5"/>
    <w:rsid w:val="00CB7271"/>
    <w:rsid w:val="00CC5ED9"/>
    <w:rsid w:val="00CD2A93"/>
    <w:rsid w:val="00CE2516"/>
    <w:rsid w:val="00D00A63"/>
    <w:rsid w:val="00D15592"/>
    <w:rsid w:val="00D1692E"/>
    <w:rsid w:val="00D46857"/>
    <w:rsid w:val="00D5137A"/>
    <w:rsid w:val="00D633BB"/>
    <w:rsid w:val="00D66869"/>
    <w:rsid w:val="00D67534"/>
    <w:rsid w:val="00D70A08"/>
    <w:rsid w:val="00DA79DB"/>
    <w:rsid w:val="00DC0F9C"/>
    <w:rsid w:val="00DD2A3E"/>
    <w:rsid w:val="00DF31F7"/>
    <w:rsid w:val="00E056A9"/>
    <w:rsid w:val="00E2090C"/>
    <w:rsid w:val="00E47A47"/>
    <w:rsid w:val="00E71226"/>
    <w:rsid w:val="00E800F8"/>
    <w:rsid w:val="00E91939"/>
    <w:rsid w:val="00E96402"/>
    <w:rsid w:val="00EA1B76"/>
    <w:rsid w:val="00EB14F5"/>
    <w:rsid w:val="00EB333B"/>
    <w:rsid w:val="00EC6567"/>
    <w:rsid w:val="00ED496C"/>
    <w:rsid w:val="00EE2134"/>
    <w:rsid w:val="00EE4920"/>
    <w:rsid w:val="00EF117F"/>
    <w:rsid w:val="00EF5FE7"/>
    <w:rsid w:val="00F00E1D"/>
    <w:rsid w:val="00F13FDD"/>
    <w:rsid w:val="00F1542A"/>
    <w:rsid w:val="00F178DD"/>
    <w:rsid w:val="00F17F85"/>
    <w:rsid w:val="00F27B2E"/>
    <w:rsid w:val="00F50D82"/>
    <w:rsid w:val="00F525AE"/>
    <w:rsid w:val="00F55DAE"/>
    <w:rsid w:val="00F60BF9"/>
    <w:rsid w:val="00F65F1C"/>
    <w:rsid w:val="00F75A53"/>
    <w:rsid w:val="00F83A52"/>
    <w:rsid w:val="00F923B0"/>
    <w:rsid w:val="00FA0531"/>
    <w:rsid w:val="00FA62F4"/>
    <w:rsid w:val="00FA7FF9"/>
    <w:rsid w:val="00FB4C19"/>
    <w:rsid w:val="00FB5F97"/>
    <w:rsid w:val="00FC6A27"/>
    <w:rsid w:val="00FD264E"/>
    <w:rsid w:val="00FD2735"/>
    <w:rsid w:val="00FE12AA"/>
    <w:rsid w:val="00FE5805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3C7D8"/>
  <w15:chartTrackingRefBased/>
  <w15:docId w15:val="{A7AEB84E-E376-4760-81A3-4ACB0D66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4B4D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591F1C"/>
    <w:pPr>
      <w:numPr>
        <w:numId w:val="6"/>
      </w:numPr>
      <w:pBdr>
        <w:left w:val="single" w:sz="4" w:space="4" w:color="auto"/>
      </w:pBdr>
      <w:shd w:val="clear" w:color="auto" w:fill="FFFFFF" w:themeFill="background1"/>
      <w:spacing w:before="120" w:after="240"/>
      <w:ind w:left="357" w:hanging="357"/>
      <w:outlineLvl w:val="0"/>
    </w:pPr>
    <w:rPr>
      <w:b/>
      <w:bCs/>
      <w:sz w:val="24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2B23E7"/>
    <w:pPr>
      <w:keepNext/>
      <w:numPr>
        <w:ilvl w:val="1"/>
      </w:numPr>
      <w:spacing w:before="480"/>
      <w:ind w:left="788" w:hanging="431"/>
      <w:outlineLvl w:val="1"/>
    </w:pPr>
    <w:rPr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next w:val="ZADEVA"/>
    <w:qFormat/>
    <w:rsid w:val="002B23E7"/>
    <w:pPr>
      <w:tabs>
        <w:tab w:val="left" w:pos="1701"/>
      </w:tabs>
      <w:suppressAutoHyphens/>
      <w:autoSpaceDN w:val="0"/>
      <w:spacing w:before="1560" w:after="24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2B23E7"/>
    <w:pPr>
      <w:tabs>
        <w:tab w:val="left" w:pos="1701"/>
      </w:tabs>
      <w:suppressAutoHyphens/>
      <w:autoSpaceDN w:val="0"/>
      <w:spacing w:after="24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1C70A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C70A5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14051F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005D2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05D2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05D2A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05D2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05D2A"/>
    <w:rPr>
      <w:rFonts w:ascii="Arial" w:eastAsia="Times New Roman" w:hAnsi="Arial" w:cs="Times New Roman"/>
      <w:b/>
      <w:bCs/>
      <w:sz w:val="20"/>
      <w:szCs w:val="20"/>
    </w:rPr>
  </w:style>
  <w:style w:type="table" w:styleId="Tabelamrea">
    <w:name w:val="Table Grid"/>
    <w:basedOn w:val="Navadnatabela"/>
    <w:uiPriority w:val="39"/>
    <w:rsid w:val="0097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976188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uiPriority w:val="9"/>
    <w:rsid w:val="00591F1C"/>
    <w:rPr>
      <w:rFonts w:ascii="Arial" w:eastAsia="Times New Roman" w:hAnsi="Arial" w:cs="Times New Roman"/>
      <w:b/>
      <w:bCs/>
      <w:sz w:val="24"/>
      <w:szCs w:val="24"/>
      <w:shd w:val="clear" w:color="auto" w:fill="FFFFFF" w:themeFill="background1"/>
    </w:rPr>
  </w:style>
  <w:style w:type="character" w:customStyle="1" w:styleId="Naslov2Znak">
    <w:name w:val="Naslov 2 Znak"/>
    <w:basedOn w:val="Privzetapisavaodstavka"/>
    <w:link w:val="Naslov2"/>
    <w:uiPriority w:val="9"/>
    <w:rsid w:val="002B23E7"/>
    <w:rPr>
      <w:rFonts w:ascii="Arial" w:eastAsia="Times New Roman" w:hAnsi="Arial" w:cs="Times New Roman"/>
      <w:b/>
      <w:bCs/>
      <w:sz w:val="20"/>
      <w:szCs w:val="20"/>
      <w:shd w:val="clear" w:color="auto" w:fill="FFFFFF" w:themeFill="background1"/>
    </w:rPr>
  </w:style>
  <w:style w:type="table" w:styleId="Tabelasvetlamrea1">
    <w:name w:val="Grid Table 1 Light"/>
    <w:basedOn w:val="Navadnatabela"/>
    <w:uiPriority w:val="46"/>
    <w:rsid w:val="004D622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mrea4poudarek3">
    <w:name w:val="Grid Table 4 Accent 3"/>
    <w:basedOn w:val="Navadnatabela"/>
    <w:uiPriority w:val="49"/>
    <w:rsid w:val="00A80F8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eznamvtabeli3poudarek3">
    <w:name w:val="List Table 3 Accent 3"/>
    <w:basedOn w:val="Navadnatabela"/>
    <w:uiPriority w:val="48"/>
    <w:rsid w:val="00A80F8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mrea4poudarek6">
    <w:name w:val="Grid Table 4 Accent 6"/>
    <w:basedOn w:val="Navadnatabela"/>
    <w:uiPriority w:val="49"/>
    <w:rsid w:val="00591F1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Zadevanaslov1">
    <w:name w:val="Zadeva naslov1"/>
    <w:basedOn w:val="Naslov1"/>
    <w:next w:val="Naslov2"/>
    <w:link w:val="Zadevanaslov1Znak"/>
    <w:qFormat/>
    <w:rsid w:val="002B23E7"/>
  </w:style>
  <w:style w:type="character" w:customStyle="1" w:styleId="Zadevanaslov1Znak">
    <w:name w:val="Zadeva naslov1 Znak"/>
    <w:basedOn w:val="Naslov1Znak"/>
    <w:link w:val="Zadevanaslov1"/>
    <w:rsid w:val="002B23E7"/>
    <w:rPr>
      <w:rFonts w:ascii="Arial" w:eastAsia="Times New Roman" w:hAnsi="Arial" w:cs="Times New Roman"/>
      <w:b/>
      <w:bCs/>
      <w:sz w:val="24"/>
      <w:szCs w:val="24"/>
      <w:shd w:val="clear" w:color="auto" w:fill="FFFFFF" w:themeFill="background1"/>
    </w:rPr>
  </w:style>
  <w:style w:type="table" w:styleId="Tabelamrea4poudarek1">
    <w:name w:val="Grid Table 4 Accent 1"/>
    <w:basedOn w:val="Navadnatabela"/>
    <w:uiPriority w:val="49"/>
    <w:rsid w:val="00F50D8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eznam3poudarek1">
    <w:name w:val="List Table 3 Accent 1"/>
    <w:basedOn w:val="Navadnatabela"/>
    <w:uiPriority w:val="48"/>
    <w:rsid w:val="00F50D8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B95BAB"/>
    <w:pPr>
      <w:spacing w:after="0" w:line="240" w:lineRule="auto"/>
    </w:pPr>
    <w:rPr>
      <w14:ligatures w14:val="standardContextual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Tabelatemnamrea5poudarek1">
    <w:name w:val="Grid Table 5 Dark Accent 1"/>
    <w:basedOn w:val="Navadnatabela"/>
    <w:uiPriority w:val="50"/>
    <w:rsid w:val="00B95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pf0">
    <w:name w:val="pf0"/>
    <w:basedOn w:val="Navaden"/>
    <w:rsid w:val="005645D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cf01">
    <w:name w:val="cf01"/>
    <w:basedOn w:val="Privzetapisavaodstavka"/>
    <w:rsid w:val="005645D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I%20MGT&#352;\2%20DOPISNI%20LISTI%20MGT&#352;\MGTS_S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D065786-2163-4102-8E39-D31A8809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MGTS_SI</Template>
  <TotalTime>0</TotalTime>
  <Pages>15</Pages>
  <Words>2988</Words>
  <Characters>17036</Characters>
  <Application>Microsoft Office Word</Application>
  <DocSecurity>4</DocSecurity>
  <Lines>141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Damjana Bokal</dc:creator>
  <cp:keywords/>
  <dc:description/>
  <cp:lastModifiedBy>Pravna služba</cp:lastModifiedBy>
  <cp:revision>2</cp:revision>
  <cp:lastPrinted>2026-08-10T09:43:00Z</cp:lastPrinted>
  <dcterms:created xsi:type="dcterms:W3CDTF">2026-09-17T14:33:00Z</dcterms:created>
  <dcterms:modified xsi:type="dcterms:W3CDTF">2026-09-17T14:33:00Z</dcterms:modified>
</cp:coreProperties>
</file>