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76F1" w14:textId="77777777" w:rsidR="00BA4701" w:rsidRDefault="00BA4701"/>
    <w:p w14:paraId="0E81383D" w14:textId="77777777" w:rsidR="00BA4701" w:rsidRDefault="00BA4701" w:rsidP="008E1F62">
      <w:pPr>
        <w:pStyle w:val="Naslov1"/>
      </w:pPr>
      <w:r w:rsidRPr="00D07C0B">
        <w:t>JAVNI RAZPIS ZA IZBIRO PONUDNIKOV SUBVENCIONIRANE ŠTUDENTSKE PREHRANE ZA LETI 2025 IN 2026</w:t>
      </w:r>
    </w:p>
    <w:p w14:paraId="00D63B93" w14:textId="7C561C1B" w:rsidR="00BA4701" w:rsidRPr="00D07C0B" w:rsidRDefault="00BA4701" w:rsidP="008E1F62">
      <w:pPr>
        <w:pStyle w:val="Naslov1"/>
      </w:pPr>
      <w:r>
        <w:t>1. odpiranje</w:t>
      </w:r>
    </w:p>
    <w:p w14:paraId="35B81B91" w14:textId="77777777" w:rsidR="00BA4701" w:rsidRPr="00D07C0B" w:rsidRDefault="00BA4701" w:rsidP="00BA4701">
      <w:pPr>
        <w:jc w:val="both"/>
        <w:rPr>
          <w:rFonts w:cs="Arial"/>
          <w:b/>
          <w:color w:val="000000"/>
          <w:szCs w:val="20"/>
          <w:u w:val="single"/>
        </w:rPr>
      </w:pPr>
    </w:p>
    <w:p w14:paraId="43B9BBA5" w14:textId="77777777" w:rsidR="00BA4701" w:rsidRDefault="00BA4701" w:rsidP="00BA4701">
      <w:pPr>
        <w:jc w:val="both"/>
        <w:rPr>
          <w:rFonts w:cs="Arial"/>
          <w:b/>
          <w:color w:val="000000"/>
          <w:szCs w:val="20"/>
          <w:u w:val="single"/>
          <w:lang w:val="pl-PL"/>
        </w:rPr>
      </w:pPr>
    </w:p>
    <w:p w14:paraId="0604CA6C" w14:textId="28BAD9FA" w:rsidR="00BA4701" w:rsidRPr="00D83E42" w:rsidRDefault="00BA4701" w:rsidP="00D83E42">
      <w:pPr>
        <w:jc w:val="both"/>
        <w:rPr>
          <w:rFonts w:cs="Arial"/>
          <w:b/>
          <w:color w:val="000000"/>
          <w:szCs w:val="20"/>
          <w:u w:val="single"/>
          <w:lang w:val="pl-PL"/>
        </w:rPr>
      </w:pPr>
      <w:r w:rsidRPr="00D07C0B">
        <w:rPr>
          <w:rFonts w:cs="Arial"/>
          <w:b/>
          <w:color w:val="000000"/>
          <w:szCs w:val="20"/>
          <w:u w:val="single"/>
          <w:lang w:val="pl-PL"/>
        </w:rPr>
        <w:t>VPRAŠANJA IN ODGOVORI</w:t>
      </w:r>
    </w:p>
    <w:p w14:paraId="59B764A9" w14:textId="77777777" w:rsidR="00BA4701" w:rsidRDefault="00BA4701"/>
    <w:p w14:paraId="0F034BFF" w14:textId="77777777" w:rsidR="00D01A00" w:rsidRPr="000B692B" w:rsidRDefault="00D01A00" w:rsidP="00D01A00">
      <w:pPr>
        <w:jc w:val="both"/>
        <w:rPr>
          <w:rFonts w:cs="Arial"/>
          <w:szCs w:val="20"/>
        </w:rPr>
      </w:pPr>
    </w:p>
    <w:p w14:paraId="0C872226" w14:textId="3BCBD176" w:rsidR="00D01A00" w:rsidRPr="007775A3" w:rsidRDefault="004811AB" w:rsidP="00792E68">
      <w:pPr>
        <w:numPr>
          <w:ilvl w:val="0"/>
          <w:numId w:val="3"/>
        </w:numPr>
        <w:spacing w:line="240" w:lineRule="auto"/>
        <w:jc w:val="both"/>
        <w:rPr>
          <w:rFonts w:cs="Arial"/>
          <w:b/>
          <w:bCs/>
          <w:szCs w:val="20"/>
        </w:rPr>
      </w:pPr>
      <w:r w:rsidRPr="007775A3">
        <w:rPr>
          <w:rFonts w:cs="Arial"/>
          <w:b/>
          <w:bCs/>
          <w:szCs w:val="20"/>
        </w:rPr>
        <w:t>Ne najdemo razpisnih dokumentov?</w:t>
      </w:r>
    </w:p>
    <w:p w14:paraId="3D69623D" w14:textId="77777777" w:rsidR="00D01A00" w:rsidRPr="007775A3" w:rsidRDefault="00D01A00" w:rsidP="00792E68">
      <w:pPr>
        <w:spacing w:line="240" w:lineRule="auto"/>
        <w:jc w:val="both"/>
        <w:rPr>
          <w:rFonts w:cs="Arial"/>
          <w:b/>
          <w:bCs/>
          <w:szCs w:val="20"/>
        </w:rPr>
      </w:pPr>
    </w:p>
    <w:p w14:paraId="396209FB" w14:textId="5547C15C" w:rsidR="00BE26DD" w:rsidRDefault="00E016D8" w:rsidP="00792E68">
      <w:pPr>
        <w:spacing w:line="240" w:lineRule="auto"/>
        <w:jc w:val="both"/>
        <w:rPr>
          <w:rFonts w:cs="Arial"/>
          <w:szCs w:val="20"/>
        </w:rPr>
      </w:pPr>
      <w:r w:rsidRPr="007775A3">
        <w:rPr>
          <w:rFonts w:cs="Arial"/>
          <w:szCs w:val="20"/>
        </w:rPr>
        <w:t>Javni razpis in razpisna dokumentacija sta dostopna na spletni strani Ministrstva za gospodarstvo, delo in šport</w:t>
      </w:r>
      <w:r w:rsidR="00BE26DD">
        <w:rPr>
          <w:rFonts w:cs="Arial"/>
          <w:szCs w:val="20"/>
        </w:rPr>
        <w:t xml:space="preserve">: </w:t>
      </w:r>
      <w:hyperlink r:id="rId7" w:history="1">
        <w:r w:rsidR="005D6056" w:rsidRPr="00191C5F">
          <w:rPr>
            <w:rStyle w:val="Hiperpovezava"/>
            <w:rFonts w:cs="Arial"/>
            <w:szCs w:val="20"/>
          </w:rPr>
          <w:t>https://www.gov.si/zbirke/javne-objave/javni-razpis-za-izbiro-ponudnikov-subvencionirane-studentske-prehrane-za-leti-2027-in-2028/</w:t>
        </w:r>
      </w:hyperlink>
      <w:r w:rsidR="005D6056">
        <w:rPr>
          <w:rFonts w:cs="Arial"/>
          <w:szCs w:val="20"/>
        </w:rPr>
        <w:t xml:space="preserve"> </w:t>
      </w:r>
    </w:p>
    <w:p w14:paraId="6C886A8A" w14:textId="77777777" w:rsidR="00BE26DD" w:rsidRPr="007775A3" w:rsidRDefault="00BE26DD" w:rsidP="00792E68">
      <w:pPr>
        <w:spacing w:line="240" w:lineRule="auto"/>
        <w:jc w:val="both"/>
        <w:rPr>
          <w:rFonts w:cs="Arial"/>
          <w:szCs w:val="20"/>
        </w:rPr>
      </w:pPr>
    </w:p>
    <w:p w14:paraId="30B424FD" w14:textId="1634ABC2" w:rsidR="00E016D8" w:rsidRPr="007775A3" w:rsidRDefault="00E016D8" w:rsidP="00792E68">
      <w:pPr>
        <w:spacing w:line="240" w:lineRule="auto"/>
        <w:jc w:val="both"/>
        <w:rPr>
          <w:rFonts w:cs="Arial"/>
          <w:szCs w:val="20"/>
        </w:rPr>
      </w:pPr>
      <w:r w:rsidRPr="007775A3">
        <w:rPr>
          <w:rFonts w:cs="Arial"/>
          <w:szCs w:val="20"/>
        </w:rPr>
        <w:t>Prav tako pa tudi na:</w:t>
      </w:r>
    </w:p>
    <w:p w14:paraId="3789B68B" w14:textId="60D81536"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v Ljubljani, na naslovu: </w:t>
      </w:r>
      <w:hyperlink r:id="rId8" w:history="1">
        <w:r w:rsidRPr="007775A3">
          <w:rPr>
            <w:rStyle w:val="Hiperpovezava"/>
            <w:rFonts w:cs="Arial"/>
            <w:szCs w:val="20"/>
          </w:rPr>
          <w:t>https://sou-lj.si/</w:t>
        </w:r>
      </w:hyperlink>
    </w:p>
    <w:p w14:paraId="7BF9EF5E" w14:textId="60C6AEF6"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v Mariboru, na naslovu: </w:t>
      </w:r>
      <w:hyperlink r:id="rId9" w:history="1">
        <w:r w:rsidRPr="007775A3">
          <w:rPr>
            <w:rStyle w:val="Hiperpovezava"/>
            <w:rFonts w:cs="Arial"/>
            <w:szCs w:val="20"/>
          </w:rPr>
          <w:t>https://www.soum.si/</w:t>
        </w:r>
      </w:hyperlink>
    </w:p>
    <w:p w14:paraId="1B1413B6" w14:textId="1F9AB873"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na Primorskem, na naslovu: </w:t>
      </w:r>
      <w:hyperlink r:id="rId10" w:history="1">
        <w:r w:rsidRPr="007775A3">
          <w:rPr>
            <w:rStyle w:val="Hiperpovezava"/>
            <w:rFonts w:cs="Arial"/>
            <w:szCs w:val="20"/>
          </w:rPr>
          <w:t>https://www.soup.si/sl</w:t>
        </w:r>
      </w:hyperlink>
    </w:p>
    <w:p w14:paraId="3BC8177F" w14:textId="77777777" w:rsidR="00E016D8" w:rsidRPr="007775A3" w:rsidRDefault="00E016D8" w:rsidP="00792E68">
      <w:pPr>
        <w:pStyle w:val="Glava"/>
        <w:tabs>
          <w:tab w:val="clear" w:pos="4320"/>
          <w:tab w:val="clear" w:pos="8640"/>
          <w:tab w:val="left" w:pos="1985"/>
          <w:tab w:val="center" w:pos="4819"/>
          <w:tab w:val="right" w:pos="9071"/>
        </w:tabs>
        <w:spacing w:line="240" w:lineRule="auto"/>
        <w:ind w:left="360"/>
        <w:jc w:val="both"/>
        <w:rPr>
          <w:rFonts w:cs="Arial"/>
          <w:szCs w:val="20"/>
        </w:rPr>
      </w:pPr>
    </w:p>
    <w:p w14:paraId="3735BB3C" w14:textId="1A2669D6" w:rsidR="00D01A00" w:rsidRPr="007775A3" w:rsidRDefault="004811AB" w:rsidP="00792E68">
      <w:pPr>
        <w:numPr>
          <w:ilvl w:val="0"/>
          <w:numId w:val="3"/>
        </w:numPr>
        <w:spacing w:line="240" w:lineRule="auto"/>
        <w:jc w:val="both"/>
        <w:rPr>
          <w:rFonts w:cs="Arial"/>
          <w:b/>
          <w:bCs/>
          <w:szCs w:val="20"/>
        </w:rPr>
      </w:pPr>
      <w:r w:rsidRPr="007775A3">
        <w:rPr>
          <w:rFonts w:cs="Arial"/>
          <w:b/>
          <w:bCs/>
          <w:szCs w:val="20"/>
        </w:rPr>
        <w:t>Radi bi se prijavili na razpis za ponujanje študentske prehrane. Zanima nas</w:t>
      </w:r>
      <w:r w:rsidR="00E016D8" w:rsidRPr="007775A3">
        <w:rPr>
          <w:rFonts w:cs="Arial"/>
          <w:b/>
          <w:bCs/>
          <w:szCs w:val="20"/>
        </w:rPr>
        <w:t>, do</w:t>
      </w:r>
      <w:r w:rsidRPr="007775A3">
        <w:rPr>
          <w:rFonts w:cs="Arial"/>
          <w:b/>
          <w:bCs/>
          <w:szCs w:val="20"/>
        </w:rPr>
        <w:t xml:space="preserve"> kdaj lahko oddamo prijavo?</w:t>
      </w:r>
    </w:p>
    <w:p w14:paraId="1A581811" w14:textId="77777777" w:rsidR="00D01A00" w:rsidRPr="007775A3" w:rsidRDefault="00D01A00" w:rsidP="00792E68">
      <w:pPr>
        <w:spacing w:line="240" w:lineRule="auto"/>
        <w:jc w:val="both"/>
        <w:rPr>
          <w:rFonts w:cs="Arial"/>
          <w:b/>
          <w:bCs/>
          <w:szCs w:val="20"/>
        </w:rPr>
      </w:pPr>
    </w:p>
    <w:p w14:paraId="595483FB" w14:textId="48A5DF5E" w:rsidR="00D01A00" w:rsidRPr="007775A3" w:rsidRDefault="00D01A00" w:rsidP="00792E68">
      <w:pPr>
        <w:spacing w:line="240" w:lineRule="auto"/>
        <w:jc w:val="both"/>
        <w:rPr>
          <w:rFonts w:cs="Arial"/>
          <w:szCs w:val="20"/>
        </w:rPr>
      </w:pPr>
      <w:r w:rsidRPr="007775A3">
        <w:rPr>
          <w:rFonts w:cs="Arial"/>
          <w:szCs w:val="20"/>
        </w:rPr>
        <w:t xml:space="preserve">Rok </w:t>
      </w:r>
      <w:r w:rsidR="004811AB" w:rsidRPr="007775A3">
        <w:rPr>
          <w:rFonts w:cs="Arial"/>
          <w:szCs w:val="20"/>
        </w:rPr>
        <w:t xml:space="preserve">za </w:t>
      </w:r>
      <w:r w:rsidRPr="007775A3">
        <w:rPr>
          <w:rFonts w:cs="Arial"/>
          <w:szCs w:val="20"/>
        </w:rPr>
        <w:t>oddaj</w:t>
      </w:r>
      <w:r w:rsidR="004811AB" w:rsidRPr="007775A3">
        <w:rPr>
          <w:rFonts w:cs="Arial"/>
          <w:szCs w:val="20"/>
        </w:rPr>
        <w:t>o</w:t>
      </w:r>
      <w:r w:rsidRPr="007775A3">
        <w:rPr>
          <w:rFonts w:cs="Arial"/>
          <w:szCs w:val="20"/>
        </w:rPr>
        <w:t xml:space="preserve"> vlog je 11. 9. 2026.</w:t>
      </w:r>
      <w:r w:rsidR="004811AB" w:rsidRPr="007775A3">
        <w:rPr>
          <w:rFonts w:cs="Arial"/>
          <w:szCs w:val="20"/>
        </w:rPr>
        <w:t xml:space="preserve"> Vloge se lahko </w:t>
      </w:r>
      <w:r w:rsidR="004811AB" w:rsidRPr="007775A3">
        <w:rPr>
          <w:rFonts w:cs="Arial"/>
          <w:bCs/>
          <w:szCs w:val="20"/>
        </w:rPr>
        <w:t xml:space="preserve">oddajo osebno v vložišču Ministrstva za gospodarstvo, delo in šport, in sicer vsak delavnik </w:t>
      </w:r>
      <w:r w:rsidR="004811AB" w:rsidRPr="007775A3">
        <w:rPr>
          <w:rFonts w:cs="Arial"/>
          <w:szCs w:val="20"/>
        </w:rPr>
        <w:t xml:space="preserve">od 9.00 do 15.30, razen ob petkih do 14.30, </w:t>
      </w:r>
      <w:r w:rsidR="004811AB" w:rsidRPr="007775A3">
        <w:rPr>
          <w:rFonts w:cs="Arial"/>
          <w:bCs/>
          <w:szCs w:val="20"/>
        </w:rPr>
        <w:t>ali pa priporočeno po pošti na naslov: Ministrstvo za gospodarstvo, delo in šport, Kotnikova ulica 5, 1000 Ljubljana.</w:t>
      </w:r>
    </w:p>
    <w:p w14:paraId="5F2A3B95" w14:textId="77777777" w:rsidR="00D01A00" w:rsidRPr="007775A3" w:rsidRDefault="00D01A00" w:rsidP="00792E68">
      <w:pPr>
        <w:spacing w:line="240" w:lineRule="auto"/>
        <w:jc w:val="both"/>
        <w:rPr>
          <w:rFonts w:cs="Arial"/>
          <w:b/>
          <w:bCs/>
          <w:szCs w:val="20"/>
        </w:rPr>
      </w:pPr>
    </w:p>
    <w:p w14:paraId="177BD881" w14:textId="00C4D979" w:rsidR="00E016D8" w:rsidRPr="007775A3" w:rsidRDefault="00E016D8" w:rsidP="00792E68">
      <w:pPr>
        <w:numPr>
          <w:ilvl w:val="0"/>
          <w:numId w:val="3"/>
        </w:numPr>
        <w:spacing w:line="240" w:lineRule="auto"/>
        <w:jc w:val="both"/>
        <w:rPr>
          <w:rFonts w:cs="Arial"/>
          <w:b/>
          <w:bCs/>
          <w:szCs w:val="20"/>
        </w:rPr>
      </w:pPr>
      <w:r w:rsidRPr="007775A3">
        <w:rPr>
          <w:rFonts w:cs="Arial"/>
          <w:b/>
          <w:bCs/>
          <w:szCs w:val="20"/>
        </w:rPr>
        <w:t>Radi bi se prijavili na javni razpis za subvencionirano študentsko prehrano. Ker</w:t>
      </w:r>
      <w:r w:rsidR="004E62DC" w:rsidRPr="007775A3">
        <w:rPr>
          <w:rFonts w:cs="Arial"/>
          <w:b/>
          <w:bCs/>
          <w:szCs w:val="20"/>
        </w:rPr>
        <w:t xml:space="preserve"> imamo lokal v najemu,</w:t>
      </w:r>
      <w:r w:rsidRPr="007775A3">
        <w:rPr>
          <w:rFonts w:cs="Arial"/>
          <w:b/>
          <w:bCs/>
          <w:szCs w:val="20"/>
        </w:rPr>
        <w:t xml:space="preserve"> imamo najemno pogodbo sklenjeno do 10. 1. 2029, ali se lahko prijavimo?</w:t>
      </w:r>
    </w:p>
    <w:p w14:paraId="429C3A30" w14:textId="77777777" w:rsidR="00E016D8" w:rsidRPr="007775A3" w:rsidRDefault="00E016D8" w:rsidP="00792E68">
      <w:pPr>
        <w:spacing w:line="240" w:lineRule="auto"/>
        <w:ind w:left="360"/>
        <w:jc w:val="both"/>
        <w:rPr>
          <w:rFonts w:cs="Arial"/>
          <w:b/>
          <w:bCs/>
          <w:szCs w:val="20"/>
        </w:rPr>
      </w:pPr>
    </w:p>
    <w:p w14:paraId="391D8E4F" w14:textId="356C5168" w:rsidR="00D01A00" w:rsidRPr="007775A3" w:rsidRDefault="00D01A00" w:rsidP="00792E68">
      <w:pPr>
        <w:spacing w:line="240" w:lineRule="auto"/>
        <w:jc w:val="both"/>
        <w:rPr>
          <w:rFonts w:cs="Arial"/>
          <w:szCs w:val="20"/>
        </w:rPr>
      </w:pPr>
      <w:r w:rsidRPr="007775A3">
        <w:rPr>
          <w:rFonts w:cs="Arial"/>
          <w:szCs w:val="20"/>
        </w:rPr>
        <w:t>Da, če ste najemnik/podnajemnik, mora biti najemna/podnajemna pogodba veljavna skozi celotno razpisno obdobje, to pomeni najmanj do 31. 12. 2028 in se priloži k vlogi. Potrebno je tudi podpisati izjavo 5.2 Izjava lastništvo/najem/podnajem gostinskega obrata, da izpolnjujete ta pogoj.</w:t>
      </w:r>
    </w:p>
    <w:p w14:paraId="3DE94D0F" w14:textId="77777777" w:rsidR="00D01A00" w:rsidRPr="007775A3" w:rsidRDefault="00D01A00" w:rsidP="00792E68">
      <w:pPr>
        <w:spacing w:line="240" w:lineRule="auto"/>
        <w:jc w:val="both"/>
        <w:rPr>
          <w:rFonts w:cs="Arial"/>
          <w:b/>
          <w:bCs/>
          <w:szCs w:val="20"/>
        </w:rPr>
      </w:pPr>
    </w:p>
    <w:p w14:paraId="3A3E028E" w14:textId="77777777" w:rsidR="00D01A00" w:rsidRPr="007775A3" w:rsidRDefault="00D01A00" w:rsidP="00792E68">
      <w:pPr>
        <w:numPr>
          <w:ilvl w:val="0"/>
          <w:numId w:val="3"/>
        </w:numPr>
        <w:spacing w:line="240" w:lineRule="auto"/>
        <w:jc w:val="both"/>
        <w:rPr>
          <w:rFonts w:cs="Arial"/>
          <w:b/>
          <w:bCs/>
          <w:szCs w:val="20"/>
        </w:rPr>
      </w:pPr>
      <w:r w:rsidRPr="007775A3">
        <w:rPr>
          <w:rFonts w:cs="Arial"/>
          <w:b/>
          <w:bCs/>
          <w:szCs w:val="20"/>
        </w:rPr>
        <w:t>V tednu ponujam 3 brezmesne obroke. Testenine s paradižnikovo omako, solatno skledo s sirom iz žara in solatno skledo s čičeriko. Ali s tem zadostujem vstopnim pogojem?</w:t>
      </w:r>
    </w:p>
    <w:p w14:paraId="699B1703" w14:textId="77777777" w:rsidR="00E016D8" w:rsidRPr="007775A3" w:rsidRDefault="00E016D8" w:rsidP="00792E68">
      <w:pPr>
        <w:spacing w:line="240" w:lineRule="auto"/>
        <w:jc w:val="both"/>
        <w:rPr>
          <w:rFonts w:cs="Arial"/>
          <w:szCs w:val="20"/>
        </w:rPr>
      </w:pPr>
    </w:p>
    <w:p w14:paraId="49B88B26" w14:textId="3F189DAB" w:rsidR="00E73271" w:rsidRPr="007775A3" w:rsidRDefault="00E016D8" w:rsidP="00792E68">
      <w:pPr>
        <w:spacing w:line="240" w:lineRule="auto"/>
        <w:jc w:val="both"/>
        <w:rPr>
          <w:rFonts w:cs="Arial"/>
          <w:szCs w:val="20"/>
        </w:rPr>
      </w:pPr>
      <w:r w:rsidRPr="007775A3">
        <w:rPr>
          <w:rFonts w:cs="Arial"/>
          <w:szCs w:val="20"/>
        </w:rPr>
        <w:t xml:space="preserve">Ponudnik mora zagotavljati </w:t>
      </w:r>
      <w:r w:rsidRPr="007775A3">
        <w:rPr>
          <w:rFonts w:cs="Arial"/>
          <w:szCs w:val="20"/>
          <w:u w:val="single"/>
        </w:rPr>
        <w:t>vsaj dva različna topla študentska obroka na dan, od tega mora biti en topel študentski obrok na dan brezmesen.</w:t>
      </w:r>
      <w:r w:rsidRPr="007775A3">
        <w:rPr>
          <w:rFonts w:cs="Arial"/>
          <w:szCs w:val="20"/>
        </w:rPr>
        <w:t xml:space="preserve"> Topli študentski obrok</w:t>
      </w:r>
      <w:r w:rsidR="00A7125C" w:rsidRPr="007775A3">
        <w:rPr>
          <w:rFonts w:cs="Arial"/>
          <w:szCs w:val="20"/>
        </w:rPr>
        <w:t xml:space="preserve"> </w:t>
      </w:r>
      <w:r w:rsidRPr="007775A3">
        <w:rPr>
          <w:rFonts w:cs="Arial"/>
          <w:szCs w:val="20"/>
        </w:rPr>
        <w:t>se lahko v tednu ponovi večkrat</w:t>
      </w:r>
      <w:r w:rsidR="00A7125C" w:rsidRPr="007775A3">
        <w:rPr>
          <w:rFonts w:cs="Arial"/>
          <w:szCs w:val="20"/>
        </w:rPr>
        <w:t xml:space="preserve"> (mesni ali brezmesni)</w:t>
      </w:r>
      <w:r w:rsidRPr="007775A3">
        <w:rPr>
          <w:rFonts w:cs="Arial"/>
          <w:szCs w:val="20"/>
        </w:rPr>
        <w:t xml:space="preserve">. Prav tako pa mora ponudnik </w:t>
      </w:r>
      <w:r w:rsidRPr="007775A3">
        <w:rPr>
          <w:rFonts w:cs="Arial"/>
          <w:szCs w:val="20"/>
          <w:u w:val="single"/>
        </w:rPr>
        <w:t>zagotavljati vsaj tri različne brezmesne obroke na teden</w:t>
      </w:r>
      <w:r w:rsidR="00C662EE" w:rsidRPr="007775A3">
        <w:rPr>
          <w:rFonts w:cs="Arial"/>
          <w:szCs w:val="20"/>
        </w:rPr>
        <w:t xml:space="preserve"> (vsi </w:t>
      </w:r>
      <w:r w:rsidRPr="007775A3">
        <w:rPr>
          <w:rFonts w:cs="Arial"/>
          <w:szCs w:val="20"/>
        </w:rPr>
        <w:t xml:space="preserve">ne </w:t>
      </w:r>
      <w:r w:rsidR="00D01A00" w:rsidRPr="007775A3">
        <w:rPr>
          <w:rFonts w:cs="Arial"/>
          <w:szCs w:val="20"/>
        </w:rPr>
        <w:t>rabijo biti topli</w:t>
      </w:r>
      <w:r w:rsidR="00C662EE" w:rsidRPr="007775A3">
        <w:rPr>
          <w:rFonts w:cs="Arial"/>
          <w:szCs w:val="20"/>
        </w:rPr>
        <w:t>)</w:t>
      </w:r>
      <w:r w:rsidR="00D01A00" w:rsidRPr="007775A3">
        <w:rPr>
          <w:rFonts w:cs="Arial"/>
          <w:szCs w:val="20"/>
        </w:rPr>
        <w:t xml:space="preserve">. </w:t>
      </w:r>
    </w:p>
    <w:p w14:paraId="2F345F2D" w14:textId="77777777" w:rsidR="00C662EE" w:rsidRPr="007775A3" w:rsidRDefault="00C662EE" w:rsidP="00792E68">
      <w:pPr>
        <w:spacing w:line="240" w:lineRule="auto"/>
        <w:jc w:val="both"/>
        <w:rPr>
          <w:rFonts w:cs="Arial"/>
          <w:szCs w:val="20"/>
        </w:rPr>
      </w:pPr>
    </w:p>
    <w:p w14:paraId="7FC3D0F5" w14:textId="77777777" w:rsidR="00C662EE" w:rsidRPr="007775A3" w:rsidRDefault="00C662EE" w:rsidP="00792E68">
      <w:pPr>
        <w:spacing w:line="240" w:lineRule="auto"/>
        <w:jc w:val="both"/>
        <w:rPr>
          <w:rFonts w:cs="Arial"/>
          <w:szCs w:val="20"/>
        </w:rPr>
      </w:pPr>
      <w:r w:rsidRPr="007775A3">
        <w:rPr>
          <w:rFonts w:cs="Arial"/>
          <w:szCs w:val="20"/>
        </w:rPr>
        <w:t xml:space="preserve">Topel obrok je obrok, ki je termično obdelan (tj. kuhan, pečen itd.) in postrežen toplo. Običajno predstavlja glavni dnevni obrok. Pri študentskem obroku mora biti topla glavna jed in ne samo priloga. </w:t>
      </w:r>
    </w:p>
    <w:p w14:paraId="45BC30D2" w14:textId="77777777" w:rsidR="00792E68" w:rsidRPr="007775A3" w:rsidRDefault="00792E68" w:rsidP="00792E68">
      <w:pPr>
        <w:spacing w:line="240" w:lineRule="auto"/>
        <w:jc w:val="both"/>
        <w:rPr>
          <w:rFonts w:cs="Arial"/>
          <w:szCs w:val="20"/>
        </w:rPr>
      </w:pPr>
    </w:p>
    <w:p w14:paraId="0584ADF1" w14:textId="2A6B5CFB" w:rsidR="00D01A00" w:rsidRPr="007775A3" w:rsidRDefault="00D01A00" w:rsidP="00792E68">
      <w:pPr>
        <w:spacing w:line="240" w:lineRule="auto"/>
        <w:jc w:val="both"/>
        <w:rPr>
          <w:rFonts w:cs="Arial"/>
          <w:szCs w:val="20"/>
        </w:rPr>
      </w:pPr>
      <w:r w:rsidRPr="007775A3">
        <w:rPr>
          <w:rFonts w:cs="Arial"/>
          <w:szCs w:val="20"/>
        </w:rPr>
        <w:lastRenderedPageBreak/>
        <w:t xml:space="preserve">V </w:t>
      </w:r>
      <w:r w:rsidR="00E016D8" w:rsidRPr="007775A3">
        <w:rPr>
          <w:rFonts w:cs="Arial"/>
          <w:szCs w:val="20"/>
        </w:rPr>
        <w:t xml:space="preserve">vašem primeru ponujate </w:t>
      </w:r>
      <w:r w:rsidRPr="007775A3">
        <w:rPr>
          <w:rFonts w:cs="Arial"/>
          <w:szCs w:val="20"/>
        </w:rPr>
        <w:t>1 topel</w:t>
      </w:r>
      <w:r w:rsidR="00E016D8" w:rsidRPr="007775A3">
        <w:rPr>
          <w:rFonts w:cs="Arial"/>
          <w:szCs w:val="20"/>
        </w:rPr>
        <w:t xml:space="preserve"> brezmesni obrok</w:t>
      </w:r>
      <w:r w:rsidRPr="007775A3">
        <w:rPr>
          <w:rFonts w:cs="Arial"/>
          <w:szCs w:val="20"/>
        </w:rPr>
        <w:t xml:space="preserve"> </w:t>
      </w:r>
      <w:r w:rsidR="00E73271" w:rsidRPr="007775A3">
        <w:rPr>
          <w:rFonts w:cs="Arial"/>
          <w:szCs w:val="20"/>
        </w:rPr>
        <w:t xml:space="preserve">(testenine) </w:t>
      </w:r>
      <w:r w:rsidRPr="007775A3">
        <w:rPr>
          <w:rFonts w:cs="Arial"/>
          <w:szCs w:val="20"/>
        </w:rPr>
        <w:t xml:space="preserve">in 2 hladna </w:t>
      </w:r>
      <w:r w:rsidR="00E016D8" w:rsidRPr="007775A3">
        <w:rPr>
          <w:rFonts w:cs="Arial"/>
          <w:szCs w:val="20"/>
        </w:rPr>
        <w:t xml:space="preserve">brezmesna </w:t>
      </w:r>
      <w:r w:rsidRPr="007775A3">
        <w:rPr>
          <w:rFonts w:cs="Arial"/>
          <w:szCs w:val="20"/>
        </w:rPr>
        <w:t>obroka</w:t>
      </w:r>
      <w:r w:rsidR="00E73271" w:rsidRPr="007775A3">
        <w:rPr>
          <w:rFonts w:cs="Arial"/>
          <w:szCs w:val="20"/>
        </w:rPr>
        <w:t xml:space="preserve"> (solatni skledi)</w:t>
      </w:r>
      <w:r w:rsidRPr="007775A3">
        <w:rPr>
          <w:rFonts w:cs="Arial"/>
          <w:szCs w:val="20"/>
        </w:rPr>
        <w:t>. Pomembno je, da bo</w:t>
      </w:r>
      <w:r w:rsidR="00E016D8" w:rsidRPr="007775A3">
        <w:rPr>
          <w:rFonts w:cs="Arial"/>
          <w:szCs w:val="20"/>
        </w:rPr>
        <w:t>ste</w:t>
      </w:r>
      <w:r w:rsidRPr="007775A3">
        <w:rPr>
          <w:rFonts w:cs="Arial"/>
          <w:szCs w:val="20"/>
        </w:rPr>
        <w:t xml:space="preserve"> topel</w:t>
      </w:r>
      <w:r w:rsidR="00681BEF">
        <w:rPr>
          <w:rFonts w:cs="Arial"/>
          <w:szCs w:val="20"/>
        </w:rPr>
        <w:t xml:space="preserve"> brezmesni</w:t>
      </w:r>
      <w:r w:rsidRPr="007775A3">
        <w:rPr>
          <w:rFonts w:cs="Arial"/>
          <w:szCs w:val="20"/>
        </w:rPr>
        <w:t xml:space="preserve"> obrok ponujal</w:t>
      </w:r>
      <w:r w:rsidR="00E016D8" w:rsidRPr="007775A3">
        <w:rPr>
          <w:rFonts w:cs="Arial"/>
          <w:szCs w:val="20"/>
        </w:rPr>
        <w:t>i</w:t>
      </w:r>
      <w:r w:rsidRPr="007775A3">
        <w:rPr>
          <w:rFonts w:cs="Arial"/>
          <w:szCs w:val="20"/>
        </w:rPr>
        <w:t xml:space="preserve"> vsak dan, vse tri brezmesne obroke (toplega in dva hladna) pa vsak teden. </w:t>
      </w:r>
    </w:p>
    <w:p w14:paraId="4E119C8A" w14:textId="77777777" w:rsidR="00D01A00" w:rsidRPr="007775A3" w:rsidRDefault="00D01A00" w:rsidP="00792E68">
      <w:pPr>
        <w:spacing w:line="240" w:lineRule="auto"/>
        <w:jc w:val="both"/>
        <w:rPr>
          <w:rFonts w:cs="Arial"/>
          <w:szCs w:val="20"/>
        </w:rPr>
      </w:pPr>
    </w:p>
    <w:p w14:paraId="14AF377F" w14:textId="0C4E9B0E" w:rsidR="00D01A00" w:rsidRPr="00066531" w:rsidRDefault="00066531" w:rsidP="00066531">
      <w:pPr>
        <w:pStyle w:val="Odstavekseznama"/>
        <w:numPr>
          <w:ilvl w:val="0"/>
          <w:numId w:val="3"/>
        </w:numPr>
        <w:spacing w:line="240" w:lineRule="auto"/>
        <w:jc w:val="both"/>
        <w:rPr>
          <w:rFonts w:cs="Arial"/>
          <w:b/>
          <w:bCs/>
          <w:szCs w:val="20"/>
        </w:rPr>
      </w:pPr>
      <w:r w:rsidRPr="00066531">
        <w:rPr>
          <w:rFonts w:cs="Arial"/>
          <w:b/>
          <w:bCs/>
          <w:szCs w:val="20"/>
        </w:rPr>
        <w:t>Ali solatne sklede štejejo med tople obroke?</w:t>
      </w:r>
      <w:r>
        <w:rPr>
          <w:rFonts w:cs="Arial"/>
          <w:b/>
          <w:bCs/>
          <w:szCs w:val="20"/>
        </w:rPr>
        <w:t xml:space="preserve"> Zanima nas, ali je </w:t>
      </w:r>
      <w:r w:rsidR="00D01A00" w:rsidRPr="00066531">
        <w:rPr>
          <w:rFonts w:cs="Arial"/>
          <w:b/>
          <w:bCs/>
          <w:szCs w:val="20"/>
        </w:rPr>
        <w:t>solatna skleda s pečenimi piščančjimi trakci topel obrok?</w:t>
      </w:r>
      <w:r w:rsidRPr="00066531">
        <w:rPr>
          <w:rFonts w:cs="Arial"/>
          <w:b/>
          <w:bCs/>
          <w:szCs w:val="20"/>
        </w:rPr>
        <w:t xml:space="preserve"> </w:t>
      </w:r>
    </w:p>
    <w:p w14:paraId="20F0C30E" w14:textId="77777777" w:rsidR="00D01A00" w:rsidRPr="007775A3" w:rsidRDefault="00D01A00" w:rsidP="00792E68">
      <w:pPr>
        <w:spacing w:line="240" w:lineRule="auto"/>
        <w:jc w:val="both"/>
        <w:rPr>
          <w:rFonts w:cs="Arial"/>
          <w:szCs w:val="20"/>
        </w:rPr>
      </w:pPr>
    </w:p>
    <w:p w14:paraId="4F77A13D" w14:textId="406D82F8" w:rsidR="00D01A00" w:rsidRPr="007775A3" w:rsidRDefault="00D01A00" w:rsidP="00792E68">
      <w:pPr>
        <w:spacing w:line="240" w:lineRule="auto"/>
        <w:jc w:val="both"/>
        <w:rPr>
          <w:rFonts w:cs="Arial"/>
          <w:szCs w:val="20"/>
        </w:rPr>
      </w:pPr>
      <w:r w:rsidRPr="007775A3">
        <w:rPr>
          <w:rFonts w:cs="Arial"/>
          <w:szCs w:val="20"/>
        </w:rPr>
        <w:t xml:space="preserve">Ne. Solate ne štejejo med tople študentske obroke. </w:t>
      </w:r>
      <w:r w:rsidR="00C662EE" w:rsidRPr="007775A3">
        <w:rPr>
          <w:rFonts w:cs="Arial"/>
          <w:szCs w:val="20"/>
        </w:rPr>
        <w:t>Glej odgovor na vprašanje št. 4.</w:t>
      </w:r>
    </w:p>
    <w:p w14:paraId="3B7180FE" w14:textId="77777777" w:rsidR="00D01A00" w:rsidRPr="007775A3" w:rsidRDefault="00D01A00" w:rsidP="00792E68">
      <w:pPr>
        <w:spacing w:line="240" w:lineRule="auto"/>
        <w:jc w:val="both"/>
        <w:rPr>
          <w:rFonts w:cs="Arial"/>
          <w:szCs w:val="20"/>
        </w:rPr>
      </w:pPr>
    </w:p>
    <w:p w14:paraId="0C6E7654" w14:textId="52B9C793"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riba brezmesni obrok?</w:t>
      </w:r>
    </w:p>
    <w:p w14:paraId="04BE3721" w14:textId="77777777" w:rsidR="00D01A00" w:rsidRPr="007775A3" w:rsidRDefault="00D01A00" w:rsidP="00792E68">
      <w:pPr>
        <w:spacing w:line="240" w:lineRule="auto"/>
        <w:jc w:val="both"/>
        <w:rPr>
          <w:rFonts w:cs="Arial"/>
          <w:szCs w:val="20"/>
        </w:rPr>
      </w:pPr>
    </w:p>
    <w:p w14:paraId="5422EB8C" w14:textId="713FD446" w:rsidR="0096377B" w:rsidRPr="007775A3" w:rsidRDefault="00D01A00" w:rsidP="00792E68">
      <w:pPr>
        <w:spacing w:line="240" w:lineRule="auto"/>
        <w:jc w:val="both"/>
        <w:rPr>
          <w:rFonts w:cs="Arial"/>
          <w:szCs w:val="20"/>
          <w:u w:val="single"/>
        </w:rPr>
      </w:pPr>
      <w:r w:rsidRPr="007775A3">
        <w:rPr>
          <w:rFonts w:cs="Arial"/>
          <w:szCs w:val="20"/>
        </w:rPr>
        <w:t xml:space="preserve">Ne. </w:t>
      </w:r>
      <w:r w:rsidR="0096377B" w:rsidRPr="007775A3">
        <w:rPr>
          <w:rFonts w:cs="Arial"/>
          <w:szCs w:val="20"/>
        </w:rPr>
        <w:t>Ribe, raki in morski sadeži niso brezmesni obrok in se ne uvrščajo med vegetarijanski ali veganski obrok.</w:t>
      </w:r>
    </w:p>
    <w:p w14:paraId="42BA0738" w14:textId="77777777" w:rsidR="00D01A00" w:rsidRPr="007775A3" w:rsidRDefault="00D01A00" w:rsidP="00792E68">
      <w:pPr>
        <w:spacing w:line="240" w:lineRule="auto"/>
        <w:jc w:val="both"/>
        <w:rPr>
          <w:rFonts w:cs="Arial"/>
          <w:szCs w:val="20"/>
        </w:rPr>
      </w:pPr>
    </w:p>
    <w:p w14:paraId="75B3BC84" w14:textId="74DADC6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hamburger topel študentski obrok?</w:t>
      </w:r>
    </w:p>
    <w:p w14:paraId="0B54179B" w14:textId="77777777" w:rsidR="00D01A00" w:rsidRPr="007775A3" w:rsidRDefault="00D01A00" w:rsidP="00792E68">
      <w:pPr>
        <w:spacing w:line="240" w:lineRule="auto"/>
        <w:jc w:val="both"/>
        <w:rPr>
          <w:rFonts w:cs="Arial"/>
          <w:szCs w:val="20"/>
        </w:rPr>
      </w:pPr>
    </w:p>
    <w:p w14:paraId="341A4E55" w14:textId="68CAB289" w:rsidR="00D01A00" w:rsidRPr="007775A3" w:rsidRDefault="00D01A00" w:rsidP="00792E68">
      <w:pPr>
        <w:spacing w:line="240" w:lineRule="auto"/>
        <w:jc w:val="both"/>
        <w:rPr>
          <w:rFonts w:cs="Arial"/>
          <w:szCs w:val="20"/>
        </w:rPr>
      </w:pPr>
      <w:r w:rsidRPr="007775A3">
        <w:rPr>
          <w:rFonts w:cs="Arial"/>
          <w:szCs w:val="20"/>
        </w:rPr>
        <w:t xml:space="preserve">Da. </w:t>
      </w:r>
      <w:r w:rsidR="00C662EE" w:rsidRPr="007775A3">
        <w:rPr>
          <w:rFonts w:cs="Arial"/>
          <w:szCs w:val="20"/>
        </w:rPr>
        <w:t>Glej odgovor na vprašanje št. 4.</w:t>
      </w:r>
    </w:p>
    <w:p w14:paraId="703BCF1E" w14:textId="77777777" w:rsidR="00D01A00" w:rsidRPr="007775A3" w:rsidRDefault="00D01A00" w:rsidP="00792E68">
      <w:pPr>
        <w:spacing w:line="240" w:lineRule="auto"/>
        <w:jc w:val="both"/>
        <w:rPr>
          <w:rFonts w:cs="Arial"/>
          <w:szCs w:val="20"/>
        </w:rPr>
      </w:pPr>
    </w:p>
    <w:p w14:paraId="4185B399" w14:textId="1856401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lahko ponujam sendviče in burek?</w:t>
      </w:r>
    </w:p>
    <w:p w14:paraId="4147DE9B" w14:textId="77777777" w:rsidR="00D01A00" w:rsidRPr="007775A3" w:rsidRDefault="00D01A00" w:rsidP="00792E68">
      <w:pPr>
        <w:spacing w:line="240" w:lineRule="auto"/>
        <w:jc w:val="both"/>
        <w:rPr>
          <w:rFonts w:cs="Arial"/>
          <w:b/>
          <w:bCs/>
          <w:szCs w:val="20"/>
        </w:rPr>
      </w:pPr>
    </w:p>
    <w:p w14:paraId="0D6EDDD5" w14:textId="724D5E80" w:rsidR="00C662EE" w:rsidRPr="007775A3" w:rsidRDefault="00C662EE" w:rsidP="00792E68">
      <w:pPr>
        <w:spacing w:line="240" w:lineRule="auto"/>
        <w:jc w:val="both"/>
        <w:rPr>
          <w:rFonts w:cs="Arial"/>
          <w:szCs w:val="20"/>
        </w:rPr>
      </w:pPr>
      <w:r w:rsidRPr="007775A3">
        <w:rPr>
          <w:rFonts w:cs="Arial"/>
          <w:szCs w:val="20"/>
        </w:rPr>
        <w:t>Lahko, vendar se s</w:t>
      </w:r>
      <w:r w:rsidR="00BE5CC8" w:rsidRPr="007775A3">
        <w:rPr>
          <w:rFonts w:cs="Arial"/>
          <w:szCs w:val="20"/>
        </w:rPr>
        <w:t xml:space="preserve">endvič in njegove izpeljanke (sendviči, toasti, topli kruhki itd.), burek/pita oziroma zavitek iz vlečenega/listnatega/drugega testa, ki vsebuje mesni ali brezmesni nadev, nudijo </w:t>
      </w:r>
      <w:r w:rsidR="00BE5CC8" w:rsidRPr="007775A3">
        <w:rPr>
          <w:rFonts w:cs="Arial"/>
          <w:szCs w:val="20"/>
          <w:u w:val="single"/>
        </w:rPr>
        <w:t>samo kot dodatna ponudba</w:t>
      </w:r>
      <w:r w:rsidR="00BE5CC8" w:rsidRPr="007775A3">
        <w:rPr>
          <w:rFonts w:cs="Arial"/>
          <w:szCs w:val="20"/>
        </w:rPr>
        <w:t xml:space="preserve">. Navedeno pomeni, da se </w:t>
      </w:r>
      <w:r w:rsidR="00BE5CC8" w:rsidRPr="007775A3">
        <w:rPr>
          <w:rFonts w:cs="Arial"/>
          <w:szCs w:val="20"/>
          <w:u w:val="single"/>
        </w:rPr>
        <w:t>ne upoštevajo pri nobenem merilu</w:t>
      </w:r>
      <w:r w:rsidR="00BE5CC8" w:rsidRPr="007775A3">
        <w:rPr>
          <w:rFonts w:cs="Arial"/>
          <w:szCs w:val="20"/>
        </w:rPr>
        <w:t>. Ponudnik mora izpolnjevati vstopne in posebne pogoje javnega razpisa in imeti zadostno število točk</w:t>
      </w:r>
      <w:r w:rsidR="00792E68" w:rsidRPr="007775A3">
        <w:rPr>
          <w:rFonts w:cs="Arial"/>
          <w:szCs w:val="20"/>
        </w:rPr>
        <w:t xml:space="preserve"> </w:t>
      </w:r>
      <w:r w:rsidR="00D01A00" w:rsidRPr="007775A3">
        <w:rPr>
          <w:rFonts w:cs="Arial"/>
          <w:szCs w:val="20"/>
          <w:u w:val="single"/>
        </w:rPr>
        <w:t>z drugimi študentskimi obroki</w:t>
      </w:r>
      <w:r w:rsidR="00BE5CC8" w:rsidRPr="007775A3">
        <w:rPr>
          <w:rFonts w:cs="Arial"/>
          <w:szCs w:val="20"/>
        </w:rPr>
        <w:t>.</w:t>
      </w:r>
      <w:r w:rsidRPr="007775A3">
        <w:rPr>
          <w:rFonts w:cs="Arial"/>
          <w:szCs w:val="20"/>
        </w:rPr>
        <w:t xml:space="preserve"> </w:t>
      </w:r>
    </w:p>
    <w:p w14:paraId="5F305289" w14:textId="77777777" w:rsidR="00DA1479" w:rsidRPr="007775A3" w:rsidRDefault="00DA1479" w:rsidP="00792E68">
      <w:pPr>
        <w:spacing w:line="240" w:lineRule="auto"/>
        <w:jc w:val="both"/>
        <w:rPr>
          <w:rFonts w:cs="Arial"/>
          <w:szCs w:val="20"/>
        </w:rPr>
      </w:pPr>
    </w:p>
    <w:p w14:paraId="1E5DB86A" w14:textId="486B2732" w:rsidR="00C662EE" w:rsidRPr="007775A3" w:rsidRDefault="00D01A00" w:rsidP="00792E68">
      <w:pPr>
        <w:spacing w:line="240" w:lineRule="auto"/>
        <w:jc w:val="both"/>
        <w:rPr>
          <w:rFonts w:cs="Arial"/>
          <w:szCs w:val="20"/>
        </w:rPr>
      </w:pPr>
      <w:r w:rsidRPr="007775A3">
        <w:rPr>
          <w:rFonts w:cs="Arial"/>
          <w:szCs w:val="20"/>
        </w:rPr>
        <w:t xml:space="preserve">Če boste </w:t>
      </w:r>
      <w:r w:rsidR="00C662EE" w:rsidRPr="007775A3">
        <w:rPr>
          <w:rFonts w:cs="Arial"/>
          <w:szCs w:val="20"/>
        </w:rPr>
        <w:t xml:space="preserve">kot dodatno ponudbo </w:t>
      </w:r>
      <w:r w:rsidRPr="007775A3">
        <w:rPr>
          <w:rFonts w:cs="Arial"/>
          <w:szCs w:val="20"/>
        </w:rPr>
        <w:t xml:space="preserve">ponujali sendvič </w:t>
      </w:r>
      <w:r w:rsidR="00901AB1">
        <w:rPr>
          <w:rFonts w:cs="Arial"/>
          <w:szCs w:val="20"/>
        </w:rPr>
        <w:t>in</w:t>
      </w:r>
      <w:r w:rsidRPr="007775A3">
        <w:rPr>
          <w:rFonts w:cs="Arial"/>
          <w:szCs w:val="20"/>
        </w:rPr>
        <w:t xml:space="preserve"> burek, morate zraven obvezno ponujati min. 250 gramov navadnega jogurta ali kefirja. V primeru, da se nudi veganska oz. brezmesna različica sendviča ali bureka je prav tako obvezno nuditi min. 250 gramov ustreznega rastlinskega fermentiranega izdelka, ki je primerljiv mlečnemu navadnemu jogurtu oz. alternativo navadnemu kefirju. </w:t>
      </w:r>
    </w:p>
    <w:p w14:paraId="07F156BE" w14:textId="77777777" w:rsidR="00C662EE" w:rsidRPr="007775A3" w:rsidRDefault="00C662EE" w:rsidP="00792E68">
      <w:pPr>
        <w:spacing w:line="240" w:lineRule="auto"/>
        <w:jc w:val="both"/>
        <w:rPr>
          <w:rFonts w:cs="Arial"/>
          <w:szCs w:val="20"/>
        </w:rPr>
      </w:pPr>
    </w:p>
    <w:p w14:paraId="7D33BAF8" w14:textId="4EFDBC7D" w:rsidR="00D01A00" w:rsidRPr="007775A3" w:rsidRDefault="00C662EE" w:rsidP="00792E68">
      <w:pPr>
        <w:spacing w:line="240" w:lineRule="auto"/>
        <w:jc w:val="both"/>
        <w:rPr>
          <w:rFonts w:cs="Arial"/>
          <w:szCs w:val="20"/>
        </w:rPr>
      </w:pPr>
      <w:r w:rsidRPr="007775A3">
        <w:rPr>
          <w:rFonts w:cs="Arial"/>
          <w:szCs w:val="20"/>
        </w:rPr>
        <w:t>O</w:t>
      </w:r>
      <w:r w:rsidR="00D01A00" w:rsidRPr="007775A3">
        <w:rPr>
          <w:rFonts w:cs="Arial"/>
          <w:szCs w:val="20"/>
        </w:rPr>
        <w:t xml:space="preserve">b sendviču ali bureku </w:t>
      </w:r>
      <w:r w:rsidRPr="007775A3">
        <w:rPr>
          <w:rFonts w:cs="Arial"/>
          <w:szCs w:val="20"/>
        </w:rPr>
        <w:t xml:space="preserve">je treba </w:t>
      </w:r>
      <w:r w:rsidR="00D01A00" w:rsidRPr="007775A3">
        <w:rPr>
          <w:rFonts w:cs="Arial"/>
          <w:szCs w:val="20"/>
        </w:rPr>
        <w:t>zagotavljati obvezna dodatna hoda (solata in sadje)</w:t>
      </w:r>
      <w:r w:rsidR="00901AB1">
        <w:rPr>
          <w:rFonts w:cs="Arial"/>
          <w:szCs w:val="20"/>
        </w:rPr>
        <w:t>.</w:t>
      </w:r>
      <w:r w:rsidR="00D01A00" w:rsidRPr="007775A3">
        <w:rPr>
          <w:rFonts w:cs="Arial"/>
          <w:szCs w:val="20"/>
        </w:rPr>
        <w:t xml:space="preserve"> </w:t>
      </w:r>
      <w:r w:rsidR="00901AB1">
        <w:rPr>
          <w:rFonts w:cs="Arial"/>
          <w:szCs w:val="20"/>
        </w:rPr>
        <w:t>M</w:t>
      </w:r>
      <w:r w:rsidR="00D01A00" w:rsidRPr="007775A3">
        <w:rPr>
          <w:rFonts w:cs="Arial"/>
          <w:szCs w:val="20"/>
        </w:rPr>
        <w:t>ora</w:t>
      </w:r>
      <w:r w:rsidRPr="007775A3">
        <w:rPr>
          <w:rFonts w:cs="Arial"/>
          <w:szCs w:val="20"/>
        </w:rPr>
        <w:t>te</w:t>
      </w:r>
      <w:r w:rsidR="00D01A00" w:rsidRPr="007775A3">
        <w:rPr>
          <w:rFonts w:cs="Arial"/>
          <w:szCs w:val="20"/>
        </w:rPr>
        <w:t xml:space="preserve"> </w:t>
      </w:r>
      <w:r w:rsidR="00901AB1">
        <w:rPr>
          <w:rFonts w:cs="Arial"/>
          <w:szCs w:val="20"/>
        </w:rPr>
        <w:t xml:space="preserve">pa prav tako </w:t>
      </w:r>
      <w:r w:rsidR="00D01A00" w:rsidRPr="007775A3">
        <w:rPr>
          <w:rFonts w:cs="Arial"/>
          <w:szCs w:val="20"/>
        </w:rPr>
        <w:t xml:space="preserve">zagotavljati </w:t>
      </w:r>
      <w:r w:rsidRPr="007775A3">
        <w:rPr>
          <w:rFonts w:cs="Arial"/>
          <w:szCs w:val="20"/>
        </w:rPr>
        <w:t xml:space="preserve">tudi </w:t>
      </w:r>
      <w:r w:rsidR="00D01A00" w:rsidRPr="007775A3">
        <w:rPr>
          <w:rFonts w:cs="Arial"/>
          <w:szCs w:val="20"/>
        </w:rPr>
        <w:t>tretji dodatni hod (juha), če se v sklopu ponudbe k temu zaveže</w:t>
      </w:r>
      <w:r w:rsidRPr="007775A3">
        <w:rPr>
          <w:rFonts w:cs="Arial"/>
          <w:szCs w:val="20"/>
        </w:rPr>
        <w:t>te</w:t>
      </w:r>
      <w:r w:rsidR="00D01A00" w:rsidRPr="007775A3">
        <w:rPr>
          <w:rFonts w:cs="Arial"/>
          <w:szCs w:val="20"/>
        </w:rPr>
        <w:t xml:space="preserve">. </w:t>
      </w:r>
    </w:p>
    <w:p w14:paraId="0B39E072" w14:textId="77777777" w:rsidR="00D01A00" w:rsidRPr="007775A3" w:rsidRDefault="00D01A00" w:rsidP="00792E68">
      <w:pPr>
        <w:spacing w:line="240" w:lineRule="auto"/>
        <w:jc w:val="both"/>
        <w:rPr>
          <w:rFonts w:cs="Arial"/>
          <w:b/>
          <w:bCs/>
          <w:szCs w:val="20"/>
        </w:rPr>
      </w:pPr>
    </w:p>
    <w:p w14:paraId="46643CAC" w14:textId="2AC01142"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pice štejejo pod tople študentske obroke?</w:t>
      </w:r>
    </w:p>
    <w:p w14:paraId="0E78625C" w14:textId="77777777" w:rsidR="00D01A00" w:rsidRPr="007775A3" w:rsidRDefault="00D01A00" w:rsidP="00792E68">
      <w:pPr>
        <w:spacing w:line="240" w:lineRule="auto"/>
        <w:jc w:val="both"/>
        <w:rPr>
          <w:rFonts w:cs="Arial"/>
          <w:b/>
          <w:bCs/>
          <w:szCs w:val="20"/>
        </w:rPr>
      </w:pPr>
    </w:p>
    <w:p w14:paraId="3B622F06" w14:textId="5FC9F243" w:rsidR="00D01A00" w:rsidRPr="007775A3" w:rsidRDefault="00D01A00" w:rsidP="00792E68">
      <w:pPr>
        <w:spacing w:line="240" w:lineRule="auto"/>
        <w:jc w:val="both"/>
        <w:rPr>
          <w:rFonts w:cs="Arial"/>
          <w:szCs w:val="20"/>
        </w:rPr>
      </w:pPr>
      <w:r w:rsidRPr="007775A3">
        <w:rPr>
          <w:rFonts w:cs="Arial"/>
          <w:szCs w:val="20"/>
        </w:rPr>
        <w:t>Da.</w:t>
      </w:r>
      <w:r w:rsidR="00AF4736">
        <w:rPr>
          <w:rFonts w:cs="Arial"/>
          <w:szCs w:val="20"/>
        </w:rPr>
        <w:t xml:space="preserve"> </w:t>
      </w:r>
      <w:r w:rsidR="004E62DC" w:rsidRPr="007775A3">
        <w:rPr>
          <w:rFonts w:cs="Arial"/>
          <w:szCs w:val="20"/>
        </w:rPr>
        <w:t>Glej odgovor na vprašanje št. 4.</w:t>
      </w:r>
    </w:p>
    <w:p w14:paraId="40B2DD95" w14:textId="77777777" w:rsidR="00D01A00" w:rsidRPr="007775A3" w:rsidRDefault="00D01A00" w:rsidP="00792E68">
      <w:pPr>
        <w:spacing w:line="240" w:lineRule="auto"/>
        <w:jc w:val="both"/>
        <w:rPr>
          <w:rFonts w:cs="Arial"/>
          <w:b/>
          <w:bCs/>
          <w:szCs w:val="20"/>
        </w:rPr>
      </w:pPr>
    </w:p>
    <w:p w14:paraId="28EB8641" w14:textId="0F49DF4B"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kebab sodi med dodatno ponudbo?</w:t>
      </w:r>
    </w:p>
    <w:p w14:paraId="6E8A3F61" w14:textId="77777777" w:rsidR="00D01A00" w:rsidRPr="007775A3" w:rsidRDefault="00D01A00" w:rsidP="00792E68">
      <w:pPr>
        <w:spacing w:line="240" w:lineRule="auto"/>
        <w:jc w:val="both"/>
        <w:rPr>
          <w:rFonts w:cs="Arial"/>
          <w:szCs w:val="20"/>
        </w:rPr>
      </w:pPr>
    </w:p>
    <w:p w14:paraId="74B64CA8" w14:textId="35EFB460" w:rsidR="00A615F1" w:rsidRPr="007775A3" w:rsidRDefault="00132081" w:rsidP="00792E68">
      <w:pPr>
        <w:spacing w:line="240" w:lineRule="auto"/>
        <w:jc w:val="both"/>
        <w:rPr>
          <w:rFonts w:cs="Arial"/>
          <w:szCs w:val="20"/>
        </w:rPr>
      </w:pPr>
      <w:r>
        <w:rPr>
          <w:rFonts w:cs="Arial"/>
          <w:szCs w:val="20"/>
        </w:rPr>
        <w:t>Ne</w:t>
      </w:r>
      <w:r w:rsidR="004738A0" w:rsidRPr="007775A3">
        <w:rPr>
          <w:rFonts w:cs="Arial"/>
          <w:szCs w:val="20"/>
        </w:rPr>
        <w:t xml:space="preserve">. </w:t>
      </w:r>
      <w:r w:rsidR="00A615F1" w:rsidRPr="007775A3">
        <w:rPr>
          <w:rFonts w:cs="Arial"/>
          <w:szCs w:val="20"/>
        </w:rPr>
        <w:t>Glej odgovor na vprašanje št. 8.</w:t>
      </w:r>
    </w:p>
    <w:p w14:paraId="66F037E2" w14:textId="77777777" w:rsidR="00D01A00" w:rsidRPr="007775A3" w:rsidRDefault="00D01A00" w:rsidP="00792E68">
      <w:pPr>
        <w:spacing w:line="240" w:lineRule="auto"/>
        <w:jc w:val="both"/>
        <w:rPr>
          <w:rFonts w:cs="Arial"/>
          <w:szCs w:val="20"/>
        </w:rPr>
      </w:pPr>
    </w:p>
    <w:p w14:paraId="289CB650" w14:textId="3C27B9D9" w:rsidR="00D01A00" w:rsidRPr="00066531" w:rsidRDefault="00A615F1" w:rsidP="00066531">
      <w:pPr>
        <w:pStyle w:val="Odstavekseznama"/>
        <w:numPr>
          <w:ilvl w:val="0"/>
          <w:numId w:val="3"/>
        </w:numPr>
        <w:spacing w:line="240" w:lineRule="auto"/>
        <w:jc w:val="both"/>
        <w:rPr>
          <w:rFonts w:cs="Arial"/>
          <w:b/>
          <w:bCs/>
          <w:szCs w:val="20"/>
        </w:rPr>
      </w:pPr>
      <w:r w:rsidRPr="00066531">
        <w:rPr>
          <w:rFonts w:cs="Arial"/>
          <w:b/>
          <w:bCs/>
          <w:szCs w:val="20"/>
        </w:rPr>
        <w:t xml:space="preserve">Radi bi se prijavili na javni razpis in nas zanima, </w:t>
      </w:r>
      <w:r w:rsidR="00933911" w:rsidRPr="00066531">
        <w:rPr>
          <w:rFonts w:cs="Arial"/>
          <w:b/>
          <w:bCs/>
          <w:szCs w:val="20"/>
        </w:rPr>
        <w:t>ali</w:t>
      </w:r>
      <w:r w:rsidRPr="00066531">
        <w:rPr>
          <w:rFonts w:cs="Arial"/>
          <w:b/>
          <w:bCs/>
          <w:szCs w:val="20"/>
        </w:rPr>
        <w:t xml:space="preserve"> je spodnji </w:t>
      </w:r>
      <w:r w:rsidR="00A86E75" w:rsidRPr="00066531">
        <w:rPr>
          <w:rFonts w:cs="Arial"/>
          <w:b/>
          <w:bCs/>
          <w:szCs w:val="20"/>
        </w:rPr>
        <w:t xml:space="preserve">informativni </w:t>
      </w:r>
      <w:r w:rsidRPr="00066531">
        <w:rPr>
          <w:rFonts w:cs="Arial"/>
          <w:b/>
          <w:bCs/>
          <w:szCs w:val="20"/>
        </w:rPr>
        <w:t>jedilnik primeren za uspešno prijavo:</w:t>
      </w:r>
    </w:p>
    <w:p w14:paraId="1F0AF368" w14:textId="74E004D9"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piščan</w:t>
      </w:r>
      <w:r w:rsidR="00A615F1" w:rsidRPr="007775A3">
        <w:rPr>
          <w:rFonts w:cs="Arial"/>
          <w:b/>
          <w:bCs/>
          <w:szCs w:val="20"/>
        </w:rPr>
        <w:t>ec</w:t>
      </w:r>
      <w:r w:rsidRPr="007775A3">
        <w:rPr>
          <w:rFonts w:cs="Arial"/>
          <w:b/>
          <w:bCs/>
          <w:szCs w:val="20"/>
        </w:rPr>
        <w:t xml:space="preserve"> v smetanovi omaki z rižem, </w:t>
      </w:r>
    </w:p>
    <w:p w14:paraId="0228962E" w14:textId="0F2A0F45"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zelenjavn</w:t>
      </w:r>
      <w:r w:rsidR="00A615F1" w:rsidRPr="007775A3">
        <w:rPr>
          <w:rFonts w:cs="Arial"/>
          <w:b/>
          <w:bCs/>
          <w:szCs w:val="20"/>
        </w:rPr>
        <w:t>a</w:t>
      </w:r>
      <w:r w:rsidRPr="007775A3">
        <w:rPr>
          <w:rFonts w:cs="Arial"/>
          <w:b/>
          <w:bCs/>
          <w:szCs w:val="20"/>
        </w:rPr>
        <w:t xml:space="preserve"> rižot</w:t>
      </w:r>
      <w:r w:rsidR="00A615F1" w:rsidRPr="007775A3">
        <w:rPr>
          <w:rFonts w:cs="Arial"/>
          <w:b/>
          <w:bCs/>
          <w:szCs w:val="20"/>
        </w:rPr>
        <w:t>a</w:t>
      </w:r>
      <w:r w:rsidRPr="007775A3">
        <w:rPr>
          <w:rFonts w:cs="Arial"/>
          <w:b/>
          <w:bCs/>
          <w:szCs w:val="20"/>
        </w:rPr>
        <w:t>,</w:t>
      </w:r>
    </w:p>
    <w:p w14:paraId="6A161B6E"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sir na žaru z zelenjavno prilogo,</w:t>
      </w:r>
    </w:p>
    <w:p w14:paraId="6D27380E" w14:textId="2B37F58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solatn</w:t>
      </w:r>
      <w:r w:rsidR="00A615F1" w:rsidRPr="007775A3">
        <w:rPr>
          <w:rFonts w:cs="Arial"/>
          <w:b/>
          <w:bCs/>
          <w:szCs w:val="20"/>
        </w:rPr>
        <w:t>a</w:t>
      </w:r>
      <w:r w:rsidRPr="007775A3">
        <w:rPr>
          <w:rFonts w:cs="Arial"/>
          <w:b/>
          <w:bCs/>
          <w:szCs w:val="20"/>
        </w:rPr>
        <w:t xml:space="preserve"> skled</w:t>
      </w:r>
      <w:r w:rsidR="00A615F1" w:rsidRPr="007775A3">
        <w:rPr>
          <w:rFonts w:cs="Arial"/>
          <w:b/>
          <w:bCs/>
          <w:szCs w:val="20"/>
        </w:rPr>
        <w:t>a</w:t>
      </w:r>
      <w:r w:rsidRPr="007775A3">
        <w:rPr>
          <w:rFonts w:cs="Arial"/>
          <w:b/>
          <w:bCs/>
          <w:szCs w:val="20"/>
        </w:rPr>
        <w:t xml:space="preserve"> s piščancem,</w:t>
      </w:r>
    </w:p>
    <w:p w14:paraId="149E73EA" w14:textId="24D0045A"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solatn</w:t>
      </w:r>
      <w:r w:rsidR="00A615F1" w:rsidRPr="007775A3">
        <w:rPr>
          <w:rFonts w:cs="Arial"/>
          <w:b/>
          <w:bCs/>
          <w:szCs w:val="20"/>
        </w:rPr>
        <w:t>a</w:t>
      </w:r>
      <w:r w:rsidRPr="007775A3">
        <w:rPr>
          <w:rFonts w:cs="Arial"/>
          <w:b/>
          <w:bCs/>
          <w:szCs w:val="20"/>
        </w:rPr>
        <w:t xml:space="preserve"> skled</w:t>
      </w:r>
      <w:r w:rsidR="00A615F1" w:rsidRPr="007775A3">
        <w:rPr>
          <w:rFonts w:cs="Arial"/>
          <w:b/>
          <w:bCs/>
          <w:szCs w:val="20"/>
        </w:rPr>
        <w:t>a</w:t>
      </w:r>
      <w:r w:rsidRPr="007775A3">
        <w:rPr>
          <w:rFonts w:cs="Arial"/>
          <w:b/>
          <w:bCs/>
          <w:szCs w:val="20"/>
        </w:rPr>
        <w:t xml:space="preserve"> s tuno,</w:t>
      </w:r>
    </w:p>
    <w:p w14:paraId="1DD1912E" w14:textId="3F992DB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piščančj</w:t>
      </w:r>
      <w:r w:rsidR="00A615F1" w:rsidRPr="007775A3">
        <w:rPr>
          <w:rFonts w:cs="Arial"/>
          <w:b/>
          <w:bCs/>
          <w:szCs w:val="20"/>
        </w:rPr>
        <w:t>a</w:t>
      </w:r>
      <w:r w:rsidRPr="007775A3">
        <w:rPr>
          <w:rFonts w:cs="Arial"/>
          <w:b/>
          <w:bCs/>
          <w:szCs w:val="20"/>
        </w:rPr>
        <w:t xml:space="preserve"> </w:t>
      </w:r>
      <w:proofErr w:type="spellStart"/>
      <w:r w:rsidRPr="007775A3">
        <w:rPr>
          <w:rFonts w:cs="Arial"/>
          <w:b/>
          <w:bCs/>
          <w:szCs w:val="20"/>
        </w:rPr>
        <w:t>tortilij</w:t>
      </w:r>
      <w:r w:rsidR="00A615F1" w:rsidRPr="007775A3">
        <w:rPr>
          <w:rFonts w:cs="Arial"/>
          <w:b/>
          <w:bCs/>
          <w:szCs w:val="20"/>
        </w:rPr>
        <w:t>a</w:t>
      </w:r>
      <w:proofErr w:type="spellEnd"/>
      <w:r w:rsidRPr="007775A3">
        <w:rPr>
          <w:rFonts w:cs="Arial"/>
          <w:b/>
          <w:bCs/>
          <w:szCs w:val="20"/>
        </w:rPr>
        <w:t xml:space="preserve">, </w:t>
      </w:r>
    </w:p>
    <w:p w14:paraId="0BBB5BE5"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testenine </w:t>
      </w:r>
      <w:proofErr w:type="spellStart"/>
      <w:r w:rsidRPr="007775A3">
        <w:rPr>
          <w:rFonts w:cs="Arial"/>
          <w:b/>
          <w:bCs/>
          <w:szCs w:val="20"/>
        </w:rPr>
        <w:t>bolonese</w:t>
      </w:r>
      <w:proofErr w:type="spellEnd"/>
      <w:r w:rsidRPr="007775A3">
        <w:rPr>
          <w:rFonts w:cs="Arial"/>
          <w:b/>
          <w:bCs/>
          <w:szCs w:val="20"/>
        </w:rPr>
        <w:t>,</w:t>
      </w:r>
    </w:p>
    <w:p w14:paraId="2DC10CED"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testenine </w:t>
      </w:r>
      <w:proofErr w:type="spellStart"/>
      <w:r w:rsidRPr="007775A3">
        <w:rPr>
          <w:rFonts w:cs="Arial"/>
          <w:b/>
          <w:bCs/>
          <w:szCs w:val="20"/>
        </w:rPr>
        <w:t>carbonara</w:t>
      </w:r>
      <w:proofErr w:type="spellEnd"/>
      <w:r w:rsidRPr="007775A3">
        <w:rPr>
          <w:rFonts w:cs="Arial"/>
          <w:b/>
          <w:bCs/>
          <w:szCs w:val="20"/>
        </w:rPr>
        <w:t>,</w:t>
      </w:r>
    </w:p>
    <w:p w14:paraId="6219A46E"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sendvič s </w:t>
      </w:r>
      <w:proofErr w:type="spellStart"/>
      <w:r w:rsidRPr="007775A3">
        <w:rPr>
          <w:rFonts w:cs="Arial"/>
          <w:b/>
          <w:bCs/>
          <w:szCs w:val="20"/>
        </w:rPr>
        <w:t>pohančkom</w:t>
      </w:r>
      <w:proofErr w:type="spellEnd"/>
      <w:r w:rsidRPr="007775A3">
        <w:rPr>
          <w:rFonts w:cs="Arial"/>
          <w:b/>
          <w:bCs/>
          <w:szCs w:val="20"/>
        </w:rPr>
        <w:t xml:space="preserve">, </w:t>
      </w:r>
    </w:p>
    <w:p w14:paraId="0CC602FB"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sendvič 4 siri, </w:t>
      </w:r>
    </w:p>
    <w:p w14:paraId="236D03B1"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sendvič s pršutom in rukolo.</w:t>
      </w:r>
    </w:p>
    <w:p w14:paraId="3A34560B" w14:textId="77777777" w:rsidR="00D01A00" w:rsidRPr="007775A3" w:rsidRDefault="00D01A00" w:rsidP="00792E68">
      <w:pPr>
        <w:spacing w:line="240" w:lineRule="auto"/>
        <w:jc w:val="both"/>
        <w:rPr>
          <w:rFonts w:cs="Arial"/>
          <w:szCs w:val="20"/>
        </w:rPr>
      </w:pPr>
    </w:p>
    <w:p w14:paraId="72376C25" w14:textId="4E675592" w:rsidR="007E4D57" w:rsidRPr="007775A3" w:rsidRDefault="00A86E75" w:rsidP="007E4D57">
      <w:pPr>
        <w:spacing w:line="240" w:lineRule="auto"/>
        <w:jc w:val="both"/>
        <w:rPr>
          <w:rFonts w:cs="Arial"/>
          <w:szCs w:val="20"/>
        </w:rPr>
      </w:pPr>
      <w:r>
        <w:rPr>
          <w:rFonts w:cs="Arial"/>
          <w:szCs w:val="20"/>
        </w:rPr>
        <w:t>Z navedenimi obroki</w:t>
      </w:r>
      <w:r w:rsidR="00D01A00" w:rsidRPr="007775A3">
        <w:rPr>
          <w:rFonts w:cs="Arial"/>
          <w:szCs w:val="20"/>
        </w:rPr>
        <w:t xml:space="preserve"> ne zadosti</w:t>
      </w:r>
      <w:r w:rsidR="00A615F1" w:rsidRPr="007775A3">
        <w:rPr>
          <w:rFonts w:cs="Arial"/>
          <w:szCs w:val="20"/>
        </w:rPr>
        <w:t>te</w:t>
      </w:r>
      <w:r w:rsidR="00D01A00" w:rsidRPr="007775A3">
        <w:rPr>
          <w:rFonts w:cs="Arial"/>
          <w:szCs w:val="20"/>
        </w:rPr>
        <w:t xml:space="preserve"> vstopnim pogojem</w:t>
      </w:r>
      <w:r w:rsidR="00A615F1" w:rsidRPr="007775A3">
        <w:rPr>
          <w:rFonts w:cs="Arial"/>
          <w:szCs w:val="20"/>
        </w:rPr>
        <w:t xml:space="preserve"> javnega razpisa</w:t>
      </w:r>
      <w:r>
        <w:rPr>
          <w:rFonts w:cs="Arial"/>
          <w:szCs w:val="20"/>
        </w:rPr>
        <w:t xml:space="preserve">, saj </w:t>
      </w:r>
      <w:r w:rsidR="00D01A00" w:rsidRPr="007775A3">
        <w:rPr>
          <w:rFonts w:cs="Arial"/>
          <w:szCs w:val="20"/>
        </w:rPr>
        <w:t>ne ponuja</w:t>
      </w:r>
      <w:r w:rsidR="008C1FB1" w:rsidRPr="007775A3">
        <w:rPr>
          <w:rFonts w:cs="Arial"/>
          <w:szCs w:val="20"/>
        </w:rPr>
        <w:t>te</w:t>
      </w:r>
      <w:r w:rsidR="00D01A00" w:rsidRPr="007775A3">
        <w:rPr>
          <w:rFonts w:cs="Arial"/>
          <w:szCs w:val="20"/>
        </w:rPr>
        <w:t xml:space="preserve"> vsaj 10 </w:t>
      </w:r>
      <w:r w:rsidR="00E85E2E" w:rsidRPr="007775A3">
        <w:rPr>
          <w:rFonts w:cs="Arial"/>
          <w:szCs w:val="20"/>
        </w:rPr>
        <w:t xml:space="preserve">različnih </w:t>
      </w:r>
      <w:r w:rsidR="00D01A00" w:rsidRPr="007775A3">
        <w:rPr>
          <w:rFonts w:cs="Arial"/>
          <w:szCs w:val="20"/>
        </w:rPr>
        <w:t>študentskih obrokov (ponuja</w:t>
      </w:r>
      <w:r w:rsidR="008C1FB1" w:rsidRPr="007775A3">
        <w:rPr>
          <w:rFonts w:cs="Arial"/>
          <w:szCs w:val="20"/>
        </w:rPr>
        <w:t>te</w:t>
      </w:r>
      <w:r w:rsidR="00D01A00" w:rsidRPr="007775A3">
        <w:rPr>
          <w:rFonts w:cs="Arial"/>
          <w:szCs w:val="20"/>
        </w:rPr>
        <w:t xml:space="preserve"> jih samo 8), prav tako ne ponuja</w:t>
      </w:r>
      <w:r w:rsidR="008C1FB1" w:rsidRPr="007775A3">
        <w:rPr>
          <w:rFonts w:cs="Arial"/>
          <w:szCs w:val="20"/>
        </w:rPr>
        <w:t>te</w:t>
      </w:r>
      <w:r w:rsidR="00D01A00" w:rsidRPr="007775A3">
        <w:rPr>
          <w:rFonts w:cs="Arial"/>
          <w:szCs w:val="20"/>
        </w:rPr>
        <w:t xml:space="preserve"> </w:t>
      </w:r>
      <w:r w:rsidR="00AE3F9F" w:rsidRPr="007775A3">
        <w:rPr>
          <w:rFonts w:cs="Arial"/>
          <w:szCs w:val="20"/>
        </w:rPr>
        <w:t xml:space="preserve">3 </w:t>
      </w:r>
      <w:r w:rsidR="00E85E2E" w:rsidRPr="007775A3">
        <w:rPr>
          <w:rFonts w:cs="Arial"/>
          <w:szCs w:val="20"/>
        </w:rPr>
        <w:t xml:space="preserve">različnih </w:t>
      </w:r>
      <w:r w:rsidR="00AE3F9F" w:rsidRPr="007775A3">
        <w:rPr>
          <w:rFonts w:cs="Arial"/>
          <w:szCs w:val="20"/>
        </w:rPr>
        <w:t xml:space="preserve">brezmesnih </w:t>
      </w:r>
      <w:r w:rsidR="00AE3F9F" w:rsidRPr="007775A3">
        <w:rPr>
          <w:rFonts w:cs="Arial"/>
          <w:szCs w:val="20"/>
        </w:rPr>
        <w:lastRenderedPageBreak/>
        <w:t>obrokov</w:t>
      </w:r>
      <w:r w:rsidR="00D01A00" w:rsidRPr="007775A3">
        <w:rPr>
          <w:rFonts w:cs="Arial"/>
          <w:szCs w:val="20"/>
        </w:rPr>
        <w:t xml:space="preserve"> (ponuja</w:t>
      </w:r>
      <w:r w:rsidR="008C1FB1" w:rsidRPr="007775A3">
        <w:rPr>
          <w:rFonts w:cs="Arial"/>
          <w:szCs w:val="20"/>
        </w:rPr>
        <w:t>te</w:t>
      </w:r>
      <w:r w:rsidR="00D01A00" w:rsidRPr="007775A3">
        <w:rPr>
          <w:rFonts w:cs="Arial"/>
          <w:szCs w:val="20"/>
        </w:rPr>
        <w:t xml:space="preserve"> samo 2</w:t>
      </w:r>
      <w:r w:rsidR="00AE3F9F" w:rsidRPr="007775A3">
        <w:rPr>
          <w:rFonts w:cs="Arial"/>
          <w:szCs w:val="20"/>
        </w:rPr>
        <w:t>, tj. sir na žaru in zelenjavna rižota</w:t>
      </w:r>
      <w:r w:rsidR="00D01A00" w:rsidRPr="007775A3">
        <w:rPr>
          <w:rFonts w:cs="Arial"/>
          <w:szCs w:val="20"/>
        </w:rPr>
        <w:t>)</w:t>
      </w:r>
      <w:r w:rsidR="00AE3F9F" w:rsidRPr="007775A3">
        <w:rPr>
          <w:rFonts w:cs="Arial"/>
          <w:szCs w:val="20"/>
        </w:rPr>
        <w:t xml:space="preserve">. </w:t>
      </w:r>
      <w:r w:rsidR="007E4D57" w:rsidRPr="007775A3">
        <w:rPr>
          <w:rFonts w:cs="Arial"/>
          <w:szCs w:val="20"/>
        </w:rPr>
        <w:t>Glej odgovor</w:t>
      </w:r>
      <w:r w:rsidR="009F77FF">
        <w:rPr>
          <w:rFonts w:cs="Arial"/>
          <w:szCs w:val="20"/>
        </w:rPr>
        <w:t>a</w:t>
      </w:r>
      <w:r w:rsidR="007E4D57" w:rsidRPr="007775A3">
        <w:rPr>
          <w:rFonts w:cs="Arial"/>
          <w:szCs w:val="20"/>
        </w:rPr>
        <w:t xml:space="preserve"> na vprašanj</w:t>
      </w:r>
      <w:r w:rsidR="009F77FF">
        <w:rPr>
          <w:rFonts w:cs="Arial"/>
          <w:szCs w:val="20"/>
        </w:rPr>
        <w:t>i</w:t>
      </w:r>
      <w:r w:rsidR="007E4D57" w:rsidRPr="007775A3">
        <w:rPr>
          <w:rFonts w:cs="Arial"/>
          <w:szCs w:val="20"/>
        </w:rPr>
        <w:t xml:space="preserve"> št. 4 in 8. </w:t>
      </w:r>
    </w:p>
    <w:p w14:paraId="17DAA12A" w14:textId="77777777" w:rsidR="00D01A00" w:rsidRPr="007775A3" w:rsidRDefault="00D01A00" w:rsidP="00792E68">
      <w:pPr>
        <w:spacing w:line="240" w:lineRule="auto"/>
        <w:jc w:val="both"/>
        <w:rPr>
          <w:rFonts w:cs="Arial"/>
          <w:szCs w:val="20"/>
        </w:rPr>
      </w:pPr>
    </w:p>
    <w:p w14:paraId="39659463" w14:textId="22673F6D" w:rsidR="00D01A00" w:rsidRPr="00066531" w:rsidRDefault="00653ED1" w:rsidP="00066531">
      <w:pPr>
        <w:pStyle w:val="Odstavekseznama"/>
        <w:numPr>
          <w:ilvl w:val="0"/>
          <w:numId w:val="3"/>
        </w:numPr>
        <w:spacing w:line="240" w:lineRule="auto"/>
        <w:jc w:val="both"/>
        <w:rPr>
          <w:rFonts w:cs="Arial"/>
          <w:b/>
          <w:bCs/>
          <w:szCs w:val="20"/>
        </w:rPr>
      </w:pPr>
      <w:r>
        <w:rPr>
          <w:rFonts w:cs="Arial"/>
          <w:b/>
          <w:bCs/>
          <w:szCs w:val="20"/>
        </w:rPr>
        <w:t>Če na teden ponujamo</w:t>
      </w:r>
      <w:r w:rsidR="00D01A00" w:rsidRPr="00066531">
        <w:rPr>
          <w:rFonts w:cs="Arial"/>
          <w:b/>
          <w:bCs/>
          <w:szCs w:val="20"/>
        </w:rPr>
        <w:t xml:space="preserve"> 10 </w:t>
      </w:r>
      <w:r w:rsidR="00792E68" w:rsidRPr="00066531">
        <w:rPr>
          <w:rFonts w:cs="Arial"/>
          <w:b/>
          <w:bCs/>
          <w:szCs w:val="20"/>
        </w:rPr>
        <w:t xml:space="preserve">različnih </w:t>
      </w:r>
      <w:r w:rsidR="00D01A00" w:rsidRPr="00066531">
        <w:rPr>
          <w:rFonts w:cs="Arial"/>
          <w:b/>
          <w:bCs/>
          <w:szCs w:val="20"/>
        </w:rPr>
        <w:t>obrokov in 3 sendviče</w:t>
      </w:r>
      <w:r w:rsidR="00D26581" w:rsidRPr="00066531">
        <w:rPr>
          <w:rFonts w:cs="Arial"/>
          <w:b/>
          <w:bCs/>
          <w:szCs w:val="20"/>
        </w:rPr>
        <w:t xml:space="preserve">, </w:t>
      </w:r>
      <w:r>
        <w:rPr>
          <w:rFonts w:cs="Arial"/>
          <w:b/>
          <w:bCs/>
          <w:szCs w:val="20"/>
        </w:rPr>
        <w:t xml:space="preserve">ali bomo pri </w:t>
      </w:r>
      <w:r w:rsidR="00D26581" w:rsidRPr="00066531">
        <w:rPr>
          <w:rFonts w:cs="Arial"/>
          <w:b/>
          <w:bCs/>
          <w:szCs w:val="20"/>
        </w:rPr>
        <w:t xml:space="preserve">merilu št. 1 </w:t>
      </w:r>
      <w:r>
        <w:rPr>
          <w:rFonts w:cs="Arial"/>
          <w:b/>
          <w:bCs/>
          <w:szCs w:val="20"/>
        </w:rPr>
        <w:t xml:space="preserve">(Število različnih študentskih obrokov na teden) </w:t>
      </w:r>
      <w:r w:rsidR="00D26581" w:rsidRPr="00066531">
        <w:rPr>
          <w:rFonts w:cs="Arial"/>
          <w:b/>
          <w:bCs/>
          <w:szCs w:val="20"/>
        </w:rPr>
        <w:t>prej</w:t>
      </w:r>
      <w:r w:rsidR="00036BB6" w:rsidRPr="00066531">
        <w:rPr>
          <w:rFonts w:cs="Arial"/>
          <w:b/>
          <w:bCs/>
          <w:szCs w:val="20"/>
        </w:rPr>
        <w:t>eli</w:t>
      </w:r>
      <w:r w:rsidR="00D26581" w:rsidRPr="00066531">
        <w:rPr>
          <w:rFonts w:cs="Arial"/>
          <w:b/>
          <w:bCs/>
          <w:szCs w:val="20"/>
        </w:rPr>
        <w:t xml:space="preserve"> 10 </w:t>
      </w:r>
      <w:r w:rsidR="00D01A00" w:rsidRPr="00066531">
        <w:rPr>
          <w:rFonts w:cs="Arial"/>
          <w:b/>
          <w:bCs/>
          <w:szCs w:val="20"/>
        </w:rPr>
        <w:t>točk?</w:t>
      </w:r>
    </w:p>
    <w:p w14:paraId="08FA626D" w14:textId="77777777" w:rsidR="00D01A00" w:rsidRPr="007775A3" w:rsidRDefault="00D01A00" w:rsidP="00792E68">
      <w:pPr>
        <w:spacing w:line="240" w:lineRule="auto"/>
        <w:jc w:val="both"/>
        <w:rPr>
          <w:rFonts w:cs="Arial"/>
          <w:szCs w:val="20"/>
        </w:rPr>
      </w:pPr>
    </w:p>
    <w:p w14:paraId="6946326E" w14:textId="6D4A913C" w:rsidR="003D58D1" w:rsidRPr="007775A3" w:rsidRDefault="00D01A00" w:rsidP="003D58D1">
      <w:pPr>
        <w:spacing w:line="276" w:lineRule="auto"/>
        <w:jc w:val="both"/>
        <w:rPr>
          <w:rFonts w:cs="Arial"/>
          <w:szCs w:val="20"/>
        </w:rPr>
      </w:pPr>
      <w:r w:rsidRPr="007775A3">
        <w:rPr>
          <w:rFonts w:cs="Arial"/>
          <w:szCs w:val="20"/>
        </w:rPr>
        <w:t xml:space="preserve">Ne. </w:t>
      </w:r>
      <w:r w:rsidR="003D58D1" w:rsidRPr="007775A3">
        <w:rPr>
          <w:rFonts w:cs="Arial"/>
          <w:szCs w:val="20"/>
        </w:rPr>
        <w:t>Glej odgovor</w:t>
      </w:r>
      <w:r w:rsidR="009F77FF">
        <w:rPr>
          <w:rFonts w:cs="Arial"/>
          <w:szCs w:val="20"/>
        </w:rPr>
        <w:t>a</w:t>
      </w:r>
      <w:r w:rsidR="003D58D1" w:rsidRPr="007775A3">
        <w:rPr>
          <w:rFonts w:cs="Arial"/>
          <w:szCs w:val="20"/>
        </w:rPr>
        <w:t xml:space="preserve"> na vprašanj</w:t>
      </w:r>
      <w:r w:rsidR="00E560F7">
        <w:rPr>
          <w:rFonts w:cs="Arial"/>
          <w:szCs w:val="20"/>
        </w:rPr>
        <w:t>i</w:t>
      </w:r>
      <w:r w:rsidR="003D58D1" w:rsidRPr="007775A3">
        <w:rPr>
          <w:rFonts w:cs="Arial"/>
          <w:szCs w:val="20"/>
        </w:rPr>
        <w:t xml:space="preserve"> št. 8 in 11.</w:t>
      </w:r>
    </w:p>
    <w:p w14:paraId="18B869EE" w14:textId="16504E18" w:rsidR="00D26581" w:rsidRPr="00653ED1" w:rsidRDefault="00D26581" w:rsidP="00D26581">
      <w:pPr>
        <w:spacing w:line="276" w:lineRule="auto"/>
        <w:jc w:val="both"/>
        <w:rPr>
          <w:rFonts w:cs="Arial"/>
          <w:szCs w:val="20"/>
        </w:rPr>
      </w:pPr>
      <w:r w:rsidRPr="007775A3">
        <w:rPr>
          <w:rFonts w:cs="Arial"/>
          <w:szCs w:val="20"/>
        </w:rPr>
        <w:t xml:space="preserve">Pri Merilu št. 1 ponudnik prejme 10 točk, v primeru, če ponuja </w:t>
      </w:r>
      <w:r w:rsidRPr="00653ED1">
        <w:rPr>
          <w:rFonts w:cs="Arial"/>
          <w:szCs w:val="20"/>
        </w:rPr>
        <w:t>več kot 10 različnih študentskih obrokov na teden</w:t>
      </w:r>
      <w:r w:rsidR="00653ED1" w:rsidRPr="00653ED1">
        <w:rPr>
          <w:rFonts w:cs="Arial"/>
          <w:szCs w:val="20"/>
        </w:rPr>
        <w:t>.</w:t>
      </w:r>
    </w:p>
    <w:p w14:paraId="46DA98FB" w14:textId="77777777" w:rsidR="00D01A00" w:rsidRPr="007775A3" w:rsidRDefault="00D01A00" w:rsidP="00792E68">
      <w:pPr>
        <w:spacing w:line="240" w:lineRule="auto"/>
        <w:jc w:val="both"/>
        <w:rPr>
          <w:rFonts w:cs="Arial"/>
          <w:szCs w:val="20"/>
        </w:rPr>
      </w:pPr>
    </w:p>
    <w:p w14:paraId="4B2BBF95" w14:textId="2BA65722"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pica s tuno brezmesni študentski obrok?</w:t>
      </w:r>
    </w:p>
    <w:p w14:paraId="68618E45" w14:textId="77777777" w:rsidR="00D01A00" w:rsidRPr="007775A3" w:rsidRDefault="00D01A00" w:rsidP="00792E68">
      <w:pPr>
        <w:spacing w:line="240" w:lineRule="auto"/>
        <w:jc w:val="both"/>
        <w:rPr>
          <w:rFonts w:cs="Arial"/>
          <w:szCs w:val="20"/>
        </w:rPr>
      </w:pPr>
    </w:p>
    <w:p w14:paraId="58BA8F6B" w14:textId="5B862702" w:rsidR="00AE3F9F" w:rsidRPr="007775A3" w:rsidRDefault="00D01A00" w:rsidP="00792E68">
      <w:pPr>
        <w:spacing w:line="240" w:lineRule="auto"/>
        <w:jc w:val="both"/>
        <w:rPr>
          <w:rFonts w:cs="Arial"/>
          <w:szCs w:val="20"/>
        </w:rPr>
      </w:pPr>
      <w:r w:rsidRPr="007775A3">
        <w:rPr>
          <w:rFonts w:cs="Arial"/>
          <w:szCs w:val="20"/>
        </w:rPr>
        <w:t xml:space="preserve">Ne. </w:t>
      </w:r>
      <w:r w:rsidR="00AE3F9F" w:rsidRPr="007775A3">
        <w:rPr>
          <w:rFonts w:cs="Arial"/>
          <w:szCs w:val="20"/>
        </w:rPr>
        <w:t>Glej odgovor na vprašanje št. 6.</w:t>
      </w:r>
    </w:p>
    <w:p w14:paraId="51979387" w14:textId="77777777" w:rsidR="00D01A00" w:rsidRPr="007775A3" w:rsidRDefault="00D01A00" w:rsidP="00792E68">
      <w:pPr>
        <w:spacing w:line="240" w:lineRule="auto"/>
        <w:jc w:val="both"/>
        <w:rPr>
          <w:rFonts w:cs="Arial"/>
          <w:szCs w:val="20"/>
        </w:rPr>
      </w:pPr>
    </w:p>
    <w:p w14:paraId="3F038925" w14:textId="3C15C6F1"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file osliča s krompirjem brezmesni študentski obrok?</w:t>
      </w:r>
    </w:p>
    <w:p w14:paraId="05B1335A" w14:textId="77777777" w:rsidR="00D01A00" w:rsidRPr="007775A3" w:rsidRDefault="00D01A00" w:rsidP="00792E68">
      <w:pPr>
        <w:spacing w:line="240" w:lineRule="auto"/>
        <w:jc w:val="both"/>
        <w:rPr>
          <w:rFonts w:cs="Arial"/>
          <w:szCs w:val="20"/>
        </w:rPr>
      </w:pPr>
    </w:p>
    <w:p w14:paraId="7A0BAE2D" w14:textId="60B2AAC6" w:rsidR="00D01A00" w:rsidRPr="007775A3" w:rsidRDefault="00D01A00" w:rsidP="00792E68">
      <w:pPr>
        <w:spacing w:line="240" w:lineRule="auto"/>
        <w:jc w:val="both"/>
        <w:rPr>
          <w:rFonts w:cs="Arial"/>
          <w:szCs w:val="20"/>
        </w:rPr>
      </w:pPr>
      <w:r w:rsidRPr="007775A3">
        <w:rPr>
          <w:rFonts w:cs="Arial"/>
          <w:szCs w:val="20"/>
        </w:rPr>
        <w:t xml:space="preserve">Ne. </w:t>
      </w:r>
      <w:r w:rsidR="00314F0A" w:rsidRPr="007775A3">
        <w:rPr>
          <w:rFonts w:cs="Arial"/>
          <w:szCs w:val="20"/>
        </w:rPr>
        <w:t>Glej odgovor</w:t>
      </w:r>
      <w:r w:rsidR="009F77FF">
        <w:rPr>
          <w:rFonts w:cs="Arial"/>
          <w:szCs w:val="20"/>
        </w:rPr>
        <w:t>a</w:t>
      </w:r>
      <w:r w:rsidR="00314F0A" w:rsidRPr="007775A3">
        <w:rPr>
          <w:rFonts w:cs="Arial"/>
          <w:szCs w:val="20"/>
        </w:rPr>
        <w:t xml:space="preserve"> na vprašanj</w:t>
      </w:r>
      <w:r w:rsidR="00E560F7">
        <w:rPr>
          <w:rFonts w:cs="Arial"/>
          <w:szCs w:val="20"/>
        </w:rPr>
        <w:t>i</w:t>
      </w:r>
      <w:r w:rsidR="00314F0A" w:rsidRPr="007775A3">
        <w:rPr>
          <w:rFonts w:cs="Arial"/>
          <w:szCs w:val="20"/>
        </w:rPr>
        <w:t xml:space="preserve"> št. 6 in 13. </w:t>
      </w:r>
    </w:p>
    <w:p w14:paraId="2D25F42D" w14:textId="77777777" w:rsidR="00D01A00" w:rsidRPr="007775A3" w:rsidRDefault="00D01A00" w:rsidP="00792E68">
      <w:pPr>
        <w:spacing w:line="240" w:lineRule="auto"/>
        <w:jc w:val="both"/>
        <w:rPr>
          <w:rFonts w:cs="Arial"/>
          <w:b/>
          <w:bCs/>
          <w:szCs w:val="20"/>
        </w:rPr>
      </w:pPr>
    </w:p>
    <w:p w14:paraId="241537B1" w14:textId="5E06EE9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tortilj</w:t>
      </w:r>
      <w:r w:rsidR="003D3174" w:rsidRPr="00066531">
        <w:rPr>
          <w:rFonts w:cs="Arial"/>
          <w:b/>
          <w:bCs/>
          <w:szCs w:val="20"/>
        </w:rPr>
        <w:t>a</w:t>
      </w:r>
      <w:r w:rsidRPr="00066531">
        <w:rPr>
          <w:rFonts w:cs="Arial"/>
          <w:b/>
          <w:bCs/>
          <w:szCs w:val="20"/>
        </w:rPr>
        <w:t xml:space="preserve"> in </w:t>
      </w:r>
      <w:proofErr w:type="spellStart"/>
      <w:r w:rsidRPr="00066531">
        <w:rPr>
          <w:rFonts w:cs="Arial"/>
          <w:b/>
          <w:bCs/>
          <w:szCs w:val="20"/>
        </w:rPr>
        <w:t>wrap</w:t>
      </w:r>
      <w:proofErr w:type="spellEnd"/>
      <w:r w:rsidRPr="00066531">
        <w:rPr>
          <w:rFonts w:cs="Arial"/>
          <w:b/>
          <w:bCs/>
          <w:szCs w:val="20"/>
        </w:rPr>
        <w:t xml:space="preserve"> šteje med tople študentske obroke?</w:t>
      </w:r>
    </w:p>
    <w:p w14:paraId="5D0656DE" w14:textId="77777777" w:rsidR="00D01A00" w:rsidRPr="007775A3" w:rsidRDefault="00D01A00" w:rsidP="00792E68">
      <w:pPr>
        <w:spacing w:line="240" w:lineRule="auto"/>
        <w:jc w:val="both"/>
        <w:rPr>
          <w:rFonts w:cs="Arial"/>
          <w:szCs w:val="20"/>
        </w:rPr>
      </w:pPr>
    </w:p>
    <w:p w14:paraId="573F6D1F" w14:textId="373C9550" w:rsidR="00D01A00" w:rsidRPr="007775A3" w:rsidRDefault="00D01A00" w:rsidP="00792E68">
      <w:pPr>
        <w:spacing w:line="240" w:lineRule="auto"/>
        <w:jc w:val="both"/>
        <w:rPr>
          <w:rFonts w:cs="Arial"/>
          <w:szCs w:val="20"/>
        </w:rPr>
      </w:pPr>
      <w:r w:rsidRPr="007775A3">
        <w:rPr>
          <w:rFonts w:cs="Arial"/>
          <w:szCs w:val="20"/>
        </w:rPr>
        <w:t xml:space="preserve">Da, vendar samo, če je </w:t>
      </w:r>
      <w:r w:rsidR="009A52DB" w:rsidRPr="007775A3">
        <w:rPr>
          <w:rFonts w:cs="Arial"/>
          <w:szCs w:val="20"/>
        </w:rPr>
        <w:t>tortilja</w:t>
      </w:r>
      <w:r w:rsidRPr="007775A3">
        <w:rPr>
          <w:rFonts w:cs="Arial"/>
          <w:szCs w:val="20"/>
        </w:rPr>
        <w:t xml:space="preserve"> oziroma </w:t>
      </w:r>
      <w:proofErr w:type="spellStart"/>
      <w:r w:rsidRPr="007775A3">
        <w:rPr>
          <w:rFonts w:cs="Arial"/>
          <w:szCs w:val="20"/>
        </w:rPr>
        <w:t>wrap</w:t>
      </w:r>
      <w:proofErr w:type="spellEnd"/>
      <w:r w:rsidRPr="007775A3">
        <w:rPr>
          <w:rFonts w:cs="Arial"/>
          <w:szCs w:val="20"/>
        </w:rPr>
        <w:t xml:space="preserve"> termično obdelana in postrežena toplo.</w:t>
      </w:r>
      <w:r w:rsidR="00E34BFC" w:rsidRPr="007775A3">
        <w:rPr>
          <w:rFonts w:cs="Arial"/>
          <w:szCs w:val="20"/>
        </w:rPr>
        <w:t xml:space="preserve"> Glej odgovor na vprašanje št. </w:t>
      </w:r>
      <w:r w:rsidR="00792E68" w:rsidRPr="007775A3">
        <w:rPr>
          <w:rFonts w:cs="Arial"/>
          <w:szCs w:val="20"/>
        </w:rPr>
        <w:t>4</w:t>
      </w:r>
      <w:r w:rsidR="00E34BFC" w:rsidRPr="007775A3">
        <w:rPr>
          <w:rFonts w:cs="Arial"/>
          <w:szCs w:val="20"/>
        </w:rPr>
        <w:t xml:space="preserve">. </w:t>
      </w:r>
    </w:p>
    <w:p w14:paraId="79DB6D00" w14:textId="77777777" w:rsidR="00D01A00" w:rsidRPr="00C837C4" w:rsidRDefault="00D01A00" w:rsidP="00F909D5">
      <w:pPr>
        <w:spacing w:line="240" w:lineRule="auto"/>
        <w:jc w:val="both"/>
        <w:rPr>
          <w:rFonts w:cs="Arial"/>
          <w:szCs w:val="20"/>
        </w:rPr>
      </w:pPr>
    </w:p>
    <w:p w14:paraId="620A6B00" w14:textId="77777777" w:rsidR="00F909D5" w:rsidRDefault="00D01A00" w:rsidP="00F909D5">
      <w:pPr>
        <w:pStyle w:val="Odstavekseznama"/>
        <w:numPr>
          <w:ilvl w:val="0"/>
          <w:numId w:val="3"/>
        </w:numPr>
        <w:spacing w:line="240" w:lineRule="auto"/>
        <w:jc w:val="both"/>
        <w:rPr>
          <w:rFonts w:cs="Arial"/>
          <w:b/>
          <w:bCs/>
          <w:szCs w:val="20"/>
        </w:rPr>
      </w:pPr>
      <w:r w:rsidRPr="00066531">
        <w:rPr>
          <w:rFonts w:cs="Arial"/>
          <w:b/>
          <w:bCs/>
          <w:szCs w:val="20"/>
        </w:rPr>
        <w:t xml:space="preserve">Dokumentacija določa največ 2,00 EUR za dostavo in pojasnjuje, da se pri enem naročilu z več subvencijami na isti lokaciji dostava zaračuna samo enkrat. Ali to velja, kadar gre za več različnih študentov, ki v okviru enega naročila vsak unovčijo svojo subvencijo? </w:t>
      </w:r>
    </w:p>
    <w:p w14:paraId="66C7336D" w14:textId="77777777" w:rsidR="00F909D5" w:rsidRDefault="00F909D5" w:rsidP="00F909D5">
      <w:pPr>
        <w:spacing w:line="240" w:lineRule="auto"/>
        <w:jc w:val="both"/>
        <w:rPr>
          <w:rFonts w:cs="Arial"/>
          <w:szCs w:val="20"/>
        </w:rPr>
      </w:pPr>
    </w:p>
    <w:p w14:paraId="7A2EBF21" w14:textId="47DF90EA" w:rsidR="00D01A00" w:rsidRPr="00F909D5" w:rsidRDefault="00D01A00" w:rsidP="00F909D5">
      <w:pPr>
        <w:spacing w:line="240" w:lineRule="auto"/>
        <w:jc w:val="both"/>
        <w:rPr>
          <w:rFonts w:cs="Arial"/>
          <w:b/>
          <w:bCs/>
          <w:szCs w:val="20"/>
        </w:rPr>
      </w:pPr>
      <w:r w:rsidRPr="00F909D5">
        <w:rPr>
          <w:rFonts w:cs="Arial"/>
          <w:szCs w:val="20"/>
        </w:rPr>
        <w:t>Da</w:t>
      </w:r>
      <w:r w:rsidR="00D84B00" w:rsidRPr="00F909D5">
        <w:rPr>
          <w:rFonts w:cs="Arial"/>
          <w:szCs w:val="20"/>
        </w:rPr>
        <w:t>.</w:t>
      </w:r>
    </w:p>
    <w:p w14:paraId="6E675D81" w14:textId="77777777" w:rsidR="00D01A00" w:rsidRPr="007775A3" w:rsidRDefault="00D01A00" w:rsidP="00F909D5">
      <w:pPr>
        <w:spacing w:line="240" w:lineRule="auto"/>
        <w:jc w:val="both"/>
        <w:rPr>
          <w:rFonts w:cs="Arial"/>
          <w:szCs w:val="20"/>
        </w:rPr>
      </w:pPr>
    </w:p>
    <w:p w14:paraId="0E7B1C45" w14:textId="4741C48A"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rižota z bučkami brezmesni obrok?</w:t>
      </w:r>
      <w:r w:rsidR="005F5BAD" w:rsidRPr="00066531">
        <w:rPr>
          <w:rFonts w:cs="Arial"/>
          <w:b/>
          <w:bCs/>
          <w:szCs w:val="20"/>
        </w:rPr>
        <w:t xml:space="preserve"> Kaj pa rižota z morskimi sadeži?</w:t>
      </w:r>
    </w:p>
    <w:p w14:paraId="23F84707" w14:textId="77777777" w:rsidR="00D01A00" w:rsidRPr="007775A3" w:rsidRDefault="00D01A00" w:rsidP="00792E68">
      <w:pPr>
        <w:spacing w:line="240" w:lineRule="auto"/>
        <w:jc w:val="both"/>
        <w:rPr>
          <w:rFonts w:cs="Arial"/>
          <w:b/>
          <w:bCs/>
          <w:szCs w:val="20"/>
        </w:rPr>
      </w:pPr>
    </w:p>
    <w:p w14:paraId="06C9A7B8" w14:textId="334D0AC9" w:rsidR="00D01A00" w:rsidRPr="007775A3" w:rsidRDefault="00D01A00" w:rsidP="00792E68">
      <w:pPr>
        <w:spacing w:line="240" w:lineRule="auto"/>
        <w:jc w:val="both"/>
        <w:rPr>
          <w:rFonts w:cs="Arial"/>
          <w:szCs w:val="20"/>
        </w:rPr>
      </w:pPr>
      <w:r w:rsidRPr="007775A3">
        <w:rPr>
          <w:rFonts w:cs="Arial"/>
          <w:szCs w:val="20"/>
        </w:rPr>
        <w:t>Da</w:t>
      </w:r>
      <w:r w:rsidR="005F5BAD" w:rsidRPr="007775A3">
        <w:rPr>
          <w:rFonts w:cs="Arial"/>
          <w:szCs w:val="20"/>
        </w:rPr>
        <w:t>, rižota z bučkami je brezmesni obrok. Rižota z morskimi sadeži ni brezmesni obrok. Glej odgovor</w:t>
      </w:r>
      <w:r w:rsidR="00E560F7">
        <w:rPr>
          <w:rFonts w:cs="Arial"/>
          <w:szCs w:val="20"/>
        </w:rPr>
        <w:t>e</w:t>
      </w:r>
      <w:r w:rsidR="005F5BAD" w:rsidRPr="007775A3">
        <w:rPr>
          <w:rFonts w:cs="Arial"/>
          <w:szCs w:val="20"/>
        </w:rPr>
        <w:t xml:space="preserve"> na vprašanj</w:t>
      </w:r>
      <w:r w:rsidR="00E560F7">
        <w:rPr>
          <w:rFonts w:cs="Arial"/>
          <w:szCs w:val="20"/>
        </w:rPr>
        <w:t>a</w:t>
      </w:r>
      <w:r w:rsidR="005F5BAD" w:rsidRPr="007775A3">
        <w:rPr>
          <w:rFonts w:cs="Arial"/>
          <w:szCs w:val="20"/>
        </w:rPr>
        <w:t xml:space="preserve"> št. 6, 13 in 14.</w:t>
      </w:r>
    </w:p>
    <w:p w14:paraId="0133FEF6" w14:textId="77777777" w:rsidR="00D01A00" w:rsidRPr="007775A3" w:rsidRDefault="00D01A00" w:rsidP="00792E68">
      <w:pPr>
        <w:spacing w:line="240" w:lineRule="auto"/>
        <w:jc w:val="both"/>
        <w:rPr>
          <w:rFonts w:cs="Arial"/>
          <w:szCs w:val="20"/>
        </w:rPr>
      </w:pPr>
    </w:p>
    <w:p w14:paraId="42C8D0EC" w14:textId="4108242D"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so testenine s paradižnikovo omako in sirom brezmesni obrok?</w:t>
      </w:r>
    </w:p>
    <w:p w14:paraId="2D03D85C" w14:textId="77777777" w:rsidR="00D01A00" w:rsidRPr="007775A3" w:rsidRDefault="00D01A00" w:rsidP="00792E68">
      <w:pPr>
        <w:spacing w:line="240" w:lineRule="auto"/>
        <w:jc w:val="both"/>
        <w:rPr>
          <w:rFonts w:cs="Arial"/>
          <w:b/>
          <w:bCs/>
          <w:szCs w:val="20"/>
        </w:rPr>
      </w:pPr>
    </w:p>
    <w:p w14:paraId="07901293" w14:textId="7005DC21" w:rsidR="00D01A00" w:rsidRPr="007775A3" w:rsidRDefault="00D01A00" w:rsidP="00792E68">
      <w:pPr>
        <w:spacing w:line="240" w:lineRule="auto"/>
        <w:jc w:val="both"/>
        <w:rPr>
          <w:rFonts w:cs="Arial"/>
          <w:szCs w:val="20"/>
        </w:rPr>
      </w:pPr>
      <w:r w:rsidRPr="007775A3">
        <w:rPr>
          <w:rFonts w:cs="Arial"/>
          <w:szCs w:val="20"/>
        </w:rPr>
        <w:t xml:space="preserve">Da. </w:t>
      </w:r>
    </w:p>
    <w:p w14:paraId="3D253A04" w14:textId="77777777" w:rsidR="00D01A00" w:rsidRPr="007775A3" w:rsidRDefault="00D01A00" w:rsidP="00792E68">
      <w:pPr>
        <w:spacing w:line="240" w:lineRule="auto"/>
        <w:jc w:val="both"/>
        <w:rPr>
          <w:rFonts w:cs="Arial"/>
          <w:szCs w:val="20"/>
        </w:rPr>
      </w:pPr>
    </w:p>
    <w:p w14:paraId="582F7029" w14:textId="7060A909"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 xml:space="preserve">Ali so testenine z </w:t>
      </w:r>
      <w:proofErr w:type="spellStart"/>
      <w:r w:rsidRPr="00066531">
        <w:rPr>
          <w:rFonts w:cs="Arial"/>
          <w:b/>
          <w:bCs/>
          <w:szCs w:val="20"/>
        </w:rPr>
        <w:t>gamberi</w:t>
      </w:r>
      <w:proofErr w:type="spellEnd"/>
      <w:r w:rsidRPr="00066531">
        <w:rPr>
          <w:rFonts w:cs="Arial"/>
          <w:b/>
          <w:bCs/>
          <w:szCs w:val="20"/>
        </w:rPr>
        <w:t xml:space="preserve"> </w:t>
      </w:r>
      <w:r w:rsidR="005F5BAD" w:rsidRPr="00066531">
        <w:rPr>
          <w:rFonts w:cs="Arial"/>
          <w:b/>
          <w:bCs/>
          <w:szCs w:val="20"/>
        </w:rPr>
        <w:t xml:space="preserve">in praženi rakci z zelenjavo </w:t>
      </w:r>
      <w:r w:rsidRPr="00066531">
        <w:rPr>
          <w:rFonts w:cs="Arial"/>
          <w:b/>
          <w:bCs/>
          <w:szCs w:val="20"/>
        </w:rPr>
        <w:t>brezmesni obrok?</w:t>
      </w:r>
    </w:p>
    <w:p w14:paraId="2EEEC464" w14:textId="77777777" w:rsidR="00D01A00" w:rsidRPr="007775A3" w:rsidRDefault="00D01A00" w:rsidP="00792E68">
      <w:pPr>
        <w:spacing w:line="240" w:lineRule="auto"/>
        <w:jc w:val="both"/>
        <w:rPr>
          <w:rFonts w:cs="Arial"/>
          <w:szCs w:val="20"/>
        </w:rPr>
      </w:pPr>
    </w:p>
    <w:p w14:paraId="3811E023" w14:textId="064826CE" w:rsidR="00E34BFC" w:rsidRPr="007775A3" w:rsidRDefault="00D01A00" w:rsidP="00792E68">
      <w:pPr>
        <w:spacing w:line="240" w:lineRule="auto"/>
        <w:jc w:val="both"/>
        <w:rPr>
          <w:rFonts w:cs="Arial"/>
          <w:szCs w:val="20"/>
        </w:rPr>
      </w:pPr>
      <w:r w:rsidRPr="007775A3">
        <w:rPr>
          <w:rFonts w:cs="Arial"/>
          <w:szCs w:val="20"/>
        </w:rPr>
        <w:t xml:space="preserve">Ne. </w:t>
      </w:r>
      <w:r w:rsidR="00E34BFC" w:rsidRPr="007775A3">
        <w:rPr>
          <w:rFonts w:cs="Arial"/>
          <w:szCs w:val="20"/>
        </w:rPr>
        <w:t>Glej odgovor</w:t>
      </w:r>
      <w:r w:rsidR="00E560F7">
        <w:rPr>
          <w:rFonts w:cs="Arial"/>
          <w:szCs w:val="20"/>
        </w:rPr>
        <w:t>e</w:t>
      </w:r>
      <w:r w:rsidR="00E34BFC" w:rsidRPr="007775A3">
        <w:rPr>
          <w:rFonts w:cs="Arial"/>
          <w:szCs w:val="20"/>
        </w:rPr>
        <w:t xml:space="preserve"> na vprašanj</w:t>
      </w:r>
      <w:r w:rsidR="00E560F7">
        <w:rPr>
          <w:rFonts w:cs="Arial"/>
          <w:szCs w:val="20"/>
        </w:rPr>
        <w:t>a</w:t>
      </w:r>
      <w:r w:rsidR="00E34BFC" w:rsidRPr="007775A3">
        <w:rPr>
          <w:rFonts w:cs="Arial"/>
          <w:szCs w:val="20"/>
        </w:rPr>
        <w:t xml:space="preserve"> št. </w:t>
      </w:r>
      <w:r w:rsidR="005F5BAD" w:rsidRPr="007775A3">
        <w:rPr>
          <w:rFonts w:cs="Arial"/>
          <w:szCs w:val="20"/>
        </w:rPr>
        <w:t>6</w:t>
      </w:r>
      <w:r w:rsidR="00E34BFC" w:rsidRPr="007775A3">
        <w:rPr>
          <w:rFonts w:cs="Arial"/>
          <w:szCs w:val="20"/>
        </w:rPr>
        <w:t>, 13</w:t>
      </w:r>
      <w:r w:rsidR="005F5BAD" w:rsidRPr="007775A3">
        <w:rPr>
          <w:rFonts w:cs="Arial"/>
          <w:szCs w:val="20"/>
        </w:rPr>
        <w:t xml:space="preserve">, </w:t>
      </w:r>
      <w:r w:rsidR="00E34BFC" w:rsidRPr="007775A3">
        <w:rPr>
          <w:rFonts w:cs="Arial"/>
          <w:szCs w:val="20"/>
        </w:rPr>
        <w:t>14</w:t>
      </w:r>
      <w:r w:rsidR="005F5BAD" w:rsidRPr="007775A3">
        <w:rPr>
          <w:rFonts w:cs="Arial"/>
          <w:szCs w:val="20"/>
        </w:rPr>
        <w:t xml:space="preserve"> in 1</w:t>
      </w:r>
      <w:r w:rsidR="00C837C4">
        <w:rPr>
          <w:rFonts w:cs="Arial"/>
          <w:szCs w:val="20"/>
        </w:rPr>
        <w:t>7</w:t>
      </w:r>
      <w:r w:rsidR="00E34BFC" w:rsidRPr="007775A3">
        <w:rPr>
          <w:rFonts w:cs="Arial"/>
          <w:szCs w:val="20"/>
        </w:rPr>
        <w:t>.</w:t>
      </w:r>
    </w:p>
    <w:p w14:paraId="6DFE14E2" w14:textId="77777777" w:rsidR="00D01A00" w:rsidRPr="007775A3" w:rsidRDefault="00D01A00" w:rsidP="00792E68">
      <w:pPr>
        <w:spacing w:line="240" w:lineRule="auto"/>
        <w:jc w:val="both"/>
        <w:rPr>
          <w:rFonts w:cs="Arial"/>
          <w:szCs w:val="20"/>
        </w:rPr>
      </w:pPr>
    </w:p>
    <w:p w14:paraId="47740FDF" w14:textId="7814A938"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V sklopu brezmesne ponudbe b</w:t>
      </w:r>
      <w:r w:rsidR="00CB0FA7">
        <w:rPr>
          <w:rFonts w:cs="Arial"/>
          <w:b/>
          <w:bCs/>
          <w:szCs w:val="20"/>
        </w:rPr>
        <w:t>i</w:t>
      </w:r>
      <w:r w:rsidRPr="00066531">
        <w:rPr>
          <w:rFonts w:cs="Arial"/>
          <w:b/>
          <w:bCs/>
          <w:szCs w:val="20"/>
        </w:rPr>
        <w:t xml:space="preserve"> tedensko ponujal</w:t>
      </w:r>
      <w:r w:rsidR="000507D1" w:rsidRPr="00066531">
        <w:rPr>
          <w:rFonts w:cs="Arial"/>
          <w:b/>
          <w:bCs/>
          <w:szCs w:val="20"/>
        </w:rPr>
        <w:t>i</w:t>
      </w:r>
      <w:r w:rsidRPr="00066531">
        <w:rPr>
          <w:rFonts w:cs="Arial"/>
          <w:b/>
          <w:bCs/>
          <w:szCs w:val="20"/>
        </w:rPr>
        <w:t xml:space="preserve"> solatno skledo s tofujem, solatno skledo s sirom in solatno skledo s čičeriko. Ali izpolnjujem</w:t>
      </w:r>
      <w:r w:rsidR="000507D1" w:rsidRPr="00066531">
        <w:rPr>
          <w:rFonts w:cs="Arial"/>
          <w:b/>
          <w:bCs/>
          <w:szCs w:val="20"/>
        </w:rPr>
        <w:t>o</w:t>
      </w:r>
      <w:r w:rsidRPr="00066531">
        <w:rPr>
          <w:rFonts w:cs="Arial"/>
          <w:b/>
          <w:bCs/>
          <w:szCs w:val="20"/>
        </w:rPr>
        <w:t xml:space="preserve"> vstopne pogoje?</w:t>
      </w:r>
    </w:p>
    <w:p w14:paraId="4A91BBE6" w14:textId="77777777" w:rsidR="00D01A00" w:rsidRPr="007775A3" w:rsidRDefault="00D01A00" w:rsidP="00792E68">
      <w:pPr>
        <w:spacing w:line="240" w:lineRule="auto"/>
        <w:jc w:val="both"/>
        <w:rPr>
          <w:rFonts w:cs="Arial"/>
          <w:szCs w:val="20"/>
        </w:rPr>
      </w:pPr>
    </w:p>
    <w:p w14:paraId="53E230E2" w14:textId="414E510F" w:rsidR="00D01A00" w:rsidRPr="007775A3" w:rsidRDefault="00D01A00" w:rsidP="00792E68">
      <w:pPr>
        <w:spacing w:line="240" w:lineRule="auto"/>
        <w:jc w:val="both"/>
        <w:rPr>
          <w:rFonts w:cs="Arial"/>
          <w:szCs w:val="20"/>
        </w:rPr>
      </w:pPr>
      <w:r w:rsidRPr="007775A3">
        <w:rPr>
          <w:rFonts w:cs="Arial"/>
          <w:szCs w:val="20"/>
        </w:rPr>
        <w:t>Ne. Glej odgovor</w:t>
      </w:r>
      <w:r w:rsidR="009F77FF">
        <w:rPr>
          <w:rFonts w:cs="Arial"/>
          <w:szCs w:val="20"/>
        </w:rPr>
        <w:t>a</w:t>
      </w:r>
      <w:r w:rsidRPr="007775A3">
        <w:rPr>
          <w:rFonts w:cs="Arial"/>
          <w:szCs w:val="20"/>
        </w:rPr>
        <w:t xml:space="preserve"> na vprašanj</w:t>
      </w:r>
      <w:r w:rsidR="00B12892">
        <w:rPr>
          <w:rFonts w:cs="Arial"/>
          <w:szCs w:val="20"/>
        </w:rPr>
        <w:t>i</w:t>
      </w:r>
      <w:r w:rsidRPr="007775A3">
        <w:rPr>
          <w:rFonts w:cs="Arial"/>
          <w:szCs w:val="20"/>
        </w:rPr>
        <w:t xml:space="preserve"> št.</w:t>
      </w:r>
      <w:r w:rsidR="004E62DC" w:rsidRPr="007775A3">
        <w:rPr>
          <w:rFonts w:cs="Arial"/>
          <w:szCs w:val="20"/>
        </w:rPr>
        <w:t xml:space="preserve"> 4</w:t>
      </w:r>
      <w:r w:rsidR="00C27476" w:rsidRPr="007775A3">
        <w:rPr>
          <w:rFonts w:cs="Arial"/>
          <w:szCs w:val="20"/>
        </w:rPr>
        <w:t xml:space="preserve"> in 5.</w:t>
      </w:r>
    </w:p>
    <w:p w14:paraId="277A2F23" w14:textId="77777777" w:rsidR="00D01A00" w:rsidRPr="007775A3" w:rsidRDefault="00D01A00" w:rsidP="00792E68">
      <w:pPr>
        <w:spacing w:line="240" w:lineRule="auto"/>
        <w:jc w:val="both"/>
        <w:rPr>
          <w:rFonts w:cs="Arial"/>
          <w:szCs w:val="20"/>
        </w:rPr>
      </w:pPr>
    </w:p>
    <w:p w14:paraId="6EF015AE" w14:textId="69E5CC4D"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 xml:space="preserve">Smo picerija, ali lahko študentom ponujamo 12 različnih pic, od tega bi bile 4 pice brezmesne (vegetarijanske oz. veganske) in se s tako ponudbo prijavimo na javni razpis? </w:t>
      </w:r>
    </w:p>
    <w:p w14:paraId="0B7CB7CA" w14:textId="77777777" w:rsidR="00D01A00" w:rsidRPr="007775A3" w:rsidRDefault="00D01A00" w:rsidP="00792E68">
      <w:pPr>
        <w:spacing w:line="240" w:lineRule="auto"/>
        <w:jc w:val="both"/>
        <w:rPr>
          <w:rFonts w:cs="Arial"/>
          <w:szCs w:val="20"/>
        </w:rPr>
      </w:pPr>
    </w:p>
    <w:p w14:paraId="73B84D2C" w14:textId="3D55EC79" w:rsidR="00F067C0" w:rsidRPr="007775A3" w:rsidRDefault="00D01A00" w:rsidP="00792E68">
      <w:pPr>
        <w:spacing w:line="240" w:lineRule="auto"/>
        <w:jc w:val="both"/>
        <w:rPr>
          <w:rFonts w:cs="Arial"/>
          <w:szCs w:val="20"/>
        </w:rPr>
      </w:pPr>
      <w:r w:rsidRPr="007775A3">
        <w:rPr>
          <w:rFonts w:cs="Arial"/>
          <w:szCs w:val="20"/>
        </w:rPr>
        <w:t xml:space="preserve">Da. </w:t>
      </w:r>
      <w:r w:rsidR="004E62DC" w:rsidRPr="007775A3">
        <w:rPr>
          <w:rFonts w:cs="Arial"/>
          <w:szCs w:val="20"/>
        </w:rPr>
        <w:t>Glej odgovor</w:t>
      </w:r>
      <w:r w:rsidR="009F77FF">
        <w:rPr>
          <w:rFonts w:cs="Arial"/>
          <w:szCs w:val="20"/>
        </w:rPr>
        <w:t>a</w:t>
      </w:r>
      <w:r w:rsidR="004E62DC" w:rsidRPr="007775A3">
        <w:rPr>
          <w:rFonts w:cs="Arial"/>
          <w:szCs w:val="20"/>
        </w:rPr>
        <w:t xml:space="preserve"> na vprašanj</w:t>
      </w:r>
      <w:r w:rsidR="00B12892">
        <w:rPr>
          <w:rFonts w:cs="Arial"/>
          <w:szCs w:val="20"/>
        </w:rPr>
        <w:t>i</w:t>
      </w:r>
      <w:r w:rsidR="004E62DC" w:rsidRPr="007775A3">
        <w:rPr>
          <w:rFonts w:cs="Arial"/>
          <w:szCs w:val="20"/>
        </w:rPr>
        <w:t xml:space="preserve"> št. 4 in 9. </w:t>
      </w:r>
      <w:r w:rsidR="00721D5C">
        <w:rPr>
          <w:rFonts w:cs="Arial"/>
          <w:szCs w:val="20"/>
        </w:rPr>
        <w:t>M</w:t>
      </w:r>
      <w:r w:rsidRPr="007775A3">
        <w:rPr>
          <w:rFonts w:cs="Arial"/>
          <w:szCs w:val="20"/>
        </w:rPr>
        <w:t xml:space="preserve">orate </w:t>
      </w:r>
      <w:r w:rsidR="00721D5C">
        <w:rPr>
          <w:rFonts w:cs="Arial"/>
          <w:szCs w:val="20"/>
        </w:rPr>
        <w:t xml:space="preserve">pa </w:t>
      </w:r>
      <w:r w:rsidRPr="007775A3">
        <w:rPr>
          <w:rFonts w:cs="Arial"/>
          <w:szCs w:val="20"/>
        </w:rPr>
        <w:t xml:space="preserve">ob tem izpolnjevati </w:t>
      </w:r>
      <w:r w:rsidR="00D21375" w:rsidRPr="007775A3">
        <w:rPr>
          <w:rFonts w:cs="Arial"/>
          <w:szCs w:val="20"/>
        </w:rPr>
        <w:t>tudi ostale</w:t>
      </w:r>
      <w:r w:rsidRPr="007775A3">
        <w:rPr>
          <w:rFonts w:cs="Arial"/>
          <w:szCs w:val="20"/>
        </w:rPr>
        <w:t xml:space="preserve"> pogoje </w:t>
      </w:r>
      <w:r w:rsidR="004E62DC" w:rsidRPr="007775A3">
        <w:rPr>
          <w:rFonts w:cs="Arial"/>
          <w:szCs w:val="20"/>
        </w:rPr>
        <w:t>javnega razpisa.</w:t>
      </w:r>
    </w:p>
    <w:p w14:paraId="59100463" w14:textId="77777777" w:rsidR="005F5BAD" w:rsidRPr="007775A3" w:rsidRDefault="005F5BAD" w:rsidP="00792E68">
      <w:pPr>
        <w:spacing w:line="240" w:lineRule="auto"/>
        <w:jc w:val="both"/>
        <w:rPr>
          <w:rFonts w:cs="Arial"/>
          <w:szCs w:val="20"/>
        </w:rPr>
      </w:pPr>
    </w:p>
    <w:p w14:paraId="791708D5" w14:textId="4C82C9EE" w:rsidR="005F5BAD" w:rsidRPr="007775A3" w:rsidRDefault="005F5BAD" w:rsidP="00066531">
      <w:pPr>
        <w:pStyle w:val="Navadensplet"/>
        <w:numPr>
          <w:ilvl w:val="0"/>
          <w:numId w:val="3"/>
        </w:numPr>
        <w:spacing w:before="0" w:beforeAutospacing="0" w:after="0" w:afterAutospacing="0"/>
        <w:jc w:val="both"/>
        <w:rPr>
          <w:rFonts w:ascii="Arial" w:hAnsi="Arial" w:cs="Arial"/>
          <w:b/>
          <w:bCs/>
          <w:sz w:val="20"/>
          <w:szCs w:val="20"/>
        </w:rPr>
      </w:pPr>
      <w:r w:rsidRPr="007775A3">
        <w:rPr>
          <w:rFonts w:ascii="Arial" w:hAnsi="Arial" w:cs="Arial"/>
          <w:b/>
          <w:sz w:val="20"/>
          <w:szCs w:val="20"/>
        </w:rPr>
        <w:t>Študentom bi prehrano ponujali od 12.00 do 14.00 in od 17.00 do 19.00. Kar je še vedno 4 ure na dan kot zahteva javni razpis. Ali je to dovoljeno?</w:t>
      </w:r>
    </w:p>
    <w:p w14:paraId="03BABA42" w14:textId="77777777" w:rsidR="005F5BAD" w:rsidRPr="007775A3" w:rsidRDefault="005F5BAD" w:rsidP="005F5BAD">
      <w:pPr>
        <w:spacing w:line="276" w:lineRule="auto"/>
        <w:jc w:val="both"/>
        <w:rPr>
          <w:rFonts w:cs="Arial"/>
          <w:szCs w:val="20"/>
        </w:rPr>
      </w:pPr>
    </w:p>
    <w:p w14:paraId="5DEFBEB0" w14:textId="77777777" w:rsidR="005F5BAD" w:rsidRPr="007775A3" w:rsidRDefault="005F5BAD" w:rsidP="005F5BAD">
      <w:pPr>
        <w:spacing w:line="276" w:lineRule="auto"/>
        <w:jc w:val="both"/>
        <w:rPr>
          <w:rFonts w:cs="Arial"/>
          <w:szCs w:val="20"/>
        </w:rPr>
      </w:pPr>
      <w:r w:rsidRPr="007775A3">
        <w:rPr>
          <w:rFonts w:cs="Arial"/>
          <w:szCs w:val="20"/>
        </w:rPr>
        <w:t>Deljen delovni čas ni dovoljen.</w:t>
      </w:r>
    </w:p>
    <w:p w14:paraId="170880AA" w14:textId="5A060078" w:rsidR="005F5BAD" w:rsidRPr="007775A3" w:rsidRDefault="005F5BAD" w:rsidP="000E16D6">
      <w:pPr>
        <w:spacing w:line="276" w:lineRule="auto"/>
        <w:jc w:val="both"/>
        <w:rPr>
          <w:rFonts w:cs="Arial"/>
          <w:szCs w:val="20"/>
        </w:rPr>
      </w:pPr>
    </w:p>
    <w:p w14:paraId="49F0C4F0" w14:textId="3FDCF85D" w:rsidR="000E16D6" w:rsidRPr="00066531" w:rsidRDefault="000E16D6" w:rsidP="00066531">
      <w:pPr>
        <w:pStyle w:val="Odstavekseznama"/>
        <w:numPr>
          <w:ilvl w:val="0"/>
          <w:numId w:val="3"/>
        </w:numPr>
        <w:spacing w:line="276" w:lineRule="auto"/>
        <w:jc w:val="both"/>
        <w:rPr>
          <w:rFonts w:cs="Arial"/>
          <w:b/>
          <w:bCs/>
          <w:szCs w:val="20"/>
        </w:rPr>
      </w:pPr>
      <w:r w:rsidRPr="00066531">
        <w:rPr>
          <w:rFonts w:cs="Arial"/>
          <w:b/>
          <w:bCs/>
          <w:szCs w:val="20"/>
        </w:rPr>
        <w:t>Ali mora lokal ponujati menije in zagotavljati obratovalni čas, naveden v vlogi, že z dnem vloge, ali mora to zagotavljati od prvega delovnega dne v 2027, ko začne dejansko zagotavljati storitev študentskih obrokov?</w:t>
      </w:r>
    </w:p>
    <w:p w14:paraId="3567C7A1" w14:textId="77777777" w:rsidR="000E16D6" w:rsidRPr="007775A3" w:rsidRDefault="000E16D6" w:rsidP="000E16D6">
      <w:pPr>
        <w:jc w:val="both"/>
        <w:rPr>
          <w:rFonts w:cs="Arial"/>
          <w:szCs w:val="20"/>
        </w:rPr>
      </w:pPr>
    </w:p>
    <w:p w14:paraId="61675516" w14:textId="77777777" w:rsidR="00E00313" w:rsidRPr="007775A3" w:rsidRDefault="000E16D6" w:rsidP="00E00313">
      <w:pPr>
        <w:spacing w:line="276" w:lineRule="auto"/>
        <w:jc w:val="both"/>
        <w:rPr>
          <w:rFonts w:cs="Arial"/>
          <w:szCs w:val="20"/>
          <w:lang w:val="pl-PL"/>
        </w:rPr>
      </w:pPr>
      <w:r w:rsidRPr="007775A3">
        <w:rPr>
          <w:rFonts w:cs="Arial"/>
          <w:szCs w:val="20"/>
        </w:rPr>
        <w:t xml:space="preserve">Vstopni pogoj javnega razpisa določa, da mora ponudnik z nudenjem subvencionirane študentske prehrane začeti 1. januarja oziroma prvi delovni dan v koledarskem letu, ki sledi koledarskemu letu, v katerem je odpiranje vlog. </w:t>
      </w:r>
      <w:r w:rsidRPr="007775A3">
        <w:rPr>
          <w:rFonts w:cs="Arial"/>
          <w:szCs w:val="20"/>
          <w:lang w:val="pl-PL"/>
        </w:rPr>
        <w:t xml:space="preserve">Ponudniku, ki z nudenjem študentske prehrane začne kasneje, se pogodba odpove. Izjemi sta višja sila (npr. izliv vode, požar) in renovacija lokala, če je ponudnik postal najemnik/upravljalec lokala 1. januarja. V primeru </w:t>
      </w:r>
      <w:r w:rsidRPr="007775A3">
        <w:rPr>
          <w:rFonts w:cs="Arial"/>
          <w:szCs w:val="20"/>
          <w:u w:val="single"/>
          <w:lang w:val="pl-PL"/>
        </w:rPr>
        <w:t>izjeme</w:t>
      </w:r>
      <w:r w:rsidRPr="007775A3">
        <w:rPr>
          <w:rFonts w:cs="Arial"/>
          <w:szCs w:val="20"/>
          <w:lang w:val="pl-PL"/>
        </w:rPr>
        <w:t xml:space="preserve"> iz prejšnjega stavka mora z nudenjem subvencionirane študentske prehrane začeti najkasneje 1. marca oziroma prvi delovni dan v marcu v koledarskem letu, ki sledi koledarskemu letu, v katerem je odpiranje vlog. V </w:t>
      </w:r>
      <w:r w:rsidRPr="007775A3">
        <w:rPr>
          <w:rFonts w:cs="Arial"/>
          <w:szCs w:val="20"/>
          <w:u w:val="single"/>
          <w:lang w:val="pl-PL"/>
        </w:rPr>
        <w:t>nasprotnem primeru se pogodba odpove</w:t>
      </w:r>
      <w:r w:rsidRPr="007775A3">
        <w:rPr>
          <w:rFonts w:cs="Arial"/>
          <w:szCs w:val="20"/>
          <w:lang w:val="pl-PL"/>
        </w:rPr>
        <w:t>.</w:t>
      </w:r>
    </w:p>
    <w:p w14:paraId="06EECE16" w14:textId="77777777" w:rsidR="00E00313" w:rsidRPr="007775A3" w:rsidRDefault="00E00313" w:rsidP="00E00313">
      <w:pPr>
        <w:spacing w:line="276" w:lineRule="auto"/>
        <w:jc w:val="both"/>
        <w:rPr>
          <w:rFonts w:cs="Arial"/>
          <w:szCs w:val="20"/>
          <w:lang w:val="pl-PL"/>
        </w:rPr>
      </w:pPr>
    </w:p>
    <w:p w14:paraId="411BBF24" w14:textId="773205EA" w:rsidR="00E00313" w:rsidRPr="00066531" w:rsidRDefault="00E00313" w:rsidP="00066531">
      <w:pPr>
        <w:pStyle w:val="Odstavekseznama"/>
        <w:numPr>
          <w:ilvl w:val="0"/>
          <w:numId w:val="3"/>
        </w:numPr>
        <w:spacing w:line="276" w:lineRule="auto"/>
        <w:jc w:val="both"/>
        <w:rPr>
          <w:rFonts w:cs="Arial"/>
          <w:szCs w:val="20"/>
          <w:lang w:val="pl-PL"/>
        </w:rPr>
      </w:pPr>
      <w:r w:rsidRPr="00066531">
        <w:rPr>
          <w:rFonts w:cs="Arial"/>
          <w:b/>
          <w:bCs/>
          <w:szCs w:val="20"/>
          <w:lang w:val="pl-PL"/>
        </w:rPr>
        <w:t>Zanima nas ali je jedilnik, ki ga navajamo v vlogi zgolj informativen?</w:t>
      </w:r>
    </w:p>
    <w:p w14:paraId="48729A8C" w14:textId="77777777" w:rsidR="00E00313" w:rsidRPr="007775A3" w:rsidRDefault="00E00313" w:rsidP="007775A3">
      <w:pPr>
        <w:rPr>
          <w:rFonts w:cs="Arial"/>
          <w:szCs w:val="20"/>
          <w:lang w:val="pl-PL"/>
        </w:rPr>
      </w:pPr>
    </w:p>
    <w:p w14:paraId="6080A19E" w14:textId="2154F936" w:rsidR="00E00313" w:rsidRPr="007775A3" w:rsidRDefault="00E00313" w:rsidP="00E00313">
      <w:pPr>
        <w:pStyle w:val="Odstavekseznama"/>
        <w:ind w:left="360"/>
        <w:rPr>
          <w:rFonts w:cs="Arial"/>
          <w:szCs w:val="20"/>
          <w:lang w:val="pl-PL"/>
        </w:rPr>
      </w:pPr>
      <w:r w:rsidRPr="007775A3">
        <w:rPr>
          <w:rFonts w:cs="Arial"/>
          <w:szCs w:val="20"/>
          <w:lang w:val="pl-PL"/>
        </w:rPr>
        <w:t>Da</w:t>
      </w:r>
      <w:r w:rsidR="00241EEE">
        <w:rPr>
          <w:rFonts w:cs="Arial"/>
          <w:szCs w:val="20"/>
          <w:lang w:val="pl-PL"/>
        </w:rPr>
        <w:t>.</w:t>
      </w:r>
    </w:p>
    <w:p w14:paraId="50EB9745" w14:textId="77777777" w:rsidR="005F5BAD" w:rsidRPr="00E00313" w:rsidRDefault="005F5BAD" w:rsidP="00792E68">
      <w:pPr>
        <w:spacing w:line="240" w:lineRule="auto"/>
        <w:jc w:val="both"/>
        <w:rPr>
          <w:b/>
          <w:bCs/>
          <w:lang w:val="pl-PL"/>
        </w:rPr>
      </w:pPr>
    </w:p>
    <w:sectPr w:rsidR="005F5BAD" w:rsidRPr="00E00313"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DC97" w14:textId="77777777" w:rsidR="007A04D7" w:rsidRDefault="007A04D7" w:rsidP="008A4089">
      <w:pPr>
        <w:spacing w:line="240" w:lineRule="auto"/>
      </w:pPr>
      <w:r>
        <w:separator/>
      </w:r>
    </w:p>
  </w:endnote>
  <w:endnote w:type="continuationSeparator" w:id="0">
    <w:p w14:paraId="798B6C43" w14:textId="77777777" w:rsidR="007A04D7" w:rsidRDefault="007A04D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3BF2" w14:textId="77777777" w:rsidR="001B111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2D36F9C" w14:textId="77777777" w:rsidR="001B1117" w:rsidRDefault="001B111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A5F2" w14:textId="77777777" w:rsidR="001B111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5662E47E" w14:textId="77777777" w:rsidR="001B1117" w:rsidRDefault="001B11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9345" w14:textId="77777777" w:rsidR="007A04D7" w:rsidRDefault="007A04D7" w:rsidP="008A4089">
      <w:pPr>
        <w:spacing w:line="240" w:lineRule="auto"/>
      </w:pPr>
      <w:r>
        <w:separator/>
      </w:r>
    </w:p>
  </w:footnote>
  <w:footnote w:type="continuationSeparator" w:id="0">
    <w:p w14:paraId="46CF12A0" w14:textId="77777777" w:rsidR="007A04D7" w:rsidRDefault="007A04D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096F" w14:textId="77777777" w:rsidR="001B1117" w:rsidRPr="00110CBD" w:rsidRDefault="001B111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703CB28" w14:textId="77777777" w:rsidTr="00CA6DCC">
      <w:trPr>
        <w:trHeight w:hRule="exact" w:val="847"/>
      </w:trPr>
      <w:tc>
        <w:tcPr>
          <w:tcW w:w="649" w:type="dxa"/>
        </w:tcPr>
        <w:p w14:paraId="1F5D5514" w14:textId="77777777" w:rsidR="001B1117"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A959B02" w14:textId="77777777" w:rsidR="001B1117" w:rsidRPr="006D42D9" w:rsidRDefault="001B1117" w:rsidP="007A37F8">
          <w:pPr>
            <w:rPr>
              <w:rFonts w:ascii="Republika" w:hAnsi="Republika"/>
              <w:sz w:val="60"/>
              <w:szCs w:val="60"/>
            </w:rPr>
          </w:pPr>
        </w:p>
        <w:p w14:paraId="38688527" w14:textId="77777777" w:rsidR="001B1117" w:rsidRPr="006D42D9" w:rsidRDefault="001B1117" w:rsidP="007A37F8">
          <w:pPr>
            <w:rPr>
              <w:rFonts w:ascii="Republika" w:hAnsi="Republika"/>
              <w:sz w:val="60"/>
              <w:szCs w:val="60"/>
            </w:rPr>
          </w:pPr>
        </w:p>
        <w:p w14:paraId="1CC8F273" w14:textId="77777777" w:rsidR="001B1117" w:rsidRPr="006D42D9" w:rsidRDefault="001B1117" w:rsidP="007A37F8">
          <w:pPr>
            <w:rPr>
              <w:rFonts w:ascii="Republika" w:hAnsi="Republika"/>
              <w:sz w:val="60"/>
              <w:szCs w:val="60"/>
            </w:rPr>
          </w:pPr>
        </w:p>
        <w:p w14:paraId="6409F1FA" w14:textId="77777777" w:rsidR="001B1117" w:rsidRPr="006D42D9" w:rsidRDefault="001B1117" w:rsidP="007A37F8">
          <w:pPr>
            <w:rPr>
              <w:rFonts w:ascii="Republika" w:hAnsi="Republika"/>
              <w:sz w:val="60"/>
              <w:szCs w:val="60"/>
            </w:rPr>
          </w:pPr>
        </w:p>
        <w:p w14:paraId="6C94F99B" w14:textId="77777777" w:rsidR="001B1117" w:rsidRPr="006D42D9" w:rsidRDefault="001B1117" w:rsidP="007A37F8">
          <w:pPr>
            <w:rPr>
              <w:rFonts w:ascii="Republika" w:hAnsi="Republika"/>
              <w:sz w:val="60"/>
              <w:szCs w:val="60"/>
            </w:rPr>
          </w:pPr>
        </w:p>
        <w:p w14:paraId="2A389DD4" w14:textId="77777777" w:rsidR="001B1117" w:rsidRPr="006D42D9" w:rsidRDefault="001B1117" w:rsidP="007A37F8">
          <w:pPr>
            <w:rPr>
              <w:rFonts w:ascii="Republika" w:hAnsi="Republika"/>
              <w:sz w:val="60"/>
              <w:szCs w:val="60"/>
            </w:rPr>
          </w:pPr>
        </w:p>
        <w:p w14:paraId="590BA4DB" w14:textId="77777777" w:rsidR="001B1117" w:rsidRPr="006D42D9" w:rsidRDefault="001B1117" w:rsidP="007A37F8">
          <w:pPr>
            <w:rPr>
              <w:rFonts w:ascii="Republika" w:hAnsi="Republika"/>
              <w:sz w:val="60"/>
              <w:szCs w:val="60"/>
            </w:rPr>
          </w:pPr>
        </w:p>
        <w:p w14:paraId="2EC05368" w14:textId="77777777" w:rsidR="001B1117" w:rsidRPr="006D42D9" w:rsidRDefault="001B1117" w:rsidP="007A37F8">
          <w:pPr>
            <w:rPr>
              <w:rFonts w:ascii="Republika" w:hAnsi="Republika"/>
              <w:sz w:val="60"/>
              <w:szCs w:val="60"/>
            </w:rPr>
          </w:pPr>
        </w:p>
        <w:p w14:paraId="234C7B33" w14:textId="77777777" w:rsidR="001B1117" w:rsidRPr="006D42D9" w:rsidRDefault="001B1117" w:rsidP="007A37F8">
          <w:pPr>
            <w:rPr>
              <w:rFonts w:ascii="Republika" w:hAnsi="Republika"/>
              <w:sz w:val="60"/>
              <w:szCs w:val="60"/>
            </w:rPr>
          </w:pPr>
        </w:p>
        <w:p w14:paraId="481F12C4" w14:textId="77777777" w:rsidR="001B1117" w:rsidRPr="006D42D9" w:rsidRDefault="001B1117" w:rsidP="007A37F8">
          <w:pPr>
            <w:rPr>
              <w:rFonts w:ascii="Republika" w:hAnsi="Republika"/>
              <w:sz w:val="60"/>
              <w:szCs w:val="60"/>
            </w:rPr>
          </w:pPr>
        </w:p>
        <w:p w14:paraId="6B1FCEBB" w14:textId="77777777" w:rsidR="001B1117" w:rsidRPr="006D42D9" w:rsidRDefault="001B1117" w:rsidP="007A37F8">
          <w:pPr>
            <w:rPr>
              <w:rFonts w:ascii="Republika" w:hAnsi="Republika"/>
              <w:sz w:val="60"/>
              <w:szCs w:val="60"/>
            </w:rPr>
          </w:pPr>
        </w:p>
        <w:p w14:paraId="3E4ABA7E" w14:textId="77777777" w:rsidR="001B1117" w:rsidRPr="006D42D9" w:rsidRDefault="001B1117" w:rsidP="007A37F8">
          <w:pPr>
            <w:rPr>
              <w:rFonts w:ascii="Republika" w:hAnsi="Republika"/>
              <w:sz w:val="60"/>
              <w:szCs w:val="60"/>
            </w:rPr>
          </w:pPr>
        </w:p>
        <w:p w14:paraId="53E1569A" w14:textId="77777777" w:rsidR="001B1117" w:rsidRPr="006D42D9" w:rsidRDefault="001B1117" w:rsidP="007A37F8">
          <w:pPr>
            <w:rPr>
              <w:rFonts w:ascii="Republika" w:hAnsi="Republika"/>
              <w:sz w:val="60"/>
              <w:szCs w:val="60"/>
            </w:rPr>
          </w:pPr>
        </w:p>
        <w:p w14:paraId="06C44231" w14:textId="77777777" w:rsidR="001B1117" w:rsidRPr="006D42D9" w:rsidRDefault="001B1117" w:rsidP="007A37F8">
          <w:pPr>
            <w:rPr>
              <w:rFonts w:ascii="Republika" w:hAnsi="Republika"/>
              <w:sz w:val="60"/>
              <w:szCs w:val="60"/>
            </w:rPr>
          </w:pPr>
        </w:p>
        <w:p w14:paraId="322C0906" w14:textId="77777777" w:rsidR="001B1117" w:rsidRPr="006D42D9" w:rsidRDefault="001B1117" w:rsidP="007A37F8">
          <w:pPr>
            <w:rPr>
              <w:rFonts w:ascii="Republika" w:hAnsi="Republika"/>
              <w:sz w:val="60"/>
              <w:szCs w:val="60"/>
            </w:rPr>
          </w:pPr>
        </w:p>
        <w:p w14:paraId="5E62FFFF" w14:textId="77777777" w:rsidR="001B1117" w:rsidRPr="006D42D9" w:rsidRDefault="001B111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C2E3F1E"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7957821" w14:textId="77777777" w:rsidR="001B1117" w:rsidRPr="006D42D9" w:rsidRDefault="001B1117" w:rsidP="006D42D9">
          <w:pPr>
            <w:rPr>
              <w:rFonts w:ascii="Republika" w:hAnsi="Republika"/>
              <w:sz w:val="60"/>
              <w:szCs w:val="60"/>
            </w:rPr>
          </w:pPr>
        </w:p>
      </w:tc>
    </w:tr>
  </w:tbl>
  <w:p w14:paraId="65380D0E" w14:textId="77777777" w:rsidR="001B1117"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721D527"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259C3E7" w14:textId="77777777" w:rsidR="001B1117"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DE6C49">
      <w:rPr>
        <w:rFonts w:ascii="Republika" w:hAnsi="Republika"/>
        <w:b/>
        <w:caps/>
      </w:rPr>
      <w:t>delo</w:t>
    </w:r>
    <w:r w:rsidR="00D66869">
      <w:rPr>
        <w:rFonts w:ascii="Republika" w:hAnsi="Republika"/>
        <w:b/>
        <w:caps/>
      </w:rPr>
      <w:t xml:space="preserve"> in šport</w:t>
    </w:r>
  </w:p>
  <w:p w14:paraId="38BD4B63"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5101DFF8"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DE6C49">
      <w:rPr>
        <w:rFonts w:cs="Arial"/>
        <w:sz w:val="16"/>
      </w:rPr>
      <w:t>d</w:t>
    </w:r>
    <w:r w:rsidR="00D66869">
      <w:rPr>
        <w:rFonts w:cs="Arial"/>
        <w:sz w:val="16"/>
      </w:rPr>
      <w:t>s</w:t>
    </w:r>
    <w:r>
      <w:rPr>
        <w:rFonts w:cs="Arial"/>
        <w:sz w:val="16"/>
      </w:rPr>
      <w:t>@gov.si</w:t>
    </w:r>
  </w:p>
  <w:p w14:paraId="4FFA001D"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w:t>
    </w:r>
    <w:r w:rsidR="00D66869">
      <w:rPr>
        <w:rFonts w:cs="Arial"/>
        <w:sz w:val="16"/>
      </w:rPr>
      <w:t>g</w:t>
    </w:r>
    <w:r w:rsidR="00DE6C49">
      <w:rPr>
        <w:rFonts w:cs="Arial"/>
        <w:sz w:val="16"/>
      </w:rPr>
      <w:t>d</w:t>
    </w:r>
    <w:r w:rsidR="00D66869">
      <w:rPr>
        <w:rFonts w:cs="Arial"/>
        <w:sz w:val="16"/>
      </w:rPr>
      <w:t>s</w:t>
    </w:r>
    <w:r>
      <w:rPr>
        <w:rFonts w:cs="Arial"/>
        <w:sz w:val="16"/>
      </w:rPr>
      <w:t>.gov.si</w:t>
    </w:r>
    <w:proofErr w:type="spellEnd"/>
  </w:p>
  <w:p w14:paraId="44E33C44" w14:textId="77777777" w:rsidR="001B1117" w:rsidRPr="008F3500" w:rsidRDefault="001B111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B4D"/>
    <w:multiLevelType w:val="hybridMultilevel"/>
    <w:tmpl w:val="81F2BB9A"/>
    <w:lvl w:ilvl="0" w:tplc="A01869F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BA3A03"/>
    <w:multiLevelType w:val="hybridMultilevel"/>
    <w:tmpl w:val="ACC229DA"/>
    <w:lvl w:ilvl="0" w:tplc="E320097E">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F2A16BE"/>
    <w:multiLevelType w:val="multilevel"/>
    <w:tmpl w:val="79BA4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0443BD"/>
    <w:multiLevelType w:val="multilevel"/>
    <w:tmpl w:val="8408CC5E"/>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4D149B3"/>
    <w:multiLevelType w:val="multilevel"/>
    <w:tmpl w:val="8408CC5E"/>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868834449">
    <w:abstractNumId w:val="0"/>
  </w:num>
  <w:num w:numId="2" w16cid:durableId="1278561521">
    <w:abstractNumId w:val="2"/>
  </w:num>
  <w:num w:numId="3" w16cid:durableId="1769813909">
    <w:abstractNumId w:val="3"/>
  </w:num>
  <w:num w:numId="4" w16cid:durableId="2066054471">
    <w:abstractNumId w:val="5"/>
  </w:num>
  <w:num w:numId="5" w16cid:durableId="642388382">
    <w:abstractNumId w:val="1"/>
  </w:num>
  <w:num w:numId="6" w16cid:durableId="262038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02"/>
    <w:rsid w:val="000150D5"/>
    <w:rsid w:val="000357E2"/>
    <w:rsid w:val="00036BB6"/>
    <w:rsid w:val="000507D1"/>
    <w:rsid w:val="00066531"/>
    <w:rsid w:val="0007008E"/>
    <w:rsid w:val="000774E7"/>
    <w:rsid w:val="000E16D6"/>
    <w:rsid w:val="000E6572"/>
    <w:rsid w:val="000E7800"/>
    <w:rsid w:val="00120DD3"/>
    <w:rsid w:val="00125BB3"/>
    <w:rsid w:val="00127787"/>
    <w:rsid w:val="00132081"/>
    <w:rsid w:val="00152463"/>
    <w:rsid w:val="00155C02"/>
    <w:rsid w:val="001B1117"/>
    <w:rsid w:val="001B3F3C"/>
    <w:rsid w:val="001C75CB"/>
    <w:rsid w:val="001D63FE"/>
    <w:rsid w:val="001F2060"/>
    <w:rsid w:val="002041F5"/>
    <w:rsid w:val="00206263"/>
    <w:rsid w:val="00232A12"/>
    <w:rsid w:val="00237D64"/>
    <w:rsid w:val="00241EEE"/>
    <w:rsid w:val="00251D8B"/>
    <w:rsid w:val="00266334"/>
    <w:rsid w:val="00281690"/>
    <w:rsid w:val="00291EE2"/>
    <w:rsid w:val="00293568"/>
    <w:rsid w:val="002E3747"/>
    <w:rsid w:val="00314F0A"/>
    <w:rsid w:val="003430D0"/>
    <w:rsid w:val="003460A2"/>
    <w:rsid w:val="003702FA"/>
    <w:rsid w:val="00374230"/>
    <w:rsid w:val="00376E53"/>
    <w:rsid w:val="00392E81"/>
    <w:rsid w:val="0039681E"/>
    <w:rsid w:val="003D3174"/>
    <w:rsid w:val="003D58D1"/>
    <w:rsid w:val="004404E7"/>
    <w:rsid w:val="004738A0"/>
    <w:rsid w:val="004811AB"/>
    <w:rsid w:val="004941CD"/>
    <w:rsid w:val="004B2E47"/>
    <w:rsid w:val="004E4DD3"/>
    <w:rsid w:val="004E62DC"/>
    <w:rsid w:val="005141A8"/>
    <w:rsid w:val="00522E19"/>
    <w:rsid w:val="005333C4"/>
    <w:rsid w:val="005753A1"/>
    <w:rsid w:val="005A2C4C"/>
    <w:rsid w:val="005D6056"/>
    <w:rsid w:val="005F429B"/>
    <w:rsid w:val="005F5BAD"/>
    <w:rsid w:val="00631DA0"/>
    <w:rsid w:val="00653ED1"/>
    <w:rsid w:val="00661B19"/>
    <w:rsid w:val="00681BEF"/>
    <w:rsid w:val="006C543B"/>
    <w:rsid w:val="00721D5C"/>
    <w:rsid w:val="00722E8D"/>
    <w:rsid w:val="007259FF"/>
    <w:rsid w:val="00761F27"/>
    <w:rsid w:val="0076620D"/>
    <w:rsid w:val="00770FEA"/>
    <w:rsid w:val="007775A3"/>
    <w:rsid w:val="00792E68"/>
    <w:rsid w:val="0079510C"/>
    <w:rsid w:val="007A04D7"/>
    <w:rsid w:val="007A64F5"/>
    <w:rsid w:val="007C4C40"/>
    <w:rsid w:val="007E4D57"/>
    <w:rsid w:val="00802BA3"/>
    <w:rsid w:val="00812AD8"/>
    <w:rsid w:val="00813AFD"/>
    <w:rsid w:val="00830B3D"/>
    <w:rsid w:val="008611DE"/>
    <w:rsid w:val="00863AA6"/>
    <w:rsid w:val="008915F7"/>
    <w:rsid w:val="008A1C8A"/>
    <w:rsid w:val="008A4089"/>
    <w:rsid w:val="008C1FB1"/>
    <w:rsid w:val="008C5F32"/>
    <w:rsid w:val="008E1F62"/>
    <w:rsid w:val="00901AB1"/>
    <w:rsid w:val="00933911"/>
    <w:rsid w:val="00934CEC"/>
    <w:rsid w:val="009518EA"/>
    <w:rsid w:val="0096377B"/>
    <w:rsid w:val="00986D3A"/>
    <w:rsid w:val="009A52DB"/>
    <w:rsid w:val="009F77FF"/>
    <w:rsid w:val="00A0097E"/>
    <w:rsid w:val="00A0352C"/>
    <w:rsid w:val="00A13B8B"/>
    <w:rsid w:val="00A21578"/>
    <w:rsid w:val="00A45C9D"/>
    <w:rsid w:val="00A615F1"/>
    <w:rsid w:val="00A64427"/>
    <w:rsid w:val="00A7125C"/>
    <w:rsid w:val="00A86E75"/>
    <w:rsid w:val="00AA34C9"/>
    <w:rsid w:val="00AA6BD5"/>
    <w:rsid w:val="00AB0359"/>
    <w:rsid w:val="00AB50FB"/>
    <w:rsid w:val="00AB660A"/>
    <w:rsid w:val="00AC1684"/>
    <w:rsid w:val="00AC7363"/>
    <w:rsid w:val="00AE3F9F"/>
    <w:rsid w:val="00AF4736"/>
    <w:rsid w:val="00B12892"/>
    <w:rsid w:val="00B12F1A"/>
    <w:rsid w:val="00BA0488"/>
    <w:rsid w:val="00BA4701"/>
    <w:rsid w:val="00BE26DD"/>
    <w:rsid w:val="00BE5CC8"/>
    <w:rsid w:val="00BE68C7"/>
    <w:rsid w:val="00C0619D"/>
    <w:rsid w:val="00C27476"/>
    <w:rsid w:val="00C3025A"/>
    <w:rsid w:val="00C662EE"/>
    <w:rsid w:val="00C77296"/>
    <w:rsid w:val="00C837C4"/>
    <w:rsid w:val="00CA38EE"/>
    <w:rsid w:val="00CB0FA7"/>
    <w:rsid w:val="00CE037B"/>
    <w:rsid w:val="00CF3492"/>
    <w:rsid w:val="00D01351"/>
    <w:rsid w:val="00D01A00"/>
    <w:rsid w:val="00D172A7"/>
    <w:rsid w:val="00D17C4B"/>
    <w:rsid w:val="00D21375"/>
    <w:rsid w:val="00D26581"/>
    <w:rsid w:val="00D66869"/>
    <w:rsid w:val="00D83E42"/>
    <w:rsid w:val="00D84B00"/>
    <w:rsid w:val="00DA1479"/>
    <w:rsid w:val="00DA7435"/>
    <w:rsid w:val="00DC1F28"/>
    <w:rsid w:val="00DE6C49"/>
    <w:rsid w:val="00DF49E5"/>
    <w:rsid w:val="00E00313"/>
    <w:rsid w:val="00E016D8"/>
    <w:rsid w:val="00E34BFC"/>
    <w:rsid w:val="00E37F20"/>
    <w:rsid w:val="00E560F7"/>
    <w:rsid w:val="00E70E65"/>
    <w:rsid w:val="00E73271"/>
    <w:rsid w:val="00E85E2E"/>
    <w:rsid w:val="00EA2CAC"/>
    <w:rsid w:val="00F02B2D"/>
    <w:rsid w:val="00F067C0"/>
    <w:rsid w:val="00F13FDD"/>
    <w:rsid w:val="00F17F85"/>
    <w:rsid w:val="00F909D5"/>
    <w:rsid w:val="00F9299D"/>
    <w:rsid w:val="00FA7FF9"/>
    <w:rsid w:val="00FB363E"/>
    <w:rsid w:val="00FB6575"/>
    <w:rsid w:val="00FC0A78"/>
    <w:rsid w:val="00FC6A27"/>
    <w:rsid w:val="00FD02DF"/>
    <w:rsid w:val="00FD2735"/>
    <w:rsid w:val="00FF40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1934"/>
  <w15:chartTrackingRefBased/>
  <w15:docId w15:val="{069456D4-2F0B-403C-9682-7ED5F25D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58D1"/>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8E1F62"/>
    <w:pPr>
      <w:keepNext/>
      <w:spacing w:before="240" w:after="60"/>
      <w:jc w:val="center"/>
      <w:outlineLvl w:val="0"/>
    </w:pPr>
    <w:rPr>
      <w:rFonts w:cs="Arial"/>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aliases w:val="NASLOV Znak"/>
    <w:basedOn w:val="Privzetapisavaodstavka"/>
    <w:link w:val="Naslov1"/>
    <w:rsid w:val="008E1F62"/>
    <w:rPr>
      <w:rFonts w:ascii="Arial" w:eastAsia="Times New Roman" w:hAnsi="Arial" w:cs="Arial"/>
      <w:b/>
      <w:kern w:val="32"/>
      <w:sz w:val="24"/>
      <w:szCs w:val="24"/>
      <w:lang w:eastAsia="sl-SI"/>
    </w:rPr>
  </w:style>
  <w:style w:type="paragraph" w:styleId="Odstavekseznama">
    <w:name w:val="List Paragraph"/>
    <w:basedOn w:val="Navaden"/>
    <w:uiPriority w:val="34"/>
    <w:qFormat/>
    <w:rsid w:val="00C0619D"/>
    <w:pPr>
      <w:ind w:left="720"/>
      <w:contextualSpacing/>
    </w:pPr>
  </w:style>
  <w:style w:type="paragraph" w:styleId="Sprotnaopomba-besedilo">
    <w:name w:val="footnote text"/>
    <w:basedOn w:val="Navaden"/>
    <w:link w:val="Sprotnaopomba-besediloZnak"/>
    <w:unhideWhenUsed/>
    <w:rsid w:val="00F067C0"/>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F067C0"/>
    <w:rPr>
      <w:rFonts w:ascii="Times New Roman" w:eastAsia="Times New Roman" w:hAnsi="Times New Roman" w:cs="Times New Roman"/>
      <w:sz w:val="20"/>
      <w:szCs w:val="20"/>
      <w:lang w:eastAsia="sl-SI"/>
    </w:rPr>
  </w:style>
  <w:style w:type="paragraph" w:styleId="Telobesedila">
    <w:name w:val="Body Text"/>
    <w:basedOn w:val="Navaden"/>
    <w:link w:val="TelobesedilaZnak"/>
    <w:rsid w:val="00237D64"/>
    <w:pPr>
      <w:spacing w:line="240" w:lineRule="auto"/>
    </w:pPr>
    <w:rPr>
      <w:rFonts w:ascii="Bookman Old Style" w:hAnsi="Bookman Old Style"/>
      <w:sz w:val="22"/>
      <w:szCs w:val="20"/>
    </w:rPr>
  </w:style>
  <w:style w:type="character" w:customStyle="1" w:styleId="TelobesedilaZnak">
    <w:name w:val="Telo besedila Znak"/>
    <w:basedOn w:val="Privzetapisavaodstavka"/>
    <w:link w:val="Telobesedila"/>
    <w:rsid w:val="00237D64"/>
    <w:rPr>
      <w:rFonts w:ascii="Bookman Old Style" w:eastAsia="Times New Roman" w:hAnsi="Bookman Old Style" w:cs="Times New Roman"/>
      <w:szCs w:val="20"/>
    </w:rPr>
  </w:style>
  <w:style w:type="character" w:styleId="Pripombasklic">
    <w:name w:val="annotation reference"/>
    <w:basedOn w:val="Privzetapisavaodstavka"/>
    <w:uiPriority w:val="99"/>
    <w:semiHidden/>
    <w:unhideWhenUsed/>
    <w:rsid w:val="00D01A00"/>
    <w:rPr>
      <w:sz w:val="16"/>
      <w:szCs w:val="16"/>
    </w:rPr>
  </w:style>
  <w:style w:type="character" w:styleId="Hiperpovezava">
    <w:name w:val="Hyperlink"/>
    <w:uiPriority w:val="99"/>
    <w:rsid w:val="00E016D8"/>
    <w:rPr>
      <w:color w:val="0000FF"/>
      <w:u w:val="single"/>
    </w:rPr>
  </w:style>
  <w:style w:type="character" w:styleId="Sprotnaopomba-sklic">
    <w:name w:val="footnote reference"/>
    <w:semiHidden/>
    <w:unhideWhenUsed/>
    <w:rsid w:val="00E016D8"/>
    <w:rPr>
      <w:vertAlign w:val="superscript"/>
    </w:rPr>
  </w:style>
  <w:style w:type="paragraph" w:styleId="Pripombabesedilo">
    <w:name w:val="annotation text"/>
    <w:basedOn w:val="Navaden"/>
    <w:link w:val="PripombabesediloZnak"/>
    <w:uiPriority w:val="99"/>
    <w:unhideWhenUsed/>
    <w:rsid w:val="00BE5CC8"/>
    <w:pPr>
      <w:spacing w:line="240" w:lineRule="auto"/>
    </w:pPr>
    <w:rPr>
      <w:szCs w:val="20"/>
    </w:rPr>
  </w:style>
  <w:style w:type="character" w:customStyle="1" w:styleId="PripombabesediloZnak">
    <w:name w:val="Pripomba – besedilo Znak"/>
    <w:basedOn w:val="Privzetapisavaodstavka"/>
    <w:link w:val="Pripombabesedilo"/>
    <w:uiPriority w:val="99"/>
    <w:rsid w:val="00BE5CC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E5CC8"/>
    <w:rPr>
      <w:b/>
      <w:bCs/>
    </w:rPr>
  </w:style>
  <w:style w:type="character" w:customStyle="1" w:styleId="ZadevapripombeZnak">
    <w:name w:val="Zadeva pripombe Znak"/>
    <w:basedOn w:val="PripombabesediloZnak"/>
    <w:link w:val="Zadevapripombe"/>
    <w:uiPriority w:val="99"/>
    <w:semiHidden/>
    <w:rsid w:val="00BE5CC8"/>
    <w:rPr>
      <w:rFonts w:ascii="Arial" w:eastAsia="Times New Roman" w:hAnsi="Arial" w:cs="Times New Roman"/>
      <w:b/>
      <w:bCs/>
      <w:sz w:val="20"/>
      <w:szCs w:val="20"/>
    </w:rPr>
  </w:style>
  <w:style w:type="paragraph" w:styleId="Navadensplet">
    <w:name w:val="Normal (Web)"/>
    <w:basedOn w:val="Navaden"/>
    <w:uiPriority w:val="99"/>
    <w:unhideWhenUsed/>
    <w:rsid w:val="005F5BAD"/>
    <w:pPr>
      <w:spacing w:before="100" w:beforeAutospacing="1" w:after="100" w:afterAutospacing="1" w:line="240" w:lineRule="auto"/>
    </w:pPr>
    <w:rPr>
      <w:rFonts w:ascii="Calibri" w:eastAsiaTheme="minorHAnsi" w:hAnsi="Calibri" w:cs="Calibri"/>
      <w:sz w:val="22"/>
      <w:szCs w:val="22"/>
      <w:lang w:eastAsia="sl-SI"/>
    </w:rPr>
  </w:style>
  <w:style w:type="character" w:styleId="Nerazreenaomemba">
    <w:name w:val="Unresolved Mention"/>
    <w:basedOn w:val="Privzetapisavaodstavka"/>
    <w:uiPriority w:val="99"/>
    <w:semiHidden/>
    <w:unhideWhenUsed/>
    <w:rsid w:val="00BE2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lj.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si/zbirke/javne-objave/javni-razpis-za-izbiro-ponudnikov-subvencionirane-studentske-prehrane-za-leti-2027-in-2028/"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oup.si/sl" TargetMode="External"/><Relationship Id="rId4" Type="http://schemas.openxmlformats.org/officeDocument/2006/relationships/webSettings" Target="webSettings.xml"/><Relationship Id="rId9" Type="http://schemas.openxmlformats.org/officeDocument/2006/relationships/hyperlink" Target="https://www.soum.si/"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D&#352;\02_Dopisni%20listi_MGD&#352;\KM\MD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MDS_slo</Template>
  <TotalTime>1328</TotalTime>
  <Pages>4</Pages>
  <Words>1203</Words>
  <Characters>6860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Marko Buček</cp:lastModifiedBy>
  <cp:revision>75</cp:revision>
  <cp:lastPrinted>2022-04-20T12:17:00Z</cp:lastPrinted>
  <dcterms:created xsi:type="dcterms:W3CDTF">2026-08-06T10:21:00Z</dcterms:created>
  <dcterms:modified xsi:type="dcterms:W3CDTF">2026-08-21T12:11:00Z</dcterms:modified>
</cp:coreProperties>
</file>