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6693" w14:textId="0CF21774" w:rsidR="00867EF6" w:rsidRPr="00441D31" w:rsidRDefault="00867EF6" w:rsidP="00DE1776">
      <w:pPr>
        <w:autoSpaceDE w:val="0"/>
        <w:autoSpaceDN w:val="0"/>
        <w:adjustRightInd w:val="0"/>
        <w:spacing w:before="720" w:line="276" w:lineRule="auto"/>
        <w:ind w:left="-284"/>
        <w:rPr>
          <w:rFonts w:ascii="Arial" w:hAnsi="Arial" w:cs="Arial"/>
          <w:sz w:val="20"/>
          <w:szCs w:val="20"/>
        </w:rPr>
      </w:pPr>
      <w:r w:rsidRPr="00441D31">
        <w:rPr>
          <w:rFonts w:ascii="Arial" w:hAnsi="Arial" w:cs="Arial"/>
          <w:sz w:val="20"/>
          <w:szCs w:val="20"/>
        </w:rPr>
        <w:t xml:space="preserve">Številka: </w:t>
      </w:r>
      <w:r w:rsidR="00FD2CE4" w:rsidRPr="00FD2CE4">
        <w:rPr>
          <w:rFonts w:ascii="Arial" w:hAnsi="Arial" w:cs="Arial"/>
          <w:sz w:val="20"/>
          <w:szCs w:val="20"/>
        </w:rPr>
        <w:t>4300-11/2026-2180</w:t>
      </w:r>
      <w:r w:rsidR="00FD2CE4">
        <w:rPr>
          <w:rFonts w:ascii="Arial" w:hAnsi="Arial" w:cs="Arial"/>
          <w:sz w:val="20"/>
          <w:szCs w:val="20"/>
        </w:rPr>
        <w:t>-2</w:t>
      </w:r>
    </w:p>
    <w:p w14:paraId="2C1201D2" w14:textId="7453DC8B" w:rsidR="00867EF6" w:rsidRPr="00441D31" w:rsidRDefault="00867EF6" w:rsidP="00DE1776">
      <w:pPr>
        <w:autoSpaceDE w:val="0"/>
        <w:autoSpaceDN w:val="0"/>
        <w:adjustRightInd w:val="0"/>
        <w:spacing w:line="276" w:lineRule="auto"/>
        <w:ind w:left="-284"/>
        <w:rPr>
          <w:rFonts w:ascii="Arial" w:hAnsi="Arial" w:cs="Arial"/>
          <w:sz w:val="20"/>
          <w:szCs w:val="20"/>
        </w:rPr>
      </w:pPr>
      <w:r w:rsidRPr="00441D31">
        <w:rPr>
          <w:rFonts w:ascii="Arial" w:hAnsi="Arial" w:cs="Arial"/>
          <w:sz w:val="20"/>
          <w:szCs w:val="20"/>
        </w:rPr>
        <w:t xml:space="preserve">Datum: </w:t>
      </w:r>
      <w:r w:rsidR="001E1000">
        <w:rPr>
          <w:rFonts w:ascii="Arial" w:hAnsi="Arial" w:cs="Arial"/>
          <w:sz w:val="20"/>
          <w:szCs w:val="20"/>
        </w:rPr>
        <w:t>2</w:t>
      </w:r>
      <w:r w:rsidR="0027338D">
        <w:rPr>
          <w:rFonts w:ascii="Arial" w:hAnsi="Arial" w:cs="Arial"/>
          <w:sz w:val="20"/>
          <w:szCs w:val="20"/>
        </w:rPr>
        <w:t xml:space="preserve">. </w:t>
      </w:r>
      <w:r w:rsidR="001E1000">
        <w:rPr>
          <w:rFonts w:ascii="Arial" w:hAnsi="Arial" w:cs="Arial"/>
          <w:sz w:val="20"/>
          <w:szCs w:val="20"/>
        </w:rPr>
        <w:t>september</w:t>
      </w:r>
      <w:r w:rsidR="0027338D">
        <w:rPr>
          <w:rFonts w:ascii="Arial" w:hAnsi="Arial" w:cs="Arial"/>
          <w:sz w:val="20"/>
          <w:szCs w:val="20"/>
        </w:rPr>
        <w:t xml:space="preserve"> 202</w:t>
      </w:r>
      <w:r w:rsidR="00EB5FA2">
        <w:rPr>
          <w:rFonts w:ascii="Arial" w:hAnsi="Arial" w:cs="Arial"/>
          <w:sz w:val="20"/>
          <w:szCs w:val="20"/>
        </w:rPr>
        <w:t>6</w:t>
      </w:r>
    </w:p>
    <w:p w14:paraId="49DC9A4C" w14:textId="5C9CCF82" w:rsidR="006F101C" w:rsidRPr="00F9199C" w:rsidRDefault="006F101C" w:rsidP="001550ED">
      <w:pPr>
        <w:autoSpaceDE w:val="0"/>
        <w:autoSpaceDN w:val="0"/>
        <w:adjustRightInd w:val="0"/>
        <w:spacing w:before="240" w:line="276" w:lineRule="auto"/>
        <w:ind w:left="-284"/>
        <w:rPr>
          <w:rFonts w:ascii="Arial" w:hAnsi="Arial" w:cs="Arial"/>
          <w:sz w:val="20"/>
          <w:szCs w:val="20"/>
        </w:rPr>
      </w:pPr>
      <w:r w:rsidRPr="00F9199C">
        <w:rPr>
          <w:rFonts w:ascii="Arial" w:hAnsi="Arial" w:cs="Arial"/>
          <w:sz w:val="20"/>
          <w:szCs w:val="20"/>
        </w:rPr>
        <w:t xml:space="preserve">Na podlagi </w:t>
      </w:r>
      <w:r w:rsidR="006B7EB5">
        <w:rPr>
          <w:rFonts w:ascii="Arial" w:hAnsi="Arial" w:cs="Arial"/>
          <w:sz w:val="20"/>
          <w:szCs w:val="20"/>
        </w:rPr>
        <w:t>19</w:t>
      </w:r>
      <w:r w:rsidRPr="00F9199C">
        <w:rPr>
          <w:rFonts w:ascii="Arial" w:hAnsi="Arial" w:cs="Arial"/>
          <w:sz w:val="20"/>
          <w:szCs w:val="20"/>
        </w:rPr>
        <w:t xml:space="preserve">. in </w:t>
      </w:r>
      <w:r w:rsidR="006B7EB5">
        <w:rPr>
          <w:rFonts w:ascii="Arial" w:hAnsi="Arial" w:cs="Arial"/>
          <w:sz w:val="20"/>
          <w:szCs w:val="20"/>
        </w:rPr>
        <w:t>20</w:t>
      </w:r>
      <w:r w:rsidRPr="00F9199C">
        <w:rPr>
          <w:rFonts w:ascii="Arial" w:hAnsi="Arial" w:cs="Arial"/>
          <w:sz w:val="20"/>
          <w:szCs w:val="20"/>
        </w:rPr>
        <w:t xml:space="preserve">. člena Zakona o športu (Uradni list RS </w:t>
      </w:r>
      <w:r w:rsidR="0036504B">
        <w:rPr>
          <w:rFonts w:ascii="Arial" w:hAnsi="Arial" w:cs="Arial"/>
          <w:sz w:val="20"/>
          <w:szCs w:val="20"/>
        </w:rPr>
        <w:t>številka</w:t>
      </w:r>
      <w:r w:rsidRPr="00F9199C">
        <w:rPr>
          <w:rFonts w:ascii="Arial" w:hAnsi="Arial" w:cs="Arial"/>
          <w:sz w:val="20"/>
          <w:szCs w:val="20"/>
        </w:rPr>
        <w:t xml:space="preserve"> 29/17, 21/18 – ZNOrg, </w:t>
      </w:r>
      <w:hyperlink r:id="rId8" w:tgtFrame="_blank" w:tooltip="Zakon o spremembah in dopolnitvah Zakona o športu " w:history="1">
        <w:r w:rsidRPr="0046367C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82/20</w:t>
        </w:r>
      </w:hyperlink>
      <w:r w:rsidR="00521C53">
        <w:rPr>
          <w:rFonts w:ascii="Arial" w:hAnsi="Arial" w:cs="Arial"/>
          <w:sz w:val="20"/>
          <w:szCs w:val="20"/>
        </w:rPr>
        <w:t xml:space="preserve">, </w:t>
      </w:r>
      <w:r w:rsidRPr="00F9199C">
        <w:rPr>
          <w:rFonts w:ascii="Arial" w:hAnsi="Arial" w:cs="Arial"/>
          <w:sz w:val="20"/>
          <w:szCs w:val="20"/>
        </w:rPr>
        <w:t xml:space="preserve">3/22 </w:t>
      </w:r>
      <w:r w:rsidR="00C93C80">
        <w:rPr>
          <w:rFonts w:ascii="Arial" w:hAnsi="Arial" w:cs="Arial"/>
          <w:sz w:val="20"/>
          <w:szCs w:val="20"/>
        </w:rPr>
        <w:t>–</w:t>
      </w:r>
      <w:r w:rsidRPr="00F9199C">
        <w:rPr>
          <w:rFonts w:ascii="Arial" w:hAnsi="Arial" w:cs="Arial"/>
          <w:sz w:val="20"/>
          <w:szCs w:val="20"/>
        </w:rPr>
        <w:t xml:space="preserve"> ZDeb</w:t>
      </w:r>
      <w:r w:rsidR="008B5810">
        <w:rPr>
          <w:rFonts w:ascii="Arial" w:hAnsi="Arial" w:cs="Arial"/>
          <w:sz w:val="20"/>
          <w:szCs w:val="20"/>
        </w:rPr>
        <w:t xml:space="preserve">, </w:t>
      </w:r>
      <w:r w:rsidR="00521C53" w:rsidRPr="00521C53">
        <w:rPr>
          <w:rFonts w:ascii="Arial" w:hAnsi="Arial" w:cs="Arial"/>
          <w:sz w:val="20"/>
          <w:szCs w:val="20"/>
        </w:rPr>
        <w:t>37/24 – ZMat-B</w:t>
      </w:r>
      <w:r w:rsidR="008B5810">
        <w:rPr>
          <w:rFonts w:ascii="Arial" w:hAnsi="Arial" w:cs="Arial"/>
          <w:sz w:val="20"/>
          <w:szCs w:val="20"/>
        </w:rPr>
        <w:t xml:space="preserve"> </w:t>
      </w:r>
      <w:r w:rsidR="008B5810" w:rsidRPr="008B5810">
        <w:rPr>
          <w:rFonts w:ascii="Arial" w:hAnsi="Arial" w:cs="Arial"/>
          <w:sz w:val="20"/>
          <w:szCs w:val="20"/>
        </w:rPr>
        <w:t>in </w:t>
      </w:r>
      <w:r w:rsidR="00796FDE">
        <w:rPr>
          <w:rFonts w:ascii="Arial" w:hAnsi="Arial" w:cs="Arial"/>
          <w:sz w:val="20"/>
          <w:szCs w:val="20"/>
        </w:rPr>
        <w:t>13/26</w:t>
      </w:r>
      <w:r w:rsidR="00C93C80">
        <w:rPr>
          <w:rFonts w:ascii="Arial" w:hAnsi="Arial" w:cs="Arial"/>
          <w:sz w:val="20"/>
          <w:szCs w:val="20"/>
        </w:rPr>
        <w:t>; v nadaljnjem besedilu: ZŠpo-1</w:t>
      </w:r>
      <w:r w:rsidRPr="00F9199C">
        <w:rPr>
          <w:rFonts w:ascii="Arial" w:hAnsi="Arial" w:cs="Arial"/>
          <w:sz w:val="20"/>
          <w:szCs w:val="20"/>
        </w:rPr>
        <w:t>)</w:t>
      </w:r>
      <w:r w:rsidR="009115D3">
        <w:rPr>
          <w:rFonts w:ascii="Arial" w:hAnsi="Arial" w:cs="Arial"/>
          <w:sz w:val="20"/>
          <w:szCs w:val="20"/>
        </w:rPr>
        <w:t>,</w:t>
      </w:r>
      <w:r w:rsidRPr="00F9199C">
        <w:rPr>
          <w:rFonts w:ascii="Arial" w:hAnsi="Arial" w:cs="Arial"/>
          <w:sz w:val="20"/>
          <w:szCs w:val="20"/>
        </w:rPr>
        <w:t xml:space="preserve"> </w:t>
      </w:r>
      <w:r w:rsidR="00C93C80">
        <w:rPr>
          <w:rFonts w:ascii="Arial" w:hAnsi="Arial" w:cs="Arial"/>
          <w:sz w:val="20"/>
          <w:szCs w:val="20"/>
        </w:rPr>
        <w:t xml:space="preserve">v skladu s </w:t>
      </w:r>
      <w:r w:rsidRPr="00F9199C">
        <w:rPr>
          <w:rFonts w:ascii="Arial" w:hAnsi="Arial" w:cs="Arial"/>
          <w:sz w:val="20"/>
          <w:szCs w:val="20"/>
        </w:rPr>
        <w:t>Pravilnik</w:t>
      </w:r>
      <w:r w:rsidR="00C93C80">
        <w:rPr>
          <w:rFonts w:ascii="Arial" w:hAnsi="Arial" w:cs="Arial"/>
          <w:sz w:val="20"/>
          <w:szCs w:val="20"/>
        </w:rPr>
        <w:t>om</w:t>
      </w:r>
      <w:r w:rsidRPr="00F9199C">
        <w:rPr>
          <w:rFonts w:ascii="Arial" w:hAnsi="Arial" w:cs="Arial"/>
          <w:sz w:val="20"/>
          <w:szCs w:val="20"/>
        </w:rPr>
        <w:t xml:space="preserve"> o sofinanciranju izvajanja letnega programa športa na državni ravni (</w:t>
      </w:r>
      <w:r w:rsidR="00EB5FA2" w:rsidRPr="00302A3E">
        <w:rPr>
          <w:rFonts w:ascii="Arial" w:hAnsi="Arial" w:cs="Arial"/>
          <w:sz w:val="20"/>
          <w:szCs w:val="20"/>
        </w:rPr>
        <w:t xml:space="preserve">Uradni list RS, </w:t>
      </w:r>
      <w:r w:rsidR="0036504B">
        <w:rPr>
          <w:rFonts w:ascii="Arial" w:hAnsi="Arial" w:cs="Arial"/>
          <w:sz w:val="20"/>
          <w:szCs w:val="20"/>
        </w:rPr>
        <w:t>številka</w:t>
      </w:r>
      <w:r w:rsidR="00EB5FA2" w:rsidRPr="00302A3E">
        <w:rPr>
          <w:rFonts w:ascii="Arial" w:hAnsi="Arial" w:cs="Arial"/>
          <w:sz w:val="20"/>
          <w:szCs w:val="20"/>
        </w:rPr>
        <w:t xml:space="preserve"> 68/19, 91/20, 138/21, 74/23, 118/23, 6/24, 18/25</w:t>
      </w:r>
      <w:r w:rsidR="00EB5FA2">
        <w:rPr>
          <w:rFonts w:ascii="Arial" w:hAnsi="Arial" w:cs="Arial"/>
          <w:sz w:val="20"/>
          <w:szCs w:val="20"/>
        </w:rPr>
        <w:t>,</w:t>
      </w:r>
      <w:r w:rsidR="00EB5FA2" w:rsidRPr="00302A3E">
        <w:rPr>
          <w:rFonts w:ascii="Arial" w:hAnsi="Arial" w:cs="Arial"/>
          <w:sz w:val="20"/>
          <w:szCs w:val="20"/>
        </w:rPr>
        <w:t xml:space="preserve"> 80/25</w:t>
      </w:r>
      <w:r w:rsidR="00EB5FA2">
        <w:rPr>
          <w:rFonts w:ascii="Arial" w:hAnsi="Arial" w:cs="Arial"/>
          <w:sz w:val="20"/>
          <w:szCs w:val="20"/>
        </w:rPr>
        <w:t xml:space="preserve"> </w:t>
      </w:r>
      <w:r w:rsidR="00EB5FA2" w:rsidRPr="008C247B">
        <w:rPr>
          <w:rFonts w:ascii="Arial" w:hAnsi="Arial" w:cs="Arial"/>
          <w:sz w:val="20"/>
          <w:szCs w:val="20"/>
        </w:rPr>
        <w:t>in </w:t>
      </w:r>
      <w:hyperlink r:id="rId9" w:tgtFrame="_blank" w:tooltip="Pravilnik o spremembah in dopolnitvah Pravilnika o sofinanciranju izvajanja letnega programa športa na državni ravni" w:history="1">
        <w:r w:rsidR="00EB5FA2" w:rsidRPr="00EB5FA2">
          <w:rPr>
            <w:rFonts w:ascii="Arial" w:hAnsi="Arial" w:cs="Arial"/>
            <w:sz w:val="20"/>
            <w:szCs w:val="20"/>
          </w:rPr>
          <w:t>13/26</w:t>
        </w:r>
      </w:hyperlink>
      <w:r w:rsidR="00EB5FA2" w:rsidRPr="00EB5FA2">
        <w:rPr>
          <w:rFonts w:ascii="Arial" w:hAnsi="Arial" w:cs="Arial"/>
          <w:sz w:val="20"/>
          <w:szCs w:val="20"/>
        </w:rPr>
        <w:t>; v nadalj</w:t>
      </w:r>
      <w:r w:rsidR="009115D3">
        <w:rPr>
          <w:rFonts w:ascii="Arial" w:hAnsi="Arial" w:cs="Arial"/>
          <w:sz w:val="20"/>
          <w:szCs w:val="20"/>
        </w:rPr>
        <w:t>njem besedilu</w:t>
      </w:r>
      <w:r w:rsidR="00EB5FA2" w:rsidRPr="00EB5FA2">
        <w:rPr>
          <w:rFonts w:ascii="Arial" w:hAnsi="Arial" w:cs="Arial"/>
          <w:sz w:val="20"/>
          <w:szCs w:val="20"/>
        </w:rPr>
        <w:t>: pravilnik</w:t>
      </w:r>
      <w:r w:rsidRPr="00F9199C">
        <w:rPr>
          <w:rFonts w:ascii="Arial" w:hAnsi="Arial" w:cs="Arial"/>
          <w:sz w:val="20"/>
          <w:szCs w:val="20"/>
        </w:rPr>
        <w:t>)</w:t>
      </w:r>
      <w:r w:rsidR="00C93C80">
        <w:rPr>
          <w:rFonts w:ascii="Arial" w:hAnsi="Arial" w:cs="Arial"/>
          <w:sz w:val="20"/>
          <w:szCs w:val="20"/>
        </w:rPr>
        <w:t xml:space="preserve"> </w:t>
      </w:r>
      <w:r w:rsidR="009115D3">
        <w:rPr>
          <w:rFonts w:ascii="Arial" w:hAnsi="Arial" w:cs="Arial"/>
          <w:sz w:val="20"/>
          <w:szCs w:val="20"/>
        </w:rPr>
        <w:t>ter</w:t>
      </w:r>
      <w:r w:rsidRPr="00F9199C">
        <w:rPr>
          <w:rFonts w:ascii="Arial" w:hAnsi="Arial" w:cs="Arial"/>
          <w:sz w:val="20"/>
          <w:szCs w:val="20"/>
        </w:rPr>
        <w:t xml:space="preserve"> </w:t>
      </w:r>
      <w:r w:rsidR="00EB5FA2" w:rsidRPr="00302A3E">
        <w:rPr>
          <w:rFonts w:ascii="Arial" w:hAnsi="Arial" w:cs="Arial"/>
          <w:sz w:val="20"/>
          <w:szCs w:val="20"/>
        </w:rPr>
        <w:t>Letnim programom športa v Republiki Sloveniji za leto 202</w:t>
      </w:r>
      <w:r w:rsidR="00EB5FA2">
        <w:rPr>
          <w:rFonts w:ascii="Arial" w:hAnsi="Arial" w:cs="Arial"/>
          <w:sz w:val="20"/>
          <w:szCs w:val="20"/>
        </w:rPr>
        <w:t>6</w:t>
      </w:r>
      <w:r w:rsidR="00EB5FA2" w:rsidRPr="00302A3E">
        <w:rPr>
          <w:rFonts w:ascii="Arial" w:hAnsi="Arial" w:cs="Arial"/>
          <w:sz w:val="20"/>
          <w:szCs w:val="20"/>
        </w:rPr>
        <w:t xml:space="preserve"> (</w:t>
      </w:r>
      <w:r w:rsidR="0036504B">
        <w:rPr>
          <w:rFonts w:ascii="Arial" w:hAnsi="Arial" w:cs="Arial"/>
          <w:sz w:val="20"/>
          <w:szCs w:val="20"/>
        </w:rPr>
        <w:t>številka</w:t>
      </w:r>
      <w:r w:rsidR="00EB5FA2" w:rsidRPr="00302A3E">
        <w:rPr>
          <w:rFonts w:ascii="Arial" w:hAnsi="Arial" w:cs="Arial"/>
          <w:sz w:val="20"/>
          <w:szCs w:val="20"/>
        </w:rPr>
        <w:t xml:space="preserve"> </w:t>
      </w:r>
      <w:r w:rsidR="00EB5FA2" w:rsidRPr="008C247B">
        <w:rPr>
          <w:rFonts w:ascii="Arial" w:hAnsi="Arial" w:cs="Arial"/>
          <w:sz w:val="20"/>
          <w:szCs w:val="20"/>
        </w:rPr>
        <w:t>6712-75/2025-2180-3</w:t>
      </w:r>
      <w:r w:rsidR="00EB5FA2" w:rsidRPr="00302A3E">
        <w:rPr>
          <w:rFonts w:ascii="Arial" w:hAnsi="Arial" w:cs="Arial"/>
          <w:sz w:val="20"/>
          <w:szCs w:val="20"/>
        </w:rPr>
        <w:t xml:space="preserve"> z dne </w:t>
      </w:r>
      <w:r w:rsidR="00EB5FA2">
        <w:rPr>
          <w:rFonts w:ascii="Arial" w:hAnsi="Arial" w:cs="Arial"/>
          <w:sz w:val="20"/>
          <w:szCs w:val="20"/>
        </w:rPr>
        <w:t>22</w:t>
      </w:r>
      <w:r w:rsidR="00EB5FA2" w:rsidRPr="00302A3E">
        <w:rPr>
          <w:rFonts w:ascii="Arial" w:hAnsi="Arial" w:cs="Arial"/>
          <w:sz w:val="20"/>
          <w:szCs w:val="20"/>
        </w:rPr>
        <w:t>. 12. 202</w:t>
      </w:r>
      <w:r w:rsidR="00EB5FA2">
        <w:rPr>
          <w:rFonts w:ascii="Arial" w:hAnsi="Arial" w:cs="Arial"/>
          <w:sz w:val="20"/>
          <w:szCs w:val="20"/>
        </w:rPr>
        <w:t>5</w:t>
      </w:r>
      <w:r w:rsidR="00EB5FA2" w:rsidRPr="00302A3E">
        <w:rPr>
          <w:rFonts w:ascii="Arial" w:hAnsi="Arial" w:cs="Arial"/>
          <w:sz w:val="20"/>
          <w:szCs w:val="20"/>
        </w:rPr>
        <w:t>, s sprememb</w:t>
      </w:r>
      <w:r w:rsidR="00EB5FA2">
        <w:rPr>
          <w:rFonts w:ascii="Arial" w:hAnsi="Arial" w:cs="Arial"/>
          <w:sz w:val="20"/>
          <w:szCs w:val="20"/>
        </w:rPr>
        <w:t>o</w:t>
      </w:r>
      <w:r w:rsidR="00EB5FA2" w:rsidRPr="00302A3E">
        <w:rPr>
          <w:rFonts w:ascii="Arial" w:hAnsi="Arial" w:cs="Arial"/>
          <w:sz w:val="20"/>
          <w:szCs w:val="20"/>
        </w:rPr>
        <w:t xml:space="preserve"> </w:t>
      </w:r>
      <w:r w:rsidR="0036504B">
        <w:rPr>
          <w:rFonts w:ascii="Arial" w:hAnsi="Arial" w:cs="Arial"/>
          <w:sz w:val="20"/>
          <w:szCs w:val="20"/>
        </w:rPr>
        <w:t>številka</w:t>
      </w:r>
      <w:r w:rsidR="00EB5FA2" w:rsidRPr="00302A3E">
        <w:rPr>
          <w:rFonts w:ascii="Arial" w:hAnsi="Arial" w:cs="Arial"/>
          <w:sz w:val="20"/>
          <w:szCs w:val="20"/>
        </w:rPr>
        <w:t xml:space="preserve"> </w:t>
      </w:r>
      <w:r w:rsidR="00EB5FA2" w:rsidRPr="008C247B">
        <w:rPr>
          <w:rFonts w:ascii="Arial" w:hAnsi="Arial" w:cs="Arial"/>
          <w:sz w:val="20"/>
          <w:szCs w:val="20"/>
        </w:rPr>
        <w:t>6712-75/2025-2180-6</w:t>
      </w:r>
      <w:r w:rsidR="00EB5FA2" w:rsidRPr="00302A3E">
        <w:rPr>
          <w:rFonts w:ascii="Arial" w:hAnsi="Arial" w:cs="Arial"/>
          <w:sz w:val="20"/>
          <w:szCs w:val="20"/>
        </w:rPr>
        <w:t xml:space="preserve"> z dne </w:t>
      </w:r>
      <w:r w:rsidR="00EB5FA2" w:rsidRPr="008C247B">
        <w:rPr>
          <w:rFonts w:ascii="Arial" w:hAnsi="Arial" w:cs="Arial"/>
          <w:sz w:val="20"/>
          <w:szCs w:val="20"/>
        </w:rPr>
        <w:t>31. 3. 2026</w:t>
      </w:r>
      <w:r w:rsidR="00EB5FA2">
        <w:rPr>
          <w:rFonts w:ascii="Arial" w:hAnsi="Arial" w:cs="Arial"/>
          <w:sz w:val="20"/>
          <w:szCs w:val="20"/>
        </w:rPr>
        <w:t>)</w:t>
      </w:r>
      <w:r w:rsidRPr="0000727C">
        <w:rPr>
          <w:rFonts w:ascii="Arial" w:hAnsi="Arial" w:cs="Arial"/>
          <w:sz w:val="20"/>
          <w:szCs w:val="20"/>
        </w:rPr>
        <w:t>,</w:t>
      </w:r>
      <w:r w:rsidRPr="00F9199C">
        <w:rPr>
          <w:rFonts w:ascii="Arial" w:hAnsi="Arial" w:cs="Arial"/>
          <w:sz w:val="20"/>
          <w:szCs w:val="20"/>
        </w:rPr>
        <w:t xml:space="preserve"> </w:t>
      </w:r>
      <w:r w:rsidR="009115D3">
        <w:rPr>
          <w:rFonts w:ascii="Arial" w:hAnsi="Arial" w:cs="Arial"/>
          <w:sz w:val="20"/>
          <w:szCs w:val="20"/>
        </w:rPr>
        <w:t>izdaja</w:t>
      </w:r>
      <w:r w:rsidRPr="00F9199C">
        <w:rPr>
          <w:rFonts w:ascii="Arial" w:hAnsi="Arial" w:cs="Arial"/>
          <w:sz w:val="20"/>
          <w:szCs w:val="20"/>
        </w:rPr>
        <w:t xml:space="preserve"> Ministrstvo za gospodarstvo, </w:t>
      </w:r>
      <w:r w:rsidR="009115D3">
        <w:rPr>
          <w:rFonts w:ascii="Arial" w:hAnsi="Arial" w:cs="Arial"/>
          <w:sz w:val="20"/>
          <w:szCs w:val="20"/>
        </w:rPr>
        <w:t>delo</w:t>
      </w:r>
      <w:r w:rsidRPr="00F9199C">
        <w:rPr>
          <w:rFonts w:ascii="Arial" w:hAnsi="Arial" w:cs="Arial"/>
          <w:sz w:val="20"/>
          <w:szCs w:val="20"/>
        </w:rPr>
        <w:t xml:space="preserve"> in šport</w:t>
      </w:r>
      <w:r w:rsidR="00B70369">
        <w:rPr>
          <w:rFonts w:ascii="Arial" w:hAnsi="Arial" w:cs="Arial"/>
          <w:sz w:val="20"/>
          <w:szCs w:val="20"/>
        </w:rPr>
        <w:t xml:space="preserve"> (v nadaljnjem besedilu: ministrstvo)</w:t>
      </w:r>
    </w:p>
    <w:p w14:paraId="2F183A9D" w14:textId="5AB7F09D" w:rsidR="00441D31" w:rsidRPr="00C952BB" w:rsidRDefault="00441D31" w:rsidP="008E6E32">
      <w:pPr>
        <w:pStyle w:val="Naslov"/>
        <w:spacing w:before="240"/>
        <w:jc w:val="center"/>
        <w:rPr>
          <w:rFonts w:cs="Arial"/>
          <w:bCs/>
          <w:szCs w:val="20"/>
        </w:rPr>
      </w:pPr>
      <w:r w:rsidRPr="008E6E32">
        <w:rPr>
          <w:rFonts w:ascii="Arial" w:hAnsi="Arial" w:cs="Arial"/>
          <w:b/>
          <w:bCs/>
          <w:sz w:val="20"/>
          <w:szCs w:val="20"/>
        </w:rPr>
        <w:t>S</w:t>
      </w:r>
      <w:r w:rsidR="00171345" w:rsidRPr="008E6E32">
        <w:rPr>
          <w:rFonts w:ascii="Arial" w:hAnsi="Arial" w:cs="Arial"/>
          <w:b/>
          <w:bCs/>
          <w:sz w:val="20"/>
          <w:szCs w:val="20"/>
        </w:rPr>
        <w:t>klep</w:t>
      </w:r>
    </w:p>
    <w:p w14:paraId="4F8D6D2E" w14:textId="77777777" w:rsidR="00441D31" w:rsidRDefault="00441D31" w:rsidP="008E6E32">
      <w:pPr>
        <w:autoSpaceDE w:val="0"/>
        <w:autoSpaceDN w:val="0"/>
        <w:adjustRightInd w:val="0"/>
        <w:spacing w:before="240" w:after="240" w:line="276" w:lineRule="auto"/>
        <w:ind w:left="-284"/>
        <w:rPr>
          <w:rFonts w:ascii="Arial" w:hAnsi="Arial" w:cs="Arial"/>
          <w:b/>
          <w:sz w:val="20"/>
          <w:szCs w:val="20"/>
        </w:rPr>
      </w:pPr>
      <w:r w:rsidRPr="00441D31">
        <w:rPr>
          <w:rFonts w:ascii="Arial" w:hAnsi="Arial" w:cs="Arial"/>
          <w:b/>
          <w:sz w:val="20"/>
          <w:szCs w:val="20"/>
        </w:rPr>
        <w:t>o začetku posto</w:t>
      </w:r>
      <w:r>
        <w:rPr>
          <w:rFonts w:ascii="Arial" w:hAnsi="Arial" w:cs="Arial"/>
          <w:b/>
          <w:sz w:val="20"/>
          <w:szCs w:val="20"/>
        </w:rPr>
        <w:t>pka</w:t>
      </w:r>
      <w:r w:rsidRPr="00441D31">
        <w:rPr>
          <w:rFonts w:ascii="Arial" w:hAnsi="Arial" w:cs="Arial"/>
          <w:b/>
          <w:sz w:val="20"/>
          <w:szCs w:val="20"/>
        </w:rPr>
        <w:t xml:space="preserve"> </w:t>
      </w:r>
      <w:r w:rsidRPr="00441D31">
        <w:rPr>
          <w:rFonts w:ascii="Arial" w:hAnsi="Arial" w:cs="Arial"/>
          <w:b/>
          <w:bCs/>
          <w:sz w:val="20"/>
          <w:szCs w:val="20"/>
        </w:rPr>
        <w:t xml:space="preserve">in imenovanju </w:t>
      </w:r>
      <w:r w:rsidR="00A86F73">
        <w:rPr>
          <w:rFonts w:ascii="Arial" w:hAnsi="Arial" w:cs="Arial"/>
          <w:b/>
          <w:bCs/>
          <w:sz w:val="20"/>
          <w:szCs w:val="20"/>
        </w:rPr>
        <w:t>s</w:t>
      </w:r>
      <w:r w:rsidRPr="00441D31">
        <w:rPr>
          <w:rFonts w:ascii="Arial" w:hAnsi="Arial" w:cs="Arial"/>
          <w:b/>
          <w:bCs/>
          <w:sz w:val="20"/>
          <w:szCs w:val="20"/>
        </w:rPr>
        <w:t xml:space="preserve">trokovne komisije za </w:t>
      </w:r>
      <w:r w:rsidRPr="00441D31">
        <w:rPr>
          <w:rFonts w:ascii="Arial" w:hAnsi="Arial" w:cs="Arial"/>
          <w:b/>
          <w:sz w:val="20"/>
          <w:szCs w:val="20"/>
        </w:rPr>
        <w:t xml:space="preserve">vodenje postopka javnega razpisa za </w:t>
      </w:r>
      <w:r w:rsidR="008C012E">
        <w:rPr>
          <w:rFonts w:ascii="Arial" w:hAnsi="Arial" w:cs="Arial"/>
          <w:b/>
          <w:sz w:val="20"/>
          <w:szCs w:val="20"/>
        </w:rPr>
        <w:t xml:space="preserve">sofinanciranje programov občinskih panožnih športnih šol </w:t>
      </w:r>
      <w:r w:rsidR="0046367C">
        <w:rPr>
          <w:rFonts w:ascii="Arial" w:hAnsi="Arial" w:cs="Arial"/>
          <w:b/>
          <w:sz w:val="20"/>
          <w:szCs w:val="20"/>
        </w:rPr>
        <w:t>za leto</w:t>
      </w:r>
      <w:r w:rsidRPr="00441D31">
        <w:rPr>
          <w:rFonts w:ascii="Arial" w:hAnsi="Arial" w:cs="Arial"/>
          <w:b/>
          <w:sz w:val="20"/>
          <w:szCs w:val="20"/>
        </w:rPr>
        <w:t xml:space="preserve"> 202</w:t>
      </w:r>
      <w:r w:rsidR="00EB5FA2">
        <w:rPr>
          <w:rFonts w:ascii="Arial" w:hAnsi="Arial" w:cs="Arial"/>
          <w:b/>
          <w:sz w:val="20"/>
          <w:szCs w:val="20"/>
        </w:rPr>
        <w:t>6</w:t>
      </w:r>
    </w:p>
    <w:p w14:paraId="7FA256DF" w14:textId="06D19256" w:rsidR="00765098" w:rsidRPr="000866D3" w:rsidRDefault="00765098" w:rsidP="008E6E32">
      <w:pPr>
        <w:pStyle w:val="Naslov1"/>
      </w:pPr>
      <w:r w:rsidRPr="000866D3">
        <w:t xml:space="preserve">1. </w:t>
      </w:r>
      <w:r w:rsidR="00365444">
        <w:t>Začetek postopka</w:t>
      </w:r>
    </w:p>
    <w:p w14:paraId="11EBAF10" w14:textId="77777777" w:rsidR="00765098" w:rsidRPr="00985B4E" w:rsidRDefault="00765098" w:rsidP="008E6E32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Cs/>
          <w:iCs/>
          <w:sz w:val="20"/>
          <w:szCs w:val="20"/>
        </w:rPr>
      </w:pPr>
      <w:r w:rsidRPr="00765098">
        <w:rPr>
          <w:rFonts w:ascii="Arial" w:hAnsi="Arial" w:cs="Arial"/>
          <w:bCs/>
          <w:sz w:val="20"/>
          <w:szCs w:val="20"/>
        </w:rPr>
        <w:t xml:space="preserve">Začne se postopek javnega razpisa za dodelitev sredstev: </w:t>
      </w:r>
      <w:r w:rsidRPr="00765098">
        <w:rPr>
          <w:rFonts w:ascii="Arial" w:hAnsi="Arial" w:cs="Arial"/>
          <w:b/>
          <w:sz w:val="20"/>
          <w:szCs w:val="20"/>
        </w:rPr>
        <w:t xml:space="preserve">Javni razpis za </w:t>
      </w:r>
      <w:r w:rsidR="00C4441A">
        <w:rPr>
          <w:rFonts w:ascii="Arial" w:hAnsi="Arial" w:cs="Arial"/>
          <w:b/>
          <w:sz w:val="20"/>
          <w:szCs w:val="20"/>
        </w:rPr>
        <w:t>sofinanciranje programov občinskih panožnih športnih šol za leto 202</w:t>
      </w:r>
      <w:r w:rsidR="00EB5FA2">
        <w:rPr>
          <w:rFonts w:ascii="Arial" w:hAnsi="Arial" w:cs="Arial"/>
          <w:b/>
          <w:sz w:val="20"/>
          <w:szCs w:val="20"/>
        </w:rPr>
        <w:t>6</w:t>
      </w:r>
      <w:r w:rsidRPr="00765098">
        <w:rPr>
          <w:rFonts w:ascii="Arial" w:hAnsi="Arial" w:cs="Arial"/>
          <w:bCs/>
          <w:sz w:val="20"/>
          <w:szCs w:val="20"/>
        </w:rPr>
        <w:t xml:space="preserve"> (v na</w:t>
      </w:r>
      <w:r w:rsidR="0046367C">
        <w:rPr>
          <w:rFonts w:ascii="Arial" w:hAnsi="Arial" w:cs="Arial"/>
          <w:bCs/>
          <w:sz w:val="20"/>
          <w:szCs w:val="20"/>
        </w:rPr>
        <w:t>daljnjem besedilu</w:t>
      </w:r>
      <w:r w:rsidRPr="00765098">
        <w:rPr>
          <w:rFonts w:ascii="Arial" w:hAnsi="Arial" w:cs="Arial"/>
          <w:bCs/>
          <w:sz w:val="20"/>
          <w:szCs w:val="20"/>
        </w:rPr>
        <w:t>:</w:t>
      </w:r>
      <w:r w:rsidR="0046367C">
        <w:rPr>
          <w:rFonts w:ascii="Arial" w:hAnsi="Arial" w:cs="Arial"/>
          <w:bCs/>
          <w:sz w:val="20"/>
          <w:szCs w:val="20"/>
        </w:rPr>
        <w:t xml:space="preserve"> </w:t>
      </w:r>
      <w:r w:rsidRPr="00765098">
        <w:rPr>
          <w:rFonts w:ascii="Arial" w:hAnsi="Arial" w:cs="Arial"/>
          <w:bCs/>
          <w:sz w:val="20"/>
          <w:szCs w:val="20"/>
        </w:rPr>
        <w:t>javni razpis)</w:t>
      </w:r>
      <w:r w:rsidRPr="00765098">
        <w:rPr>
          <w:rFonts w:ascii="Arial" w:hAnsi="Arial" w:cs="Arial"/>
          <w:bCs/>
          <w:i/>
          <w:sz w:val="20"/>
          <w:szCs w:val="20"/>
        </w:rPr>
        <w:t>.</w:t>
      </w:r>
    </w:p>
    <w:p w14:paraId="19A7AAA4" w14:textId="30E79422" w:rsidR="00545E7D" w:rsidRPr="0047432E" w:rsidRDefault="00545E7D" w:rsidP="008E6E32">
      <w:pPr>
        <w:pStyle w:val="Naslov1"/>
      </w:pPr>
      <w:r w:rsidRPr="00545E7D">
        <w:t xml:space="preserve">2. </w:t>
      </w:r>
      <w:r w:rsidR="00365444">
        <w:t>Višina razpoložljivih sredstev</w:t>
      </w:r>
    </w:p>
    <w:p w14:paraId="504A2766" w14:textId="76A38D6C" w:rsidR="000C1B32" w:rsidRPr="00DC6F45" w:rsidRDefault="000C1B32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7432E">
        <w:rPr>
          <w:rFonts w:ascii="Arial" w:hAnsi="Arial" w:cs="Arial"/>
          <w:color w:val="000000"/>
          <w:sz w:val="20"/>
          <w:szCs w:val="20"/>
        </w:rPr>
        <w:t xml:space="preserve">Višina sredstev, ki so zagotovljena v finančnem načrtu Ministrstva za gospodarstvo, </w:t>
      </w:r>
      <w:r w:rsidR="00EB5FA2">
        <w:rPr>
          <w:rFonts w:ascii="Arial" w:hAnsi="Arial" w:cs="Arial"/>
          <w:color w:val="000000"/>
          <w:sz w:val="20"/>
          <w:szCs w:val="20"/>
        </w:rPr>
        <w:t>delo</w:t>
      </w:r>
      <w:r w:rsidRPr="0047432E">
        <w:rPr>
          <w:rFonts w:ascii="Arial" w:hAnsi="Arial" w:cs="Arial"/>
          <w:color w:val="000000"/>
          <w:sz w:val="20"/>
          <w:szCs w:val="20"/>
        </w:rPr>
        <w:t xml:space="preserve"> in šport za leto 202</w:t>
      </w:r>
      <w:r w:rsidR="00EB5FA2">
        <w:rPr>
          <w:rFonts w:ascii="Arial" w:hAnsi="Arial" w:cs="Arial"/>
          <w:color w:val="000000"/>
          <w:sz w:val="20"/>
          <w:szCs w:val="20"/>
        </w:rPr>
        <w:t>6</w:t>
      </w:r>
      <w:r w:rsidRPr="0047432E">
        <w:rPr>
          <w:rFonts w:ascii="Arial" w:hAnsi="Arial" w:cs="Arial"/>
          <w:color w:val="000000"/>
          <w:sz w:val="20"/>
          <w:szCs w:val="20"/>
        </w:rPr>
        <w:t xml:space="preserve"> in </w:t>
      </w:r>
      <w:r w:rsidR="00365444">
        <w:rPr>
          <w:rFonts w:ascii="Arial" w:hAnsi="Arial" w:cs="Arial"/>
          <w:color w:val="000000"/>
          <w:sz w:val="20"/>
          <w:szCs w:val="20"/>
        </w:rPr>
        <w:t xml:space="preserve">namenjenih </w:t>
      </w:r>
      <w:r w:rsidRPr="0047432E">
        <w:rPr>
          <w:rFonts w:ascii="Arial" w:hAnsi="Arial" w:cs="Arial"/>
          <w:color w:val="000000"/>
          <w:sz w:val="20"/>
          <w:szCs w:val="20"/>
        </w:rPr>
        <w:t>sofinanciranj</w:t>
      </w:r>
      <w:r w:rsidR="00365444">
        <w:rPr>
          <w:rFonts w:ascii="Arial" w:hAnsi="Arial" w:cs="Arial"/>
          <w:color w:val="000000"/>
          <w:sz w:val="20"/>
          <w:szCs w:val="20"/>
        </w:rPr>
        <w:t>u</w:t>
      </w:r>
      <w:r w:rsidRPr="0047432E">
        <w:rPr>
          <w:rFonts w:ascii="Arial" w:hAnsi="Arial" w:cs="Arial"/>
          <w:color w:val="000000"/>
          <w:sz w:val="20"/>
          <w:szCs w:val="20"/>
        </w:rPr>
        <w:t xml:space="preserve"> programskih in razvojnih n</w:t>
      </w:r>
      <w:r w:rsidRPr="0047432E">
        <w:rPr>
          <w:rFonts w:ascii="Arial" w:hAnsi="Arial" w:cs="Arial"/>
          <w:sz w:val="20"/>
          <w:szCs w:val="20"/>
        </w:rPr>
        <w:t>alog v športu</w:t>
      </w:r>
      <w:r w:rsidR="00365444">
        <w:rPr>
          <w:rFonts w:ascii="Arial" w:hAnsi="Arial" w:cs="Arial"/>
          <w:sz w:val="20"/>
          <w:szCs w:val="20"/>
        </w:rPr>
        <w:t>, ki so predmet javnega razpisa, znaša</w:t>
      </w:r>
      <w:r w:rsidRPr="0047432E">
        <w:rPr>
          <w:rFonts w:ascii="Arial" w:hAnsi="Arial" w:cs="Arial"/>
          <w:sz w:val="20"/>
          <w:szCs w:val="20"/>
        </w:rPr>
        <w:t xml:space="preserve"> največ do</w:t>
      </w:r>
      <w:r w:rsidR="00171345">
        <w:rPr>
          <w:rFonts w:ascii="Arial" w:hAnsi="Arial" w:cs="Arial"/>
          <w:sz w:val="20"/>
          <w:szCs w:val="20"/>
        </w:rPr>
        <w:t xml:space="preserve"> 2</w:t>
      </w:r>
      <w:r w:rsidR="00365444">
        <w:rPr>
          <w:rFonts w:ascii="Arial" w:hAnsi="Arial" w:cs="Arial"/>
          <w:sz w:val="20"/>
          <w:szCs w:val="20"/>
        </w:rPr>
        <w:t>.000.000,00</w:t>
      </w:r>
      <w:r w:rsidR="00D92E80">
        <w:rPr>
          <w:rFonts w:ascii="Arial" w:hAnsi="Arial" w:cs="Arial"/>
          <w:sz w:val="20"/>
          <w:szCs w:val="20"/>
        </w:rPr>
        <w:t xml:space="preserve"> evrov</w:t>
      </w:r>
      <w:r w:rsidRPr="00DC6F45">
        <w:rPr>
          <w:rFonts w:ascii="Arial" w:hAnsi="Arial" w:cs="Arial"/>
          <w:sz w:val="20"/>
          <w:szCs w:val="20"/>
        </w:rPr>
        <w:t>.</w:t>
      </w:r>
    </w:p>
    <w:p w14:paraId="057C8497" w14:textId="77777777" w:rsidR="00F9176B" w:rsidRPr="00F9176B" w:rsidRDefault="00545E7D" w:rsidP="008E6E32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sz w:val="20"/>
          <w:szCs w:val="20"/>
        </w:rPr>
      </w:pPr>
      <w:r w:rsidRPr="00DC6F45">
        <w:rPr>
          <w:rFonts w:ascii="Arial" w:hAnsi="Arial" w:cs="Arial"/>
          <w:sz w:val="20"/>
          <w:szCs w:val="20"/>
        </w:rPr>
        <w:t xml:space="preserve">Sredstva so zagotovljena na proračunski </w:t>
      </w:r>
      <w:r w:rsidR="008B5810" w:rsidRPr="00DC6F45">
        <w:rPr>
          <w:rFonts w:ascii="Arial" w:hAnsi="Arial" w:cs="Arial"/>
          <w:sz w:val="20"/>
          <w:szCs w:val="20"/>
        </w:rPr>
        <w:t>postavk</w:t>
      </w:r>
      <w:r w:rsidR="008B5810">
        <w:rPr>
          <w:rFonts w:ascii="Arial" w:hAnsi="Arial" w:cs="Arial"/>
          <w:sz w:val="20"/>
          <w:szCs w:val="20"/>
        </w:rPr>
        <w:t xml:space="preserve">i: </w:t>
      </w:r>
      <w:r w:rsidR="00F9176B" w:rsidRPr="00DC6F45">
        <w:rPr>
          <w:rFonts w:ascii="Arial" w:hAnsi="Arial" w:cs="Arial"/>
          <w:sz w:val="20"/>
          <w:szCs w:val="20"/>
        </w:rPr>
        <w:t>231759 Šport otrok in mladine ter športna rekreacija</w:t>
      </w:r>
      <w:r w:rsidR="008B46CC">
        <w:rPr>
          <w:rFonts w:ascii="Arial" w:hAnsi="Arial" w:cs="Arial"/>
          <w:sz w:val="20"/>
          <w:szCs w:val="20"/>
        </w:rPr>
        <w:t>.</w:t>
      </w:r>
    </w:p>
    <w:p w14:paraId="14F73AFF" w14:textId="784EDEA6" w:rsidR="00545E7D" w:rsidRDefault="00545E7D" w:rsidP="008E6E32">
      <w:pPr>
        <w:pStyle w:val="Naslov1"/>
      </w:pPr>
      <w:r>
        <w:t xml:space="preserve">3. </w:t>
      </w:r>
      <w:r w:rsidR="00365444">
        <w:t>Predmet in cilji javnega razpisa</w:t>
      </w:r>
    </w:p>
    <w:p w14:paraId="6B9F0D92" w14:textId="77777777" w:rsidR="003F197D" w:rsidRDefault="003F197D" w:rsidP="008E6E3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545E7D">
        <w:rPr>
          <w:rFonts w:ascii="Arial" w:hAnsi="Arial" w:cs="Arial"/>
          <w:color w:val="000000"/>
          <w:sz w:val="20"/>
          <w:szCs w:val="20"/>
        </w:rPr>
        <w:t>Predmet javnega razpisa so naslednje vsebine ter strokovne in razvojne naloge v športu:</w:t>
      </w:r>
    </w:p>
    <w:p w14:paraId="3E83493E" w14:textId="77777777" w:rsidR="00844CFC" w:rsidRPr="00844CFC" w:rsidRDefault="00844CFC" w:rsidP="008E6E32">
      <w:pPr>
        <w:keepNext/>
        <w:numPr>
          <w:ilvl w:val="0"/>
          <w:numId w:val="6"/>
        </w:numPr>
        <w:suppressAutoHyphens w:val="0"/>
        <w:spacing w:before="240" w:line="276" w:lineRule="auto"/>
        <w:ind w:left="714" w:hanging="357"/>
        <w:rPr>
          <w:rFonts w:ascii="Arial" w:hAnsi="Arial" w:cs="Arial"/>
          <w:sz w:val="20"/>
          <w:szCs w:val="20"/>
        </w:rPr>
      </w:pPr>
      <w:r w:rsidRPr="00844CFC">
        <w:rPr>
          <w:rFonts w:ascii="Arial" w:hAnsi="Arial" w:cs="Arial"/>
          <w:b/>
          <w:sz w:val="20"/>
          <w:szCs w:val="20"/>
        </w:rPr>
        <w:t>Športna vzgoja otrok in mladine</w:t>
      </w:r>
      <w:r w:rsidR="00DC008C">
        <w:rPr>
          <w:rFonts w:ascii="Arial" w:hAnsi="Arial" w:cs="Arial"/>
          <w:b/>
          <w:sz w:val="20"/>
          <w:szCs w:val="20"/>
        </w:rPr>
        <w:t>,</w:t>
      </w:r>
      <w:r w:rsidRPr="00844CFC">
        <w:rPr>
          <w:rFonts w:ascii="Arial" w:hAnsi="Arial" w:cs="Arial"/>
          <w:b/>
          <w:sz w:val="20"/>
          <w:szCs w:val="20"/>
        </w:rPr>
        <w:t xml:space="preserve"> usmerjenih v kakovostni in vrhunski šport</w:t>
      </w:r>
    </w:p>
    <w:p w14:paraId="355A3C3E" w14:textId="0738415D" w:rsidR="00C31E6F" w:rsidRPr="00DE1776" w:rsidRDefault="00844CFC" w:rsidP="008E6E32">
      <w:pPr>
        <w:numPr>
          <w:ilvl w:val="0"/>
          <w:numId w:val="7"/>
        </w:numPr>
        <w:suppressAutoHyphens w:val="0"/>
        <w:spacing w:line="276" w:lineRule="auto"/>
        <w:rPr>
          <w:rFonts w:ascii="Arial" w:hAnsi="Arial" w:cs="Arial"/>
          <w:sz w:val="20"/>
          <w:szCs w:val="20"/>
        </w:rPr>
      </w:pPr>
      <w:r w:rsidRPr="00844CFC">
        <w:rPr>
          <w:rFonts w:ascii="Arial" w:hAnsi="Arial" w:cs="Arial"/>
          <w:sz w:val="20"/>
          <w:szCs w:val="20"/>
        </w:rPr>
        <w:t>Občinske panožne športne šole</w:t>
      </w:r>
      <w:r w:rsidR="008B5810">
        <w:rPr>
          <w:rFonts w:ascii="Arial" w:hAnsi="Arial" w:cs="Arial"/>
          <w:sz w:val="20"/>
          <w:szCs w:val="20"/>
        </w:rPr>
        <w:t>.</w:t>
      </w:r>
    </w:p>
    <w:p w14:paraId="7EC5F26E" w14:textId="41A13B89" w:rsidR="00844CFC" w:rsidRPr="00DE1776" w:rsidRDefault="000F4AA1" w:rsidP="008E6E32">
      <w:pPr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545E7D">
        <w:rPr>
          <w:rFonts w:ascii="Arial" w:hAnsi="Arial" w:cs="Arial"/>
          <w:color w:val="000000"/>
          <w:sz w:val="20"/>
          <w:szCs w:val="20"/>
        </w:rPr>
        <w:t>Cilji javnega razpisa so:</w:t>
      </w:r>
    </w:p>
    <w:p w14:paraId="0AF274C7" w14:textId="77777777" w:rsidR="00844CFC" w:rsidRPr="00437A73" w:rsidRDefault="00844CFC" w:rsidP="008E6E32">
      <w:pPr>
        <w:suppressAutoHyphens w:val="0"/>
        <w:spacing w:before="24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437A73">
        <w:rPr>
          <w:rFonts w:ascii="Arial" w:hAnsi="Arial" w:cs="Arial"/>
          <w:color w:val="000000"/>
          <w:sz w:val="20"/>
          <w:szCs w:val="20"/>
        </w:rPr>
        <w:t>ovečati število zaposlenih strokovnih delavcev v občinskih športnih šolah,</w:t>
      </w:r>
      <w:r>
        <w:rPr>
          <w:rFonts w:ascii="Arial" w:hAnsi="Arial" w:cs="Arial"/>
          <w:color w:val="000000"/>
          <w:sz w:val="20"/>
          <w:szCs w:val="20"/>
        </w:rPr>
        <w:t xml:space="preserve"> p</w:t>
      </w:r>
      <w:r w:rsidRPr="00437A73">
        <w:rPr>
          <w:rFonts w:ascii="Arial" w:hAnsi="Arial" w:cs="Arial"/>
          <w:color w:val="000000"/>
          <w:sz w:val="20"/>
          <w:szCs w:val="20"/>
        </w:rPr>
        <w:t xml:space="preserve">ovečati število občin, ki sofinancirajo </w:t>
      </w:r>
      <w:r w:rsidR="00F67D22">
        <w:rPr>
          <w:rFonts w:ascii="Arial" w:hAnsi="Arial" w:cs="Arial"/>
          <w:color w:val="000000"/>
          <w:sz w:val="20"/>
          <w:szCs w:val="20"/>
        </w:rPr>
        <w:t>plače strokovno izobraženih delavcev v športu v programih športne vzgoje otrok in mladine, usmerjenih v kakovostni in vrhunski šport</w:t>
      </w:r>
      <w:r w:rsidR="008B5810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276B1DD" w14:textId="04C07547" w:rsidR="00C31E6F" w:rsidRPr="00C31E6F" w:rsidRDefault="00901FD9" w:rsidP="008E6E32">
      <w:pPr>
        <w:pStyle w:val="Naslov1"/>
      </w:pPr>
      <w:r>
        <w:lastRenderedPageBreak/>
        <w:t>4</w:t>
      </w:r>
      <w:r w:rsidR="00C31E6F" w:rsidRPr="00C31E6F">
        <w:t xml:space="preserve">. </w:t>
      </w:r>
      <w:r w:rsidR="00365444">
        <w:t>Imenovanje strokovne komisije in njene naloge</w:t>
      </w:r>
    </w:p>
    <w:p w14:paraId="6E922E45" w14:textId="77777777" w:rsidR="00E273EA" w:rsidRPr="00E273EA" w:rsidRDefault="00E273EA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E273EA">
        <w:rPr>
          <w:rFonts w:ascii="Arial" w:hAnsi="Arial" w:cs="Arial"/>
          <w:color w:val="000000"/>
          <w:sz w:val="20"/>
          <w:szCs w:val="20"/>
        </w:rPr>
        <w:t xml:space="preserve">V </w:t>
      </w:r>
      <w:r w:rsidR="00445558">
        <w:rPr>
          <w:rFonts w:ascii="Arial" w:hAnsi="Arial" w:cs="Arial"/>
          <w:color w:val="000000"/>
          <w:sz w:val="20"/>
          <w:szCs w:val="20"/>
        </w:rPr>
        <w:t>s</w:t>
      </w:r>
      <w:r w:rsidRPr="00E273EA">
        <w:rPr>
          <w:rFonts w:ascii="Arial" w:hAnsi="Arial" w:cs="Arial"/>
          <w:color w:val="000000"/>
          <w:sz w:val="20"/>
          <w:szCs w:val="20"/>
        </w:rPr>
        <w:t>trokovno komisijo za vodenje postopka javnega razpisa (v n</w:t>
      </w:r>
      <w:r w:rsidR="001E28DB">
        <w:rPr>
          <w:rFonts w:ascii="Arial" w:hAnsi="Arial" w:cs="Arial"/>
          <w:color w:val="000000"/>
          <w:sz w:val="20"/>
          <w:szCs w:val="20"/>
        </w:rPr>
        <w:t>adaljnjem besedilu:</w:t>
      </w:r>
      <w:r w:rsidRPr="00E273EA">
        <w:rPr>
          <w:rFonts w:ascii="Arial" w:hAnsi="Arial" w:cs="Arial"/>
          <w:color w:val="000000"/>
          <w:sz w:val="20"/>
          <w:szCs w:val="20"/>
        </w:rPr>
        <w:t xml:space="preserve"> strokovna komisija) se imen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E273EA">
        <w:rPr>
          <w:rFonts w:ascii="Arial" w:hAnsi="Arial" w:cs="Arial"/>
          <w:color w:val="000000"/>
          <w:sz w:val="20"/>
          <w:szCs w:val="20"/>
        </w:rPr>
        <w:t>je:</w:t>
      </w:r>
    </w:p>
    <w:p w14:paraId="7905F5BD" w14:textId="77777777" w:rsidR="00E273EA" w:rsidRPr="00D72308" w:rsidRDefault="00EB5FA2" w:rsidP="008E6E3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Klemen Vidmar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359B" w:rsidRPr="00D72308">
        <w:rPr>
          <w:rFonts w:ascii="Arial" w:hAnsi="Arial" w:cs="Arial"/>
          <w:color w:val="000000" w:themeColor="text1"/>
          <w:sz w:val="20"/>
          <w:szCs w:val="20"/>
        </w:rPr>
        <w:t>-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predsed</w:t>
      </w:r>
      <w:r w:rsidR="001E28DB" w:rsidRPr="00D72308">
        <w:rPr>
          <w:rFonts w:ascii="Arial" w:hAnsi="Arial" w:cs="Arial"/>
          <w:color w:val="000000" w:themeColor="text1"/>
          <w:sz w:val="20"/>
          <w:szCs w:val="20"/>
        </w:rPr>
        <w:t>ni</w:t>
      </w:r>
      <w:r>
        <w:rPr>
          <w:rFonts w:ascii="Arial" w:hAnsi="Arial" w:cs="Arial"/>
          <w:color w:val="000000" w:themeColor="text1"/>
          <w:sz w:val="20"/>
          <w:szCs w:val="20"/>
        </w:rPr>
        <w:t>k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4B14A6B" w14:textId="77777777" w:rsidR="00E273EA" w:rsidRPr="00F9223C" w:rsidRDefault="00C3598E" w:rsidP="008E6E3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Anja Vilfan Ilievski</w:t>
      </w:r>
      <w:r w:rsidR="00E273EA" w:rsidRPr="00F922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359B" w:rsidRPr="00F9223C">
        <w:rPr>
          <w:rFonts w:ascii="Arial" w:hAnsi="Arial" w:cs="Arial"/>
          <w:color w:val="000000" w:themeColor="text1"/>
          <w:sz w:val="20"/>
          <w:szCs w:val="20"/>
        </w:rPr>
        <w:t>-</w:t>
      </w:r>
      <w:r w:rsidR="00E273EA" w:rsidRPr="00F9223C">
        <w:rPr>
          <w:rFonts w:ascii="Arial" w:hAnsi="Arial" w:cs="Arial"/>
          <w:color w:val="000000" w:themeColor="text1"/>
          <w:sz w:val="20"/>
          <w:szCs w:val="20"/>
        </w:rPr>
        <w:t xml:space="preserve"> član</w:t>
      </w:r>
      <w:r w:rsidR="00F9223C" w:rsidRPr="00F9223C">
        <w:rPr>
          <w:rFonts w:ascii="Arial" w:hAnsi="Arial" w:cs="Arial"/>
          <w:color w:val="000000" w:themeColor="text1"/>
          <w:sz w:val="20"/>
          <w:szCs w:val="20"/>
        </w:rPr>
        <w:t>ica</w:t>
      </w:r>
      <w:r w:rsidR="00E273EA" w:rsidRPr="00F9223C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080E754" w14:textId="1A00B2FA" w:rsidR="00E273EA" w:rsidRPr="00F9223C" w:rsidRDefault="00355B85" w:rsidP="008E6E3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Marko Rajšter</w:t>
      </w:r>
      <w:r w:rsidR="00E273EA" w:rsidRPr="00F922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359B" w:rsidRPr="00F9223C">
        <w:rPr>
          <w:rFonts w:ascii="Arial" w:hAnsi="Arial" w:cs="Arial"/>
          <w:color w:val="000000" w:themeColor="text1"/>
          <w:sz w:val="20"/>
          <w:szCs w:val="20"/>
        </w:rPr>
        <w:t>-</w:t>
      </w:r>
      <w:r w:rsidR="00E273EA" w:rsidRPr="00F922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3C27" w:rsidRPr="00F9223C">
        <w:rPr>
          <w:rFonts w:ascii="Arial" w:hAnsi="Arial" w:cs="Arial"/>
          <w:color w:val="000000" w:themeColor="text1"/>
          <w:sz w:val="20"/>
          <w:szCs w:val="20"/>
        </w:rPr>
        <w:t>član</w:t>
      </w:r>
      <w:r w:rsidR="00E273EA" w:rsidRPr="00F9223C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7C37501D" w14:textId="77777777" w:rsidR="0024359B" w:rsidRPr="00D72308" w:rsidRDefault="00D72308" w:rsidP="008E6E3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D72308">
        <w:rPr>
          <w:rFonts w:ascii="Arial" w:hAnsi="Arial" w:cs="Arial"/>
          <w:color w:val="000000" w:themeColor="text1"/>
          <w:sz w:val="20"/>
          <w:szCs w:val="20"/>
        </w:rPr>
        <w:t>Matej Kordež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359B" w:rsidRPr="00D72308">
        <w:rPr>
          <w:rFonts w:ascii="Arial" w:hAnsi="Arial" w:cs="Arial"/>
          <w:color w:val="000000" w:themeColor="text1"/>
          <w:sz w:val="20"/>
          <w:szCs w:val="20"/>
        </w:rPr>
        <w:t>-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 xml:space="preserve"> član</w:t>
      </w:r>
      <w:r w:rsidR="0024359B" w:rsidRPr="00D7230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095720" w14:textId="77777777" w:rsidR="00E273EA" w:rsidRPr="00D72308" w:rsidRDefault="0024359B" w:rsidP="008E6E3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D72308">
        <w:rPr>
          <w:rFonts w:ascii="Arial" w:hAnsi="Arial" w:cs="Arial"/>
          <w:color w:val="000000" w:themeColor="text1"/>
          <w:sz w:val="20"/>
          <w:szCs w:val="20"/>
        </w:rPr>
        <w:t>Jure Kastelic - član</w:t>
      </w:r>
      <w:r w:rsidR="00E273EA" w:rsidRPr="00D7230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E7922D" w14:textId="77777777" w:rsidR="00E273EA" w:rsidRPr="00E273EA" w:rsidRDefault="00E273EA" w:rsidP="008E6E32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color w:val="000000"/>
          <w:sz w:val="20"/>
          <w:szCs w:val="20"/>
        </w:rPr>
      </w:pPr>
      <w:r w:rsidRPr="00E273EA">
        <w:rPr>
          <w:rFonts w:ascii="Arial" w:hAnsi="Arial" w:cs="Arial"/>
          <w:color w:val="000000"/>
          <w:sz w:val="20"/>
          <w:szCs w:val="20"/>
        </w:rPr>
        <w:t>Naloge strokovne komisije so:</w:t>
      </w:r>
    </w:p>
    <w:p w14:paraId="6B9D45C6" w14:textId="76094C39" w:rsidR="00E273EA" w:rsidRPr="00E273EA" w:rsidRDefault="003650B0" w:rsidP="008E6E3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="00EB5FA2">
        <w:rPr>
          <w:rFonts w:ascii="Arial" w:hAnsi="Arial" w:cs="Arial"/>
          <w:color w:val="000000"/>
          <w:sz w:val="20"/>
          <w:szCs w:val="20"/>
        </w:rPr>
        <w:t>bravnavanje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 xml:space="preserve"> pravočasno prispelih in pravilno </w:t>
      </w:r>
      <w:r w:rsidR="00EB5FA2">
        <w:rPr>
          <w:rFonts w:ascii="Arial" w:hAnsi="Arial" w:cs="Arial"/>
          <w:color w:val="000000"/>
          <w:sz w:val="20"/>
          <w:szCs w:val="20"/>
        </w:rPr>
        <w:t>izpolnjenih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 xml:space="preserve"> vlog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 xml:space="preserve"> ugotavljanje</w:t>
      </w:r>
      <w:r>
        <w:rPr>
          <w:rFonts w:ascii="Arial" w:hAnsi="Arial" w:cs="Arial"/>
          <w:color w:val="000000"/>
          <w:sz w:val="20"/>
          <w:szCs w:val="20"/>
        </w:rPr>
        <w:t xml:space="preserve"> njihove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 xml:space="preserve"> popolnosti glede na to, ali so bili predloženi vsi zahtevani dokumenti (formalna popolnost) ter priprava pozivov za dopolnitev vlog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0B8A9DE4" w14:textId="511BBA96" w:rsidR="00E273EA" w:rsidRPr="00E273EA" w:rsidRDefault="003650B0" w:rsidP="008E6E3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 xml:space="preserve">reverjanje izpolnjevanja pogojev javnega razpisa </w:t>
      </w:r>
      <w:r w:rsidR="00F75A09">
        <w:rPr>
          <w:rFonts w:ascii="Arial" w:hAnsi="Arial" w:cs="Arial"/>
          <w:color w:val="000000"/>
          <w:sz w:val="20"/>
          <w:szCs w:val="20"/>
        </w:rPr>
        <w:t>v popolnih vlogah</w:t>
      </w:r>
      <w:r>
        <w:rPr>
          <w:rFonts w:ascii="Arial" w:hAnsi="Arial" w:cs="Arial"/>
          <w:color w:val="000000"/>
          <w:sz w:val="20"/>
          <w:szCs w:val="20"/>
        </w:rPr>
        <w:t xml:space="preserve"> ter</w:t>
      </w:r>
      <w:r w:rsidR="00C62945">
        <w:rPr>
          <w:rFonts w:ascii="Arial" w:hAnsi="Arial" w:cs="Arial"/>
          <w:color w:val="000000"/>
          <w:sz w:val="20"/>
          <w:szCs w:val="20"/>
        </w:rPr>
        <w:t xml:space="preserve"> 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>obrazloži</w:t>
      </w:r>
      <w:r w:rsidR="00C62945"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="00C62945">
        <w:rPr>
          <w:rFonts w:ascii="Arial" w:hAnsi="Arial" w:cs="Arial"/>
          <w:color w:val="000000"/>
          <w:sz w:val="20"/>
          <w:szCs w:val="20"/>
        </w:rPr>
        <w:t>v</w:t>
      </w:r>
      <w:r w:rsidR="00E273EA" w:rsidRPr="00E273EA">
        <w:rPr>
          <w:rFonts w:ascii="Arial" w:hAnsi="Arial" w:cs="Arial"/>
          <w:color w:val="000000"/>
          <w:sz w:val="20"/>
          <w:szCs w:val="20"/>
        </w:rPr>
        <w:t xml:space="preserve"> (ne)izpolnjevanja posameznih pogojev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5FD7E91A" w14:textId="7EAC6FEF" w:rsidR="00E273EA" w:rsidRPr="00B77D98" w:rsidRDefault="003650B0" w:rsidP="008E6E3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E273EA" w:rsidRPr="00B77D98">
        <w:rPr>
          <w:rFonts w:ascii="Arial" w:hAnsi="Arial" w:cs="Arial"/>
          <w:sz w:val="20"/>
          <w:szCs w:val="20"/>
        </w:rPr>
        <w:t>cenjevanje popolnih vlog, ki izpolnjujejo vse pogoje javnega razpisa</w:t>
      </w:r>
      <w:r>
        <w:rPr>
          <w:rFonts w:ascii="Arial" w:hAnsi="Arial" w:cs="Arial"/>
          <w:sz w:val="20"/>
          <w:szCs w:val="20"/>
        </w:rPr>
        <w:t>, v skladu z merili javnega razpisa</w:t>
      </w:r>
      <w:r w:rsidR="00B77D98">
        <w:rPr>
          <w:rFonts w:ascii="Arial" w:hAnsi="Arial" w:cs="Arial"/>
          <w:sz w:val="20"/>
          <w:szCs w:val="20"/>
        </w:rPr>
        <w:t xml:space="preserve"> in </w:t>
      </w:r>
      <w:r w:rsidR="00B77D98" w:rsidRPr="00B77D98">
        <w:rPr>
          <w:rFonts w:ascii="Arial" w:hAnsi="Arial" w:cs="Arial"/>
          <w:sz w:val="20"/>
          <w:szCs w:val="20"/>
        </w:rPr>
        <w:t>obrazložit</w:t>
      </w:r>
      <w:r w:rsidR="00B77D98">
        <w:rPr>
          <w:rFonts w:ascii="Arial" w:hAnsi="Arial" w:cs="Arial"/>
          <w:sz w:val="20"/>
          <w:szCs w:val="20"/>
        </w:rPr>
        <w:t>ev</w:t>
      </w:r>
      <w:r>
        <w:rPr>
          <w:rFonts w:ascii="Arial" w:hAnsi="Arial" w:cs="Arial"/>
          <w:sz w:val="20"/>
          <w:szCs w:val="20"/>
        </w:rPr>
        <w:t xml:space="preserve"> ocen po</w:t>
      </w:r>
      <w:r w:rsidR="00B77D98" w:rsidRPr="00B77D98">
        <w:rPr>
          <w:rFonts w:ascii="Arial" w:hAnsi="Arial" w:cs="Arial"/>
          <w:sz w:val="20"/>
          <w:szCs w:val="20"/>
        </w:rPr>
        <w:t xml:space="preserve"> posamezni</w:t>
      </w:r>
      <w:r w:rsidR="00B77D98">
        <w:rPr>
          <w:rFonts w:ascii="Arial" w:hAnsi="Arial" w:cs="Arial"/>
          <w:sz w:val="20"/>
          <w:szCs w:val="20"/>
        </w:rPr>
        <w:t xml:space="preserve">h </w:t>
      </w:r>
      <w:r w:rsidR="000628B6">
        <w:rPr>
          <w:rFonts w:ascii="Arial" w:hAnsi="Arial" w:cs="Arial"/>
          <w:sz w:val="20"/>
          <w:szCs w:val="20"/>
        </w:rPr>
        <w:t>meril</w:t>
      </w:r>
      <w:r>
        <w:rPr>
          <w:rFonts w:ascii="Arial" w:hAnsi="Arial" w:cs="Arial"/>
          <w:sz w:val="20"/>
          <w:szCs w:val="20"/>
        </w:rPr>
        <w:t>ih;</w:t>
      </w:r>
    </w:p>
    <w:p w14:paraId="791669E7" w14:textId="0893C6CB" w:rsidR="00E273EA" w:rsidRPr="0048304D" w:rsidRDefault="003650B0" w:rsidP="008E6E3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273EA" w:rsidRPr="0048304D">
        <w:rPr>
          <w:rFonts w:ascii="Arial" w:hAnsi="Arial" w:cs="Arial"/>
          <w:sz w:val="20"/>
          <w:szCs w:val="20"/>
        </w:rPr>
        <w:t>riprava</w:t>
      </w:r>
      <w:r w:rsidR="00881F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predlogov odločitev oziroma drugih aktov </w:t>
      </w:r>
      <w:r w:rsidR="00E273EA" w:rsidRPr="0048304D">
        <w:rPr>
          <w:rFonts w:ascii="Arial" w:hAnsi="Arial" w:cs="Arial"/>
          <w:sz w:val="20"/>
          <w:szCs w:val="20"/>
        </w:rPr>
        <w:t>o izboru</w:t>
      </w:r>
      <w:r>
        <w:rPr>
          <w:rFonts w:ascii="Arial" w:hAnsi="Arial" w:cs="Arial"/>
          <w:sz w:val="20"/>
          <w:szCs w:val="20"/>
        </w:rPr>
        <w:t>,</w:t>
      </w:r>
      <w:r w:rsidR="0048304D" w:rsidRPr="0048304D">
        <w:rPr>
          <w:rFonts w:ascii="Arial" w:hAnsi="Arial" w:cs="Arial"/>
          <w:sz w:val="20"/>
          <w:szCs w:val="20"/>
        </w:rPr>
        <w:t xml:space="preserve"> </w:t>
      </w:r>
      <w:r w:rsidR="00E273EA" w:rsidRPr="0048304D">
        <w:rPr>
          <w:rFonts w:ascii="Arial" w:hAnsi="Arial" w:cs="Arial"/>
          <w:sz w:val="20"/>
          <w:szCs w:val="20"/>
        </w:rPr>
        <w:t>zavrnitvi</w:t>
      </w:r>
      <w:r>
        <w:rPr>
          <w:rFonts w:ascii="Arial" w:hAnsi="Arial" w:cs="Arial"/>
          <w:sz w:val="20"/>
          <w:szCs w:val="20"/>
        </w:rPr>
        <w:t xml:space="preserve"> ali</w:t>
      </w:r>
      <w:r w:rsidR="0048304D" w:rsidRPr="0048304D">
        <w:rPr>
          <w:rFonts w:ascii="Arial" w:hAnsi="Arial" w:cs="Arial"/>
          <w:sz w:val="20"/>
          <w:szCs w:val="20"/>
        </w:rPr>
        <w:t xml:space="preserve"> </w:t>
      </w:r>
      <w:r w:rsidR="00E273EA" w:rsidRPr="0048304D">
        <w:rPr>
          <w:rFonts w:ascii="Arial" w:hAnsi="Arial" w:cs="Arial"/>
          <w:sz w:val="20"/>
          <w:szCs w:val="20"/>
        </w:rPr>
        <w:t>z</w:t>
      </w:r>
      <w:r w:rsidR="0048304D" w:rsidRPr="0048304D">
        <w:rPr>
          <w:rFonts w:ascii="Arial" w:hAnsi="Arial" w:cs="Arial"/>
          <w:sz w:val="20"/>
          <w:szCs w:val="20"/>
        </w:rPr>
        <w:t>avržen</w:t>
      </w:r>
      <w:r w:rsidR="00E03CFF">
        <w:rPr>
          <w:rFonts w:ascii="Arial" w:hAnsi="Arial" w:cs="Arial"/>
          <w:sz w:val="20"/>
          <w:szCs w:val="20"/>
        </w:rPr>
        <w:t>ju</w:t>
      </w:r>
      <w:r w:rsidR="00E273EA" w:rsidRPr="0048304D">
        <w:rPr>
          <w:rFonts w:ascii="Arial" w:hAnsi="Arial" w:cs="Arial"/>
          <w:sz w:val="20"/>
          <w:szCs w:val="20"/>
        </w:rPr>
        <w:t xml:space="preserve"> vlog</w:t>
      </w:r>
      <w:r w:rsidR="0048304D" w:rsidRPr="0048304D">
        <w:rPr>
          <w:rFonts w:ascii="Arial" w:hAnsi="Arial" w:cs="Arial"/>
          <w:sz w:val="20"/>
          <w:szCs w:val="20"/>
        </w:rPr>
        <w:t xml:space="preserve"> na javnem razpisu</w:t>
      </w:r>
      <w:r>
        <w:rPr>
          <w:rFonts w:ascii="Arial" w:hAnsi="Arial" w:cs="Arial"/>
          <w:sz w:val="20"/>
          <w:szCs w:val="20"/>
        </w:rPr>
        <w:t>;</w:t>
      </w:r>
    </w:p>
    <w:p w14:paraId="6BE9AC7D" w14:textId="6D8B8C87" w:rsidR="001E4FA8" w:rsidRPr="001E4FA8" w:rsidRDefault="003650B0" w:rsidP="008E6E3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273EA" w:rsidRPr="001E4FA8">
        <w:rPr>
          <w:rFonts w:ascii="Arial" w:hAnsi="Arial" w:cs="Arial"/>
          <w:sz w:val="20"/>
          <w:szCs w:val="20"/>
        </w:rPr>
        <w:t>riprava predloga</w:t>
      </w:r>
      <w:r w:rsidR="00B75AAF" w:rsidRPr="001E4FA8">
        <w:rPr>
          <w:rFonts w:ascii="Arial" w:hAnsi="Arial" w:cs="Arial"/>
          <w:sz w:val="20"/>
          <w:szCs w:val="20"/>
        </w:rPr>
        <w:t xml:space="preserve"> </w:t>
      </w:r>
      <w:r w:rsidR="00E273EA" w:rsidRPr="001E4FA8">
        <w:rPr>
          <w:rFonts w:ascii="Arial" w:hAnsi="Arial" w:cs="Arial"/>
          <w:sz w:val="20"/>
          <w:szCs w:val="20"/>
        </w:rPr>
        <w:t xml:space="preserve">sofinanciranja izbranih </w:t>
      </w:r>
      <w:r w:rsidR="000628B6">
        <w:rPr>
          <w:rFonts w:ascii="Arial" w:hAnsi="Arial" w:cs="Arial"/>
          <w:sz w:val="20"/>
          <w:szCs w:val="20"/>
        </w:rPr>
        <w:t>izvajalcev</w:t>
      </w:r>
      <w:r>
        <w:rPr>
          <w:rFonts w:ascii="Arial" w:hAnsi="Arial" w:cs="Arial"/>
          <w:sz w:val="20"/>
          <w:szCs w:val="20"/>
        </w:rPr>
        <w:t>;</w:t>
      </w:r>
    </w:p>
    <w:p w14:paraId="7E8B3510" w14:textId="5D56F191" w:rsidR="00E273EA" w:rsidRDefault="003650B0" w:rsidP="008E6E3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E273EA" w:rsidRPr="00B75AAF">
        <w:rPr>
          <w:rFonts w:ascii="Arial" w:hAnsi="Arial" w:cs="Arial"/>
          <w:sz w:val="20"/>
          <w:szCs w:val="20"/>
        </w:rPr>
        <w:t>protno vodenje zapisnika o delu</w:t>
      </w:r>
      <w:r>
        <w:rPr>
          <w:rFonts w:ascii="Arial" w:hAnsi="Arial" w:cs="Arial"/>
          <w:sz w:val="20"/>
          <w:szCs w:val="20"/>
        </w:rPr>
        <w:t xml:space="preserve"> strokovne</w:t>
      </w:r>
      <w:r w:rsidR="00E273EA" w:rsidRPr="00B75AAF">
        <w:rPr>
          <w:rFonts w:ascii="Arial" w:hAnsi="Arial" w:cs="Arial"/>
          <w:sz w:val="20"/>
          <w:szCs w:val="20"/>
        </w:rPr>
        <w:t xml:space="preserve"> komisije</w:t>
      </w:r>
      <w:r>
        <w:rPr>
          <w:rFonts w:ascii="Arial" w:hAnsi="Arial" w:cs="Arial"/>
          <w:sz w:val="20"/>
          <w:szCs w:val="20"/>
        </w:rPr>
        <w:t>;</w:t>
      </w:r>
    </w:p>
    <w:p w14:paraId="1E35047B" w14:textId="062C782D" w:rsidR="003650B0" w:rsidRPr="00B75AAF" w:rsidRDefault="003650B0" w:rsidP="008E6E3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opravljanje drugih nalog, določenih z javnim razpisom, razpisno dokumentacijo in veljavnimi predpisi.</w:t>
      </w:r>
    </w:p>
    <w:p w14:paraId="3D7F982E" w14:textId="6B7E31EC" w:rsidR="009B29B6" w:rsidRPr="00B75AAF" w:rsidRDefault="00901FD9" w:rsidP="008E6E32">
      <w:pPr>
        <w:pStyle w:val="Naslov1"/>
      </w:pPr>
      <w:r>
        <w:t>5</w:t>
      </w:r>
      <w:r w:rsidR="009B29B6" w:rsidRPr="00B75AAF">
        <w:t xml:space="preserve">. </w:t>
      </w:r>
      <w:r w:rsidR="003650B0">
        <w:t>Način dela strokovne komisije</w:t>
      </w:r>
    </w:p>
    <w:p w14:paraId="79176BF9" w14:textId="77777777" w:rsidR="002523CE" w:rsidRDefault="009B29B6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Člani strokovne komisije se sestajajo na sejah, ki jih sklicuje predsed</w:t>
      </w:r>
      <w:r w:rsidR="00226164">
        <w:rPr>
          <w:rFonts w:ascii="Arial" w:hAnsi="Arial" w:cs="Arial"/>
          <w:sz w:val="20"/>
          <w:szCs w:val="20"/>
        </w:rPr>
        <w:t>n</w:t>
      </w:r>
      <w:r w:rsidR="00F05475">
        <w:rPr>
          <w:rFonts w:ascii="Arial" w:hAnsi="Arial" w:cs="Arial"/>
          <w:sz w:val="20"/>
          <w:szCs w:val="20"/>
        </w:rPr>
        <w:t>i</w:t>
      </w:r>
      <w:r w:rsidR="00EB5FA2">
        <w:rPr>
          <w:rFonts w:ascii="Arial" w:hAnsi="Arial" w:cs="Arial"/>
          <w:sz w:val="20"/>
          <w:szCs w:val="20"/>
        </w:rPr>
        <w:t>k</w:t>
      </w:r>
      <w:r w:rsidRPr="001E4FA8">
        <w:rPr>
          <w:rFonts w:ascii="Arial" w:hAnsi="Arial" w:cs="Arial"/>
          <w:sz w:val="20"/>
          <w:szCs w:val="20"/>
        </w:rPr>
        <w:t xml:space="preserve"> strokovne komisije. </w:t>
      </w:r>
    </w:p>
    <w:p w14:paraId="3DC30694" w14:textId="77777777" w:rsidR="002523CE" w:rsidRDefault="002523CE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62FDEFCE" w14:textId="5B0967C6" w:rsidR="009B29B6" w:rsidRPr="001E4FA8" w:rsidRDefault="00ED2580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ED2580">
        <w:rPr>
          <w:rFonts w:ascii="Arial" w:hAnsi="Arial" w:cs="Arial"/>
          <w:sz w:val="20"/>
          <w:szCs w:val="20"/>
        </w:rPr>
        <w:t>Komisija sprejema odločitve z večino glasov prisotnih članov.</w:t>
      </w:r>
      <w:r w:rsidR="009B29B6" w:rsidRPr="001E4FA8">
        <w:rPr>
          <w:rFonts w:ascii="Arial" w:hAnsi="Arial" w:cs="Arial"/>
          <w:sz w:val="20"/>
          <w:szCs w:val="20"/>
        </w:rPr>
        <w:t xml:space="preserve"> </w:t>
      </w:r>
    </w:p>
    <w:p w14:paraId="42E59C89" w14:textId="4653E7A5" w:rsidR="009B29B6" w:rsidRPr="001E4FA8" w:rsidRDefault="00901FD9" w:rsidP="008E6E32">
      <w:pPr>
        <w:pStyle w:val="Naslov1"/>
      </w:pPr>
      <w:r>
        <w:t>6</w:t>
      </w:r>
      <w:r w:rsidR="009B29B6" w:rsidRPr="001E4FA8">
        <w:t xml:space="preserve">. </w:t>
      </w:r>
      <w:r w:rsidR="002523CE">
        <w:t>Opravljanje nalog strokovne komisije</w:t>
      </w:r>
    </w:p>
    <w:p w14:paraId="7DB3006B" w14:textId="1154C756" w:rsidR="009B29B6" w:rsidRPr="001E4FA8" w:rsidRDefault="009B29B6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Strokovna komisija opravlja naloge v skladu z Z</w:t>
      </w:r>
      <w:r w:rsidR="002523CE">
        <w:rPr>
          <w:rFonts w:ascii="Arial" w:hAnsi="Arial" w:cs="Arial"/>
          <w:sz w:val="20"/>
          <w:szCs w:val="20"/>
        </w:rPr>
        <w:t>Špo-1</w:t>
      </w:r>
      <w:r w:rsidRPr="001E4FA8">
        <w:rPr>
          <w:rFonts w:ascii="Arial" w:hAnsi="Arial" w:cs="Arial"/>
          <w:sz w:val="20"/>
          <w:szCs w:val="20"/>
        </w:rPr>
        <w:t xml:space="preserve">, </w:t>
      </w:r>
      <w:r w:rsidR="002523CE">
        <w:rPr>
          <w:rFonts w:ascii="Arial" w:hAnsi="Arial" w:cs="Arial"/>
          <w:sz w:val="20"/>
          <w:szCs w:val="20"/>
        </w:rPr>
        <w:t>p</w:t>
      </w:r>
      <w:r w:rsidRPr="001E4FA8">
        <w:rPr>
          <w:rFonts w:ascii="Arial" w:hAnsi="Arial" w:cs="Arial"/>
          <w:sz w:val="20"/>
          <w:szCs w:val="20"/>
        </w:rPr>
        <w:t>ravilnikom, javnim razpisom in razpisno dokumentacijo javnega razpisa.</w:t>
      </w:r>
    </w:p>
    <w:p w14:paraId="5724021B" w14:textId="7C6FDA4C" w:rsidR="009B29B6" w:rsidRPr="001E4FA8" w:rsidRDefault="00901FD9" w:rsidP="008E6E32">
      <w:pPr>
        <w:pStyle w:val="Naslov1"/>
      </w:pPr>
      <w:r>
        <w:t>7</w:t>
      </w:r>
      <w:r w:rsidR="009B29B6" w:rsidRPr="001E4FA8">
        <w:t xml:space="preserve">. </w:t>
      </w:r>
      <w:r w:rsidR="002523CE">
        <w:t>Trajanje mandata</w:t>
      </w:r>
    </w:p>
    <w:p w14:paraId="1B719BC1" w14:textId="10DC3FFE" w:rsidR="009B29B6" w:rsidRPr="001E4FA8" w:rsidRDefault="009B29B6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 xml:space="preserve">Mandat strokovne komisije traja do zaključka vseh nalog, </w:t>
      </w:r>
      <w:r w:rsidR="002523CE">
        <w:rPr>
          <w:rFonts w:ascii="Arial" w:hAnsi="Arial" w:cs="Arial"/>
          <w:sz w:val="20"/>
          <w:szCs w:val="20"/>
        </w:rPr>
        <w:t>določenih s tem sklepom, oziroma do zaključka postopka javnega razpisa</w:t>
      </w:r>
      <w:r w:rsidRPr="001E4FA8">
        <w:rPr>
          <w:rFonts w:ascii="Arial" w:hAnsi="Arial" w:cs="Arial"/>
          <w:sz w:val="20"/>
          <w:szCs w:val="20"/>
        </w:rPr>
        <w:t>.</w:t>
      </w:r>
    </w:p>
    <w:p w14:paraId="5670BF5F" w14:textId="6C8FBE6D" w:rsidR="009B29B6" w:rsidRPr="00E60B14" w:rsidRDefault="00901FD9" w:rsidP="008E6E32">
      <w:pPr>
        <w:pStyle w:val="Naslov1"/>
      </w:pPr>
      <w:r>
        <w:t>8</w:t>
      </w:r>
      <w:r w:rsidR="009B29B6" w:rsidRPr="001E4FA8">
        <w:t xml:space="preserve">. </w:t>
      </w:r>
      <w:r w:rsidR="002523CE">
        <w:t>Interesna nepovezanost in varovanje podatkov</w:t>
      </w:r>
    </w:p>
    <w:p w14:paraId="6C6E77CC" w14:textId="12DF1051" w:rsidR="006B0FEC" w:rsidRDefault="009B29B6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Predsedn</w:t>
      </w:r>
      <w:r w:rsidR="00F05475">
        <w:rPr>
          <w:rFonts w:ascii="Arial" w:hAnsi="Arial" w:cs="Arial"/>
          <w:sz w:val="20"/>
          <w:szCs w:val="20"/>
        </w:rPr>
        <w:t>i</w:t>
      </w:r>
      <w:r w:rsidR="007A369A">
        <w:rPr>
          <w:rFonts w:ascii="Arial" w:hAnsi="Arial" w:cs="Arial"/>
          <w:sz w:val="20"/>
          <w:szCs w:val="20"/>
        </w:rPr>
        <w:t>k</w:t>
      </w:r>
      <w:r w:rsidRPr="001E4FA8">
        <w:rPr>
          <w:rFonts w:ascii="Arial" w:hAnsi="Arial" w:cs="Arial"/>
          <w:sz w:val="20"/>
          <w:szCs w:val="20"/>
        </w:rPr>
        <w:t xml:space="preserve"> in člani</w:t>
      </w:r>
      <w:r w:rsidR="001E4FA8">
        <w:rPr>
          <w:rFonts w:ascii="Arial" w:hAnsi="Arial" w:cs="Arial"/>
          <w:sz w:val="20"/>
          <w:szCs w:val="20"/>
        </w:rPr>
        <w:t xml:space="preserve"> strokovne</w:t>
      </w:r>
      <w:r w:rsidRPr="001E4FA8">
        <w:rPr>
          <w:rFonts w:ascii="Arial" w:hAnsi="Arial" w:cs="Arial"/>
          <w:sz w:val="20"/>
          <w:szCs w:val="20"/>
        </w:rPr>
        <w:t xml:space="preserve"> komisij</w:t>
      </w:r>
      <w:r w:rsidR="001E4FA8">
        <w:rPr>
          <w:rFonts w:ascii="Arial" w:hAnsi="Arial" w:cs="Arial"/>
          <w:sz w:val="20"/>
          <w:szCs w:val="20"/>
        </w:rPr>
        <w:t xml:space="preserve">e </w:t>
      </w:r>
      <w:r w:rsidRPr="001E4FA8">
        <w:rPr>
          <w:rFonts w:ascii="Arial" w:hAnsi="Arial" w:cs="Arial"/>
          <w:sz w:val="20"/>
          <w:szCs w:val="20"/>
        </w:rPr>
        <w:t>ne smejo biti s prijavitelji (kar vključuje tako prijavitelja kot partnerje,</w:t>
      </w:r>
      <w:r w:rsidR="0032445E">
        <w:rPr>
          <w:rFonts w:ascii="Arial" w:hAnsi="Arial" w:cs="Arial"/>
          <w:sz w:val="20"/>
          <w:szCs w:val="20"/>
        </w:rPr>
        <w:t xml:space="preserve"> </w:t>
      </w:r>
      <w:r w:rsidRPr="001E4FA8">
        <w:rPr>
          <w:rFonts w:ascii="Arial" w:hAnsi="Arial" w:cs="Arial"/>
          <w:sz w:val="20"/>
          <w:szCs w:val="20"/>
        </w:rPr>
        <w:t>v</w:t>
      </w:r>
      <w:r w:rsidR="0032445E">
        <w:rPr>
          <w:rFonts w:ascii="Arial" w:hAnsi="Arial" w:cs="Arial"/>
          <w:sz w:val="20"/>
          <w:szCs w:val="20"/>
        </w:rPr>
        <w:t xml:space="preserve"> nadaljnjem besedilu</w:t>
      </w:r>
      <w:r w:rsidRPr="001E4FA8">
        <w:rPr>
          <w:rFonts w:ascii="Arial" w:hAnsi="Arial" w:cs="Arial"/>
          <w:sz w:val="20"/>
          <w:szCs w:val="20"/>
        </w:rPr>
        <w:t>: prijavitelji) interesno povezani v smislu poslovne povezanosti, sorodstvenega razmerja (v ravni vrsti ali v stranski vrsti do vštetega četrtega kolena), v zakonski zvezi</w:t>
      </w:r>
      <w:r w:rsidR="00765F90">
        <w:rPr>
          <w:rFonts w:ascii="Arial" w:hAnsi="Arial" w:cs="Arial"/>
          <w:sz w:val="20"/>
          <w:szCs w:val="20"/>
        </w:rPr>
        <w:t xml:space="preserve">, zunajzakonski skupnosti </w:t>
      </w:r>
      <w:r w:rsidR="00765F90" w:rsidRPr="00765F90">
        <w:rPr>
          <w:rFonts w:ascii="Arial" w:hAnsi="Arial" w:cs="Arial"/>
          <w:sz w:val="20"/>
          <w:szCs w:val="20"/>
        </w:rPr>
        <w:t>ali registrirani istospolni partnerski skupnosti</w:t>
      </w:r>
      <w:r w:rsidR="00765F90">
        <w:rPr>
          <w:rFonts w:ascii="Arial" w:hAnsi="Arial" w:cs="Arial"/>
          <w:sz w:val="20"/>
          <w:szCs w:val="20"/>
        </w:rPr>
        <w:t xml:space="preserve"> oziroma</w:t>
      </w:r>
      <w:r w:rsidR="00765F90" w:rsidRPr="00765F90">
        <w:rPr>
          <w:rFonts w:ascii="Arial" w:hAnsi="Arial" w:cs="Arial"/>
          <w:sz w:val="20"/>
          <w:szCs w:val="20"/>
        </w:rPr>
        <w:t xml:space="preserve"> partnerski zvezi,</w:t>
      </w:r>
      <w:r w:rsidR="006B0FEC" w:rsidRPr="006B0FEC">
        <w:t xml:space="preserve"> </w:t>
      </w:r>
      <w:r w:rsidR="006B0FEC" w:rsidRPr="006B0FEC">
        <w:rPr>
          <w:rFonts w:ascii="Arial" w:hAnsi="Arial" w:cs="Arial"/>
          <w:sz w:val="20"/>
          <w:szCs w:val="20"/>
        </w:rPr>
        <w:t>v svaštvu do vštetega drugega kolena</w:t>
      </w:r>
      <w:r w:rsidR="006B0FEC">
        <w:rPr>
          <w:rFonts w:ascii="Arial" w:hAnsi="Arial" w:cs="Arial"/>
          <w:sz w:val="20"/>
          <w:szCs w:val="20"/>
        </w:rPr>
        <w:t>,</w:t>
      </w:r>
      <w:r w:rsidR="00765F90" w:rsidRPr="00765F90">
        <w:rPr>
          <w:rFonts w:ascii="Arial" w:hAnsi="Arial" w:cs="Arial"/>
          <w:sz w:val="20"/>
          <w:szCs w:val="20"/>
        </w:rPr>
        <w:t xml:space="preserve"> tudi </w:t>
      </w:r>
      <w:r w:rsidR="00DD6DDA">
        <w:rPr>
          <w:rFonts w:ascii="Arial" w:hAnsi="Arial" w:cs="Arial"/>
          <w:sz w:val="20"/>
          <w:szCs w:val="20"/>
        </w:rPr>
        <w:t>če so</w:t>
      </w:r>
      <w:r w:rsidR="00765F90" w:rsidRPr="00765F90">
        <w:rPr>
          <w:rFonts w:ascii="Arial" w:hAnsi="Arial" w:cs="Arial"/>
          <w:sz w:val="20"/>
          <w:szCs w:val="20"/>
        </w:rPr>
        <w:t xml:space="preserve"> t</w:t>
      </w:r>
      <w:r w:rsidR="00765F90">
        <w:rPr>
          <w:rFonts w:ascii="Arial" w:hAnsi="Arial" w:cs="Arial"/>
          <w:sz w:val="20"/>
          <w:szCs w:val="20"/>
        </w:rPr>
        <w:t>e</w:t>
      </w:r>
      <w:r w:rsidR="00765F90" w:rsidRPr="00765F90">
        <w:rPr>
          <w:rFonts w:ascii="Arial" w:hAnsi="Arial" w:cs="Arial"/>
          <w:sz w:val="20"/>
          <w:szCs w:val="20"/>
        </w:rPr>
        <w:t xml:space="preserve"> zvez</w:t>
      </w:r>
      <w:r w:rsidR="00765F90">
        <w:rPr>
          <w:rFonts w:ascii="Arial" w:hAnsi="Arial" w:cs="Arial"/>
          <w:sz w:val="20"/>
          <w:szCs w:val="20"/>
        </w:rPr>
        <w:t>e, razmerja oziroma skupnosti</w:t>
      </w:r>
      <w:r w:rsidR="00765F90" w:rsidRPr="00765F90">
        <w:rPr>
          <w:rFonts w:ascii="Arial" w:hAnsi="Arial" w:cs="Arial"/>
          <w:sz w:val="20"/>
          <w:szCs w:val="20"/>
        </w:rPr>
        <w:t xml:space="preserve"> že prenehal</w:t>
      </w:r>
      <w:r w:rsidR="00765F90">
        <w:rPr>
          <w:rFonts w:ascii="Arial" w:hAnsi="Arial" w:cs="Arial"/>
          <w:sz w:val="20"/>
          <w:szCs w:val="20"/>
        </w:rPr>
        <w:t>e</w:t>
      </w:r>
      <w:r w:rsidR="006B0FEC">
        <w:rPr>
          <w:rFonts w:ascii="Arial" w:hAnsi="Arial" w:cs="Arial"/>
          <w:sz w:val="20"/>
          <w:szCs w:val="20"/>
        </w:rPr>
        <w:t>.</w:t>
      </w:r>
      <w:r w:rsidRPr="001E4FA8">
        <w:rPr>
          <w:rFonts w:ascii="Arial" w:hAnsi="Arial" w:cs="Arial"/>
          <w:sz w:val="20"/>
          <w:szCs w:val="20"/>
        </w:rPr>
        <w:t xml:space="preserve"> Drugi elementi interesne povezanosti se presojajo v skladu s Kodeksom ravnanja javnih uslužbencev (Uradni list RS, </w:t>
      </w:r>
      <w:r w:rsidR="00E0558C">
        <w:rPr>
          <w:rFonts w:ascii="Arial" w:hAnsi="Arial" w:cs="Arial"/>
          <w:sz w:val="20"/>
          <w:szCs w:val="20"/>
        </w:rPr>
        <w:t>številka</w:t>
      </w:r>
      <w:r w:rsidRPr="001E4FA8">
        <w:rPr>
          <w:rFonts w:ascii="Arial" w:hAnsi="Arial" w:cs="Arial"/>
          <w:sz w:val="20"/>
          <w:szCs w:val="20"/>
        </w:rPr>
        <w:t xml:space="preserve"> 8/01). </w:t>
      </w:r>
      <w:r w:rsidR="006B0FEC">
        <w:rPr>
          <w:rFonts w:ascii="Arial" w:hAnsi="Arial" w:cs="Arial"/>
          <w:sz w:val="20"/>
          <w:szCs w:val="20"/>
        </w:rPr>
        <w:t>Interesna povezanost oziroma druge okoliščine, ki vzbujajo dvom o nepristranskosti, predstavljajo</w:t>
      </w:r>
      <w:r w:rsidRPr="001E4FA8">
        <w:rPr>
          <w:rFonts w:ascii="Arial" w:hAnsi="Arial" w:cs="Arial"/>
          <w:sz w:val="20"/>
          <w:szCs w:val="20"/>
        </w:rPr>
        <w:t xml:space="preserve"> izločitveni razlog. </w:t>
      </w:r>
    </w:p>
    <w:p w14:paraId="6EF430BE" w14:textId="77777777" w:rsidR="006B0FEC" w:rsidRDefault="006B0FEC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2689FE69" w14:textId="4EF48093" w:rsidR="006B0FEC" w:rsidRDefault="00E60B14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t>Predsedn</w:t>
      </w:r>
      <w:r>
        <w:rPr>
          <w:rFonts w:ascii="Arial" w:hAnsi="Arial" w:cs="Arial"/>
          <w:sz w:val="20"/>
          <w:szCs w:val="20"/>
        </w:rPr>
        <w:t>ik</w:t>
      </w:r>
      <w:r w:rsidR="009B29B6" w:rsidRPr="001E4FA8">
        <w:rPr>
          <w:rFonts w:ascii="Arial" w:hAnsi="Arial" w:cs="Arial"/>
          <w:sz w:val="20"/>
          <w:szCs w:val="20"/>
        </w:rPr>
        <w:t xml:space="preserve"> in člani </w:t>
      </w:r>
      <w:r w:rsidR="001E4FA8">
        <w:rPr>
          <w:rFonts w:ascii="Arial" w:hAnsi="Arial" w:cs="Arial"/>
          <w:sz w:val="20"/>
          <w:szCs w:val="20"/>
        </w:rPr>
        <w:t xml:space="preserve">strokovne </w:t>
      </w:r>
      <w:r w:rsidR="009B29B6" w:rsidRPr="001E4FA8">
        <w:rPr>
          <w:rFonts w:ascii="Arial" w:hAnsi="Arial" w:cs="Arial"/>
          <w:sz w:val="20"/>
          <w:szCs w:val="20"/>
        </w:rPr>
        <w:t>komisij</w:t>
      </w:r>
      <w:r w:rsidR="001E4FA8">
        <w:rPr>
          <w:rFonts w:ascii="Arial" w:hAnsi="Arial" w:cs="Arial"/>
          <w:sz w:val="20"/>
          <w:szCs w:val="20"/>
        </w:rPr>
        <w:t xml:space="preserve">e </w:t>
      </w:r>
      <w:r w:rsidR="009B29B6" w:rsidRPr="001E4FA8">
        <w:rPr>
          <w:rFonts w:ascii="Arial" w:hAnsi="Arial" w:cs="Arial"/>
          <w:sz w:val="20"/>
          <w:szCs w:val="20"/>
        </w:rPr>
        <w:t xml:space="preserve">ne smejo sodelovati pri pripravi </w:t>
      </w:r>
      <w:r w:rsidR="006B0FEC">
        <w:rPr>
          <w:rFonts w:ascii="Arial" w:hAnsi="Arial" w:cs="Arial"/>
          <w:sz w:val="20"/>
          <w:szCs w:val="20"/>
        </w:rPr>
        <w:t>vlog</w:t>
      </w:r>
      <w:r w:rsidR="009B29B6" w:rsidRPr="001E4FA8">
        <w:rPr>
          <w:rFonts w:ascii="Arial" w:hAnsi="Arial" w:cs="Arial"/>
          <w:sz w:val="20"/>
          <w:szCs w:val="20"/>
        </w:rPr>
        <w:t xml:space="preserve"> prijaviteljev. </w:t>
      </w:r>
    </w:p>
    <w:p w14:paraId="0A978AA5" w14:textId="77777777" w:rsidR="006B0FEC" w:rsidRDefault="006B0FEC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191F7C71" w14:textId="4A7C6A44" w:rsidR="0032445E" w:rsidRDefault="00E60B14" w:rsidP="008E6E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E4FA8">
        <w:rPr>
          <w:rFonts w:ascii="Arial" w:hAnsi="Arial" w:cs="Arial"/>
          <w:sz w:val="20"/>
          <w:szCs w:val="20"/>
        </w:rPr>
        <w:lastRenderedPageBreak/>
        <w:t>Predsedn</w:t>
      </w:r>
      <w:r>
        <w:rPr>
          <w:rFonts w:ascii="Arial" w:hAnsi="Arial" w:cs="Arial"/>
          <w:sz w:val="20"/>
          <w:szCs w:val="20"/>
        </w:rPr>
        <w:t>ik</w:t>
      </w:r>
      <w:r w:rsidR="009B29B6" w:rsidRPr="001E4FA8">
        <w:rPr>
          <w:rFonts w:ascii="Arial" w:hAnsi="Arial" w:cs="Arial"/>
          <w:sz w:val="20"/>
          <w:szCs w:val="20"/>
        </w:rPr>
        <w:t xml:space="preserve"> in člani </w:t>
      </w:r>
      <w:r w:rsidR="001E4FA8">
        <w:rPr>
          <w:rFonts w:ascii="Arial" w:hAnsi="Arial" w:cs="Arial"/>
          <w:sz w:val="20"/>
          <w:szCs w:val="20"/>
        </w:rPr>
        <w:t xml:space="preserve">strokovne </w:t>
      </w:r>
      <w:r w:rsidR="009B29B6" w:rsidRPr="001E4FA8">
        <w:rPr>
          <w:rFonts w:ascii="Arial" w:hAnsi="Arial" w:cs="Arial"/>
          <w:sz w:val="20"/>
          <w:szCs w:val="20"/>
        </w:rPr>
        <w:t>komisij</w:t>
      </w:r>
      <w:r w:rsidR="001E4FA8">
        <w:rPr>
          <w:rFonts w:ascii="Arial" w:hAnsi="Arial" w:cs="Arial"/>
          <w:sz w:val="20"/>
          <w:szCs w:val="20"/>
        </w:rPr>
        <w:t xml:space="preserve">e </w:t>
      </w:r>
      <w:r w:rsidR="009B29B6" w:rsidRPr="001E4FA8">
        <w:rPr>
          <w:rFonts w:ascii="Arial" w:hAnsi="Arial" w:cs="Arial"/>
          <w:sz w:val="20"/>
          <w:szCs w:val="20"/>
        </w:rPr>
        <w:t xml:space="preserve">so </w:t>
      </w:r>
      <w:r w:rsidR="006B0FEC">
        <w:rPr>
          <w:rFonts w:ascii="Arial" w:hAnsi="Arial" w:cs="Arial"/>
          <w:sz w:val="20"/>
          <w:szCs w:val="20"/>
        </w:rPr>
        <w:t>dolžni varovati</w:t>
      </w:r>
      <w:r w:rsidR="009B29B6" w:rsidRPr="001E4FA8">
        <w:rPr>
          <w:rFonts w:ascii="Arial" w:hAnsi="Arial" w:cs="Arial"/>
          <w:sz w:val="20"/>
          <w:szCs w:val="20"/>
        </w:rPr>
        <w:t xml:space="preserve"> vse zaupn</w:t>
      </w:r>
      <w:r w:rsidR="006B0FEC">
        <w:rPr>
          <w:rFonts w:ascii="Arial" w:hAnsi="Arial" w:cs="Arial"/>
          <w:sz w:val="20"/>
          <w:szCs w:val="20"/>
        </w:rPr>
        <w:t>e</w:t>
      </w:r>
      <w:r w:rsidR="009B29B6" w:rsidRPr="001E4FA8">
        <w:rPr>
          <w:rFonts w:ascii="Arial" w:hAnsi="Arial" w:cs="Arial"/>
          <w:sz w:val="20"/>
          <w:szCs w:val="20"/>
        </w:rPr>
        <w:t xml:space="preserve"> podatk</w:t>
      </w:r>
      <w:r w:rsidR="006B0FEC">
        <w:rPr>
          <w:rFonts w:ascii="Arial" w:hAnsi="Arial" w:cs="Arial"/>
          <w:sz w:val="20"/>
          <w:szCs w:val="20"/>
        </w:rPr>
        <w:t>e</w:t>
      </w:r>
      <w:r w:rsidR="009B29B6" w:rsidRPr="001E4FA8">
        <w:rPr>
          <w:rFonts w:ascii="Arial" w:hAnsi="Arial" w:cs="Arial"/>
          <w:sz w:val="20"/>
          <w:szCs w:val="20"/>
        </w:rPr>
        <w:t>, dejstv</w:t>
      </w:r>
      <w:r w:rsidR="006B0FEC">
        <w:rPr>
          <w:rFonts w:ascii="Arial" w:hAnsi="Arial" w:cs="Arial"/>
          <w:sz w:val="20"/>
          <w:szCs w:val="20"/>
        </w:rPr>
        <w:t>a</w:t>
      </w:r>
      <w:r w:rsidR="009B29B6" w:rsidRPr="001E4FA8">
        <w:rPr>
          <w:rFonts w:ascii="Arial" w:hAnsi="Arial" w:cs="Arial"/>
          <w:sz w:val="20"/>
          <w:szCs w:val="20"/>
        </w:rPr>
        <w:t xml:space="preserve"> in okoliščin</w:t>
      </w:r>
      <w:r w:rsidR="006B0FEC">
        <w:rPr>
          <w:rFonts w:ascii="Arial" w:hAnsi="Arial" w:cs="Arial"/>
          <w:sz w:val="20"/>
          <w:szCs w:val="20"/>
        </w:rPr>
        <w:t>e</w:t>
      </w:r>
      <w:r w:rsidR="009B29B6" w:rsidRPr="001E4FA8">
        <w:rPr>
          <w:rFonts w:ascii="Arial" w:hAnsi="Arial" w:cs="Arial"/>
          <w:sz w:val="20"/>
          <w:szCs w:val="20"/>
        </w:rPr>
        <w:t xml:space="preserve"> o prijaviteljih in končnih prejemnikih sredstev, </w:t>
      </w:r>
      <w:r w:rsidR="006B0FEC">
        <w:rPr>
          <w:rFonts w:ascii="Arial" w:hAnsi="Arial" w:cs="Arial"/>
          <w:sz w:val="20"/>
          <w:szCs w:val="20"/>
        </w:rPr>
        <w:t>s</w:t>
      </w:r>
      <w:r w:rsidR="009B29B6" w:rsidRPr="001E4FA8">
        <w:rPr>
          <w:rFonts w:ascii="Arial" w:hAnsi="Arial" w:cs="Arial"/>
          <w:sz w:val="20"/>
          <w:szCs w:val="20"/>
        </w:rPr>
        <w:t xml:space="preserve"> kateri</w:t>
      </w:r>
      <w:r w:rsidR="006B0FEC">
        <w:rPr>
          <w:rFonts w:ascii="Arial" w:hAnsi="Arial" w:cs="Arial"/>
          <w:sz w:val="20"/>
          <w:szCs w:val="20"/>
        </w:rPr>
        <w:t>mi se seznanijo</w:t>
      </w:r>
      <w:r w:rsidR="009B29B6" w:rsidRPr="001E4FA8">
        <w:rPr>
          <w:rFonts w:ascii="Arial" w:hAnsi="Arial" w:cs="Arial"/>
          <w:sz w:val="20"/>
          <w:szCs w:val="20"/>
        </w:rPr>
        <w:t xml:space="preserve"> pri opravljanju svoj</w:t>
      </w:r>
      <w:r w:rsidR="006B0FEC">
        <w:rPr>
          <w:rFonts w:ascii="Arial" w:hAnsi="Arial" w:cs="Arial"/>
          <w:sz w:val="20"/>
          <w:szCs w:val="20"/>
        </w:rPr>
        <w:t>ih nalog</w:t>
      </w:r>
      <w:r w:rsidR="009B29B6" w:rsidRPr="001E4FA8">
        <w:rPr>
          <w:rFonts w:ascii="Arial" w:hAnsi="Arial" w:cs="Arial"/>
          <w:sz w:val="20"/>
          <w:szCs w:val="20"/>
        </w:rPr>
        <w:t xml:space="preserve"> v postopku javnega razpisa.</w:t>
      </w:r>
    </w:p>
    <w:p w14:paraId="5AF83764" w14:textId="662DACE0" w:rsidR="0032445E" w:rsidRDefault="006B0FEC" w:rsidP="008E6E32">
      <w:pPr>
        <w:spacing w:before="240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Predsednik in člani strokovne komisije pred začetkom opravljanja nalog podpišejo pisno izjavo o </w:t>
      </w:r>
      <w:r w:rsidR="003440DD">
        <w:rPr>
          <w:rFonts w:ascii="Arial" w:hAnsi="Arial" w:cs="Arial"/>
          <w:sz w:val="20"/>
          <w:szCs w:val="20"/>
          <w:lang w:eastAsia="sl-SI"/>
        </w:rPr>
        <w:t xml:space="preserve">interesni </w:t>
      </w:r>
      <w:r w:rsidR="0032445E" w:rsidRPr="00043C8D">
        <w:rPr>
          <w:rFonts w:ascii="Arial" w:hAnsi="Arial" w:cs="Arial"/>
          <w:sz w:val="20"/>
          <w:szCs w:val="20"/>
          <w:lang w:eastAsia="sl-SI"/>
        </w:rPr>
        <w:t xml:space="preserve"> nepovezanosti in varovanju podatkov. </w:t>
      </w:r>
    </w:p>
    <w:p w14:paraId="4C75102A" w14:textId="014DFC46" w:rsidR="0032445E" w:rsidRPr="003413AF" w:rsidRDefault="00901FD9" w:rsidP="008E6E32">
      <w:pPr>
        <w:pStyle w:val="Naslov1"/>
      </w:pPr>
      <w:r>
        <w:t>9</w:t>
      </w:r>
      <w:r w:rsidR="0032445E" w:rsidRPr="00043C8D">
        <w:t xml:space="preserve">. </w:t>
      </w:r>
      <w:r w:rsidR="003440DD">
        <w:t>Veljavnost sklepa</w:t>
      </w:r>
    </w:p>
    <w:p w14:paraId="3A809A4F" w14:textId="12984086" w:rsidR="00DE5CA8" w:rsidRDefault="003440DD" w:rsidP="00DE5CA8">
      <w:pPr>
        <w:spacing w:before="24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 s</w:t>
      </w:r>
      <w:r w:rsidR="0032445E" w:rsidRPr="00043C8D">
        <w:rPr>
          <w:rFonts w:ascii="Arial" w:hAnsi="Arial" w:cs="Arial"/>
          <w:sz w:val="20"/>
          <w:szCs w:val="20"/>
        </w:rPr>
        <w:t xml:space="preserve">klep začne veljati z dnem objave na </w:t>
      </w:r>
      <w:r w:rsidR="00A5452E">
        <w:rPr>
          <w:rFonts w:ascii="Arial" w:hAnsi="Arial" w:cs="Arial"/>
          <w:sz w:val="20"/>
          <w:szCs w:val="20"/>
        </w:rPr>
        <w:t>intranetu</w:t>
      </w:r>
      <w:r w:rsidR="0032445E" w:rsidRPr="00043C8D">
        <w:rPr>
          <w:rFonts w:ascii="Arial" w:hAnsi="Arial" w:cs="Arial"/>
          <w:sz w:val="20"/>
          <w:szCs w:val="20"/>
        </w:rPr>
        <w:t xml:space="preserve"> ministrstva.</w:t>
      </w:r>
    </w:p>
    <w:p w14:paraId="00542817" w14:textId="77777777" w:rsidR="00ED06C5" w:rsidRPr="003001E3" w:rsidRDefault="00ED06C5" w:rsidP="00ED06C5">
      <w:pPr>
        <w:autoSpaceDE w:val="0"/>
        <w:autoSpaceDN w:val="0"/>
        <w:adjustRightInd w:val="0"/>
        <w:spacing w:before="36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Dr. Anže Logar</w:t>
      </w:r>
    </w:p>
    <w:p w14:paraId="3792B2C7" w14:textId="77777777" w:rsidR="00ED06C5" w:rsidRPr="003001E3" w:rsidRDefault="00ED06C5" w:rsidP="00ED06C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minister</w:t>
      </w:r>
    </w:p>
    <w:p w14:paraId="11E14D85" w14:textId="77777777" w:rsidR="00ED06C5" w:rsidRPr="003001E3" w:rsidRDefault="00ED06C5" w:rsidP="00ED06C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Po pooblastilu, številka 0204-2/2026-2180-31 z dne 29. junij 2026,</w:t>
      </w:r>
    </w:p>
    <w:p w14:paraId="0B67A549" w14:textId="77777777" w:rsidR="00ED06C5" w:rsidRPr="003001E3" w:rsidRDefault="00ED06C5" w:rsidP="00ED06C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mag. Katja Koren</w:t>
      </w:r>
    </w:p>
    <w:p w14:paraId="223C9D51" w14:textId="77777777" w:rsidR="00ED06C5" w:rsidRPr="003001E3" w:rsidRDefault="00ED06C5" w:rsidP="00ED06C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državna sekretarka</w:t>
      </w:r>
    </w:p>
    <w:p w14:paraId="077B643A" w14:textId="3508D71E" w:rsidR="009B29B6" w:rsidRPr="009B29B6" w:rsidRDefault="009B29B6" w:rsidP="00ED06C5">
      <w:pPr>
        <w:autoSpaceDE w:val="0"/>
        <w:autoSpaceDN w:val="0"/>
        <w:adjustRightInd w:val="0"/>
        <w:spacing w:before="7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B29B6">
        <w:rPr>
          <w:rFonts w:ascii="Arial" w:hAnsi="Arial" w:cs="Arial"/>
          <w:b/>
          <w:color w:val="000000"/>
          <w:sz w:val="20"/>
          <w:szCs w:val="20"/>
        </w:rPr>
        <w:t>Vročiti:</w:t>
      </w:r>
    </w:p>
    <w:p w14:paraId="23C0C1D7" w14:textId="7B9AD66F" w:rsidR="009B29B6" w:rsidRDefault="003440DD" w:rsidP="00844CF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</w:t>
      </w:r>
      <w:r w:rsidR="009B29B6" w:rsidRPr="009B29B6">
        <w:rPr>
          <w:rFonts w:ascii="Arial" w:hAnsi="Arial" w:cs="Arial"/>
          <w:color w:val="000000"/>
          <w:sz w:val="20"/>
          <w:szCs w:val="20"/>
        </w:rPr>
        <w:t>menovanim</w:t>
      </w:r>
      <w:r w:rsidR="009B29B6">
        <w:rPr>
          <w:rFonts w:ascii="Arial" w:hAnsi="Arial" w:cs="Arial"/>
          <w:color w:val="000000"/>
          <w:sz w:val="20"/>
          <w:szCs w:val="20"/>
        </w:rPr>
        <w:t xml:space="preserve"> članom strokovne komisije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6F4193E" w14:textId="77777777" w:rsidR="00AC2B41" w:rsidRPr="006B1575" w:rsidRDefault="00AC2B41" w:rsidP="003413AF">
      <w:pPr>
        <w:keepNext/>
        <w:autoSpaceDE w:val="0"/>
        <w:autoSpaceDN w:val="0"/>
        <w:adjustRightInd w:val="0"/>
        <w:spacing w:before="24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Vložiti:</w:t>
      </w:r>
    </w:p>
    <w:p w14:paraId="5D790F7A" w14:textId="7E2163D2" w:rsidR="00B257A6" w:rsidRPr="00441D31" w:rsidRDefault="003440DD" w:rsidP="00844CF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9B29B6" w:rsidRPr="009B29B6">
        <w:rPr>
          <w:rFonts w:ascii="Arial" w:hAnsi="Arial" w:cs="Arial"/>
          <w:color w:val="000000"/>
          <w:sz w:val="20"/>
          <w:szCs w:val="20"/>
        </w:rPr>
        <w:t>birk</w:t>
      </w:r>
      <w:r w:rsidR="009B29B6">
        <w:rPr>
          <w:rFonts w:ascii="Arial" w:hAnsi="Arial" w:cs="Arial"/>
          <w:color w:val="000000"/>
          <w:sz w:val="20"/>
          <w:szCs w:val="20"/>
        </w:rPr>
        <w:t xml:space="preserve">a </w:t>
      </w:r>
      <w:r w:rsidR="009B29B6" w:rsidRPr="009B29B6">
        <w:rPr>
          <w:rFonts w:ascii="Arial" w:hAnsi="Arial" w:cs="Arial"/>
          <w:color w:val="000000"/>
          <w:sz w:val="20"/>
          <w:szCs w:val="20"/>
        </w:rPr>
        <w:t>dokumentarnega gradiva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sectPr w:rsidR="00B257A6" w:rsidRPr="00441D31" w:rsidSect="00783310">
      <w:head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7A87" w14:textId="77777777" w:rsidR="00DB6C96" w:rsidRDefault="00DB6C96">
      <w:r>
        <w:separator/>
      </w:r>
    </w:p>
  </w:endnote>
  <w:endnote w:type="continuationSeparator" w:id="0">
    <w:p w14:paraId="585A267E" w14:textId="77777777" w:rsidR="00DB6C96" w:rsidRDefault="00DB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54F6" w14:textId="77777777" w:rsidR="00DB6C96" w:rsidRDefault="00DB6C96">
      <w:r>
        <w:separator/>
      </w:r>
    </w:p>
  </w:footnote>
  <w:footnote w:type="continuationSeparator" w:id="0">
    <w:p w14:paraId="5D4D65A8" w14:textId="77777777" w:rsidR="00DB6C96" w:rsidRDefault="00DB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01F38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3DA8" w:rsidRPr="008F3500" w14:paraId="13241439" w14:textId="77777777" w:rsidTr="002A6432">
      <w:trPr>
        <w:trHeight w:hRule="exact" w:val="847"/>
      </w:trPr>
      <w:tc>
        <w:tcPr>
          <w:tcW w:w="649" w:type="dxa"/>
        </w:tcPr>
        <w:p w14:paraId="7766448A" w14:textId="77777777" w:rsidR="00633DA8" w:rsidRPr="00E63890" w:rsidRDefault="00633DA8" w:rsidP="00633DA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9606988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2BD4292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1AFD5C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1A8D4CA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4F8044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9C8E8CB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B9774C9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C680FF9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F398BD6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DB67C6A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CCFC906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A5FAED6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3C348C4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5CB7F2A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0ADA40C2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1F3056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A28784A" w14:textId="77777777" w:rsidR="00633DA8" w:rsidRPr="00486AF6" w:rsidRDefault="00633DA8" w:rsidP="00633DA8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33DA8" w:rsidRPr="008F3500" w14:paraId="4781DD35" w14:textId="77777777" w:rsidTr="002A6432">
      <w:trPr>
        <w:trHeight w:hRule="exact" w:val="847"/>
      </w:trPr>
      <w:tc>
        <w:tcPr>
          <w:tcW w:w="567" w:type="dxa"/>
        </w:tcPr>
        <w:p w14:paraId="2D9BA7D2" w14:textId="77777777" w:rsidR="00633DA8" w:rsidRPr="00E63890" w:rsidRDefault="00633DA8" w:rsidP="00633DA8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5C1023C0" w14:textId="77777777" w:rsidR="00633DA8" w:rsidRPr="00633DA8" w:rsidRDefault="009E2172" w:rsidP="00633DA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 w:rsidRPr="00633DA8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7FB3328E" wp14:editId="77B7649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007581487" name="Raven povezovalnik 1" descr="Dekorativni grafični element glave dokumenta" title="Dekorativni element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A4440" id="Raven povezovalnik 1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3DA8" w:rsidRPr="00633DA8">
      <w:rPr>
        <w:rFonts w:ascii="Republika" w:hAnsi="Republika"/>
        <w:sz w:val="20"/>
        <w:szCs w:val="20"/>
      </w:rPr>
      <w:t>REPUBLIKA SLOVENIJA</w:t>
    </w:r>
  </w:p>
  <w:p w14:paraId="7238735C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633DA8">
      <w:rPr>
        <w:rFonts w:ascii="Republika" w:hAnsi="Republika"/>
        <w:b/>
        <w:caps/>
        <w:sz w:val="20"/>
        <w:szCs w:val="20"/>
      </w:rPr>
      <w:t xml:space="preserve">MinIstrstvo za gospodarstvo, </w:t>
    </w:r>
    <w:r w:rsidR="00EB5FA2">
      <w:rPr>
        <w:rFonts w:ascii="Republika" w:hAnsi="Republika"/>
        <w:b/>
        <w:caps/>
        <w:sz w:val="20"/>
        <w:szCs w:val="20"/>
      </w:rPr>
      <w:t>DELO</w:t>
    </w:r>
    <w:r w:rsidRPr="00633DA8">
      <w:rPr>
        <w:rFonts w:ascii="Republika" w:hAnsi="Republika"/>
        <w:b/>
        <w:caps/>
        <w:sz w:val="20"/>
        <w:szCs w:val="20"/>
      </w:rPr>
      <w:t xml:space="preserve"> in šport</w:t>
    </w:r>
  </w:p>
  <w:p w14:paraId="7AAE7EDD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>Kotnikova ulica 5, 1000 Ljubljana</w:t>
    </w:r>
    <w:r w:rsidRPr="00633DA8">
      <w:rPr>
        <w:rFonts w:ascii="Arial" w:hAnsi="Arial" w:cs="Arial"/>
        <w:sz w:val="16"/>
      </w:rPr>
      <w:tab/>
      <w:t xml:space="preserve">T: 01 400 </w:t>
    </w:r>
    <w:r w:rsidR="0046367C">
      <w:rPr>
        <w:rFonts w:ascii="Arial" w:hAnsi="Arial" w:cs="Arial"/>
        <w:sz w:val="16"/>
      </w:rPr>
      <w:t>33 11</w:t>
    </w:r>
  </w:p>
  <w:p w14:paraId="1345DA9A" w14:textId="28C10569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E: gp.mg</w:t>
    </w:r>
    <w:r w:rsidR="003D3234">
      <w:rPr>
        <w:rFonts w:ascii="Arial" w:hAnsi="Arial" w:cs="Arial"/>
        <w:sz w:val="16"/>
      </w:rPr>
      <w:t>d</w:t>
    </w:r>
    <w:r w:rsidRPr="00633DA8">
      <w:rPr>
        <w:rFonts w:ascii="Arial" w:hAnsi="Arial" w:cs="Arial"/>
        <w:sz w:val="16"/>
      </w:rPr>
      <w:t>s@gov.si</w:t>
    </w:r>
  </w:p>
  <w:p w14:paraId="79DFF23A" w14:textId="6A222F0F" w:rsidR="00D9242E" w:rsidRPr="00633DA8" w:rsidRDefault="00633DA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www.mg</w:t>
    </w:r>
    <w:r w:rsidR="003D3234">
      <w:rPr>
        <w:rFonts w:ascii="Arial" w:hAnsi="Arial" w:cs="Arial"/>
        <w:sz w:val="16"/>
      </w:rPr>
      <w:t>d</w:t>
    </w:r>
    <w:r w:rsidRPr="00633DA8">
      <w:rPr>
        <w:rFonts w:ascii="Arial" w:hAnsi="Arial" w:cs="Arial"/>
        <w:sz w:val="16"/>
      </w:rPr>
      <w:t>s.gov.si</w:t>
    </w:r>
    <w:r w:rsidR="00D9242E" w:rsidRPr="00633DA8">
      <w:rPr>
        <w:rFonts w:ascii="Arial" w:hAnsi="Arial" w:cs="Arial"/>
        <w:sz w:val="16"/>
      </w:rPr>
      <w:tab/>
    </w:r>
  </w:p>
  <w:p w14:paraId="1F5C8253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89D"/>
    <w:multiLevelType w:val="hybridMultilevel"/>
    <w:tmpl w:val="BAD4FFA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33CFC"/>
    <w:multiLevelType w:val="hybridMultilevel"/>
    <w:tmpl w:val="B00AE9B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81147"/>
    <w:multiLevelType w:val="hybridMultilevel"/>
    <w:tmpl w:val="B00AE9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F91451"/>
    <w:multiLevelType w:val="hybridMultilevel"/>
    <w:tmpl w:val="00529BD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5410B4"/>
    <w:multiLevelType w:val="hybridMultilevel"/>
    <w:tmpl w:val="9DEA9450"/>
    <w:lvl w:ilvl="0" w:tplc="AF62E8E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54162175"/>
    <w:multiLevelType w:val="hybridMultilevel"/>
    <w:tmpl w:val="FB4AF852"/>
    <w:lvl w:ilvl="0" w:tplc="AF62E8E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FFC5BD1"/>
    <w:multiLevelType w:val="hybridMultilevel"/>
    <w:tmpl w:val="853A85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417929">
    <w:abstractNumId w:val="1"/>
  </w:num>
  <w:num w:numId="2" w16cid:durableId="1620918309">
    <w:abstractNumId w:val="6"/>
  </w:num>
  <w:num w:numId="3" w16cid:durableId="377358063">
    <w:abstractNumId w:val="2"/>
  </w:num>
  <w:num w:numId="4" w16cid:durableId="699165336">
    <w:abstractNumId w:val="5"/>
  </w:num>
  <w:num w:numId="5" w16cid:durableId="328143960">
    <w:abstractNumId w:val="4"/>
  </w:num>
  <w:num w:numId="6" w16cid:durableId="659113763">
    <w:abstractNumId w:val="0"/>
  </w:num>
  <w:num w:numId="7" w16cid:durableId="59513759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3D"/>
    <w:rsid w:val="0000727C"/>
    <w:rsid w:val="00007BC0"/>
    <w:rsid w:val="000145AE"/>
    <w:rsid w:val="00023A88"/>
    <w:rsid w:val="00031A74"/>
    <w:rsid w:val="00032839"/>
    <w:rsid w:val="0003558F"/>
    <w:rsid w:val="000628B6"/>
    <w:rsid w:val="000628BC"/>
    <w:rsid w:val="00062F06"/>
    <w:rsid w:val="00066AF3"/>
    <w:rsid w:val="0008173B"/>
    <w:rsid w:val="0008542E"/>
    <w:rsid w:val="000866D3"/>
    <w:rsid w:val="000875BF"/>
    <w:rsid w:val="000A07BD"/>
    <w:rsid w:val="000A2735"/>
    <w:rsid w:val="000A68AC"/>
    <w:rsid w:val="000A7238"/>
    <w:rsid w:val="000B30C4"/>
    <w:rsid w:val="000B4FC4"/>
    <w:rsid w:val="000B5CCA"/>
    <w:rsid w:val="000B634B"/>
    <w:rsid w:val="000C1448"/>
    <w:rsid w:val="000C1B32"/>
    <w:rsid w:val="000D2E90"/>
    <w:rsid w:val="000D3934"/>
    <w:rsid w:val="000D7C27"/>
    <w:rsid w:val="000E33EA"/>
    <w:rsid w:val="000E5F54"/>
    <w:rsid w:val="000E60CA"/>
    <w:rsid w:val="000F1076"/>
    <w:rsid w:val="000F4AA1"/>
    <w:rsid w:val="000F55DF"/>
    <w:rsid w:val="0010175D"/>
    <w:rsid w:val="00101A2C"/>
    <w:rsid w:val="00101F02"/>
    <w:rsid w:val="00103BE8"/>
    <w:rsid w:val="00105992"/>
    <w:rsid w:val="001060EB"/>
    <w:rsid w:val="0011666A"/>
    <w:rsid w:val="0011739E"/>
    <w:rsid w:val="00127961"/>
    <w:rsid w:val="001308D8"/>
    <w:rsid w:val="0013130B"/>
    <w:rsid w:val="00131F52"/>
    <w:rsid w:val="001357B2"/>
    <w:rsid w:val="00136EB9"/>
    <w:rsid w:val="0014332B"/>
    <w:rsid w:val="001550ED"/>
    <w:rsid w:val="001622EC"/>
    <w:rsid w:val="00164337"/>
    <w:rsid w:val="00165BF6"/>
    <w:rsid w:val="00171345"/>
    <w:rsid w:val="00171A2F"/>
    <w:rsid w:val="001772FC"/>
    <w:rsid w:val="00185869"/>
    <w:rsid w:val="00191DAC"/>
    <w:rsid w:val="001A5213"/>
    <w:rsid w:val="001A7691"/>
    <w:rsid w:val="001B512B"/>
    <w:rsid w:val="001C05FD"/>
    <w:rsid w:val="001C6BEB"/>
    <w:rsid w:val="001D7151"/>
    <w:rsid w:val="001E1000"/>
    <w:rsid w:val="001E28DB"/>
    <w:rsid w:val="001E4FA8"/>
    <w:rsid w:val="001F2D26"/>
    <w:rsid w:val="001F5F16"/>
    <w:rsid w:val="00202A77"/>
    <w:rsid w:val="00210FF1"/>
    <w:rsid w:val="00220261"/>
    <w:rsid w:val="00226164"/>
    <w:rsid w:val="00226529"/>
    <w:rsid w:val="0023546B"/>
    <w:rsid w:val="00237C15"/>
    <w:rsid w:val="0024359B"/>
    <w:rsid w:val="002523CE"/>
    <w:rsid w:val="00255AB0"/>
    <w:rsid w:val="00271CE5"/>
    <w:rsid w:val="0027338D"/>
    <w:rsid w:val="002739EA"/>
    <w:rsid w:val="00273CCD"/>
    <w:rsid w:val="0027463E"/>
    <w:rsid w:val="002751A9"/>
    <w:rsid w:val="0028101B"/>
    <w:rsid w:val="00281022"/>
    <w:rsid w:val="00282020"/>
    <w:rsid w:val="00287D86"/>
    <w:rsid w:val="002A6432"/>
    <w:rsid w:val="002C024A"/>
    <w:rsid w:val="002D2A93"/>
    <w:rsid w:val="002D6440"/>
    <w:rsid w:val="002D7A17"/>
    <w:rsid w:val="002E3155"/>
    <w:rsid w:val="002E67B4"/>
    <w:rsid w:val="002F1F00"/>
    <w:rsid w:val="002F439C"/>
    <w:rsid w:val="002F69F6"/>
    <w:rsid w:val="00304C61"/>
    <w:rsid w:val="00307193"/>
    <w:rsid w:val="00310DFA"/>
    <w:rsid w:val="00317448"/>
    <w:rsid w:val="0032044E"/>
    <w:rsid w:val="0032445E"/>
    <w:rsid w:val="003413AF"/>
    <w:rsid w:val="00341F53"/>
    <w:rsid w:val="00342E55"/>
    <w:rsid w:val="003440DD"/>
    <w:rsid w:val="00346528"/>
    <w:rsid w:val="003529B6"/>
    <w:rsid w:val="003557BB"/>
    <w:rsid w:val="00355B85"/>
    <w:rsid w:val="00360DB4"/>
    <w:rsid w:val="003636BF"/>
    <w:rsid w:val="00363A0A"/>
    <w:rsid w:val="003642D6"/>
    <w:rsid w:val="0036504B"/>
    <w:rsid w:val="003650B0"/>
    <w:rsid w:val="00365444"/>
    <w:rsid w:val="003663FB"/>
    <w:rsid w:val="00366FFD"/>
    <w:rsid w:val="00373F7D"/>
    <w:rsid w:val="0037479F"/>
    <w:rsid w:val="00380BEB"/>
    <w:rsid w:val="0038279A"/>
    <w:rsid w:val="003845B4"/>
    <w:rsid w:val="00387B1A"/>
    <w:rsid w:val="00395B3B"/>
    <w:rsid w:val="00397407"/>
    <w:rsid w:val="003A55DD"/>
    <w:rsid w:val="003A6E64"/>
    <w:rsid w:val="003B4D8E"/>
    <w:rsid w:val="003C2671"/>
    <w:rsid w:val="003D3234"/>
    <w:rsid w:val="003E1C74"/>
    <w:rsid w:val="003E3CE7"/>
    <w:rsid w:val="003F197D"/>
    <w:rsid w:val="00406E10"/>
    <w:rsid w:val="004131B5"/>
    <w:rsid w:val="004146F5"/>
    <w:rsid w:val="00416F49"/>
    <w:rsid w:val="0042131A"/>
    <w:rsid w:val="00424162"/>
    <w:rsid w:val="004338E4"/>
    <w:rsid w:val="004342C6"/>
    <w:rsid w:val="00436A4F"/>
    <w:rsid w:val="00437548"/>
    <w:rsid w:val="00441D31"/>
    <w:rsid w:val="004438AD"/>
    <w:rsid w:val="00445558"/>
    <w:rsid w:val="00445597"/>
    <w:rsid w:val="00454080"/>
    <w:rsid w:val="00454C88"/>
    <w:rsid w:val="00461794"/>
    <w:rsid w:val="00463315"/>
    <w:rsid w:val="0046367C"/>
    <w:rsid w:val="004640E9"/>
    <w:rsid w:val="0047432E"/>
    <w:rsid w:val="0048145C"/>
    <w:rsid w:val="0048304D"/>
    <w:rsid w:val="0048671D"/>
    <w:rsid w:val="0049111F"/>
    <w:rsid w:val="00491E9C"/>
    <w:rsid w:val="004B0393"/>
    <w:rsid w:val="004B2CF1"/>
    <w:rsid w:val="004C458D"/>
    <w:rsid w:val="004C5CD2"/>
    <w:rsid w:val="004C7CA8"/>
    <w:rsid w:val="004D4B58"/>
    <w:rsid w:val="004D5FEC"/>
    <w:rsid w:val="004E04B5"/>
    <w:rsid w:val="004F0AC4"/>
    <w:rsid w:val="004F0F25"/>
    <w:rsid w:val="00501FA2"/>
    <w:rsid w:val="00507AE5"/>
    <w:rsid w:val="005151EB"/>
    <w:rsid w:val="0051651F"/>
    <w:rsid w:val="0052180B"/>
    <w:rsid w:val="00521C53"/>
    <w:rsid w:val="00522376"/>
    <w:rsid w:val="00526246"/>
    <w:rsid w:val="00541C08"/>
    <w:rsid w:val="00545E7D"/>
    <w:rsid w:val="00550CDB"/>
    <w:rsid w:val="00552371"/>
    <w:rsid w:val="00563CE4"/>
    <w:rsid w:val="00567106"/>
    <w:rsid w:val="005856C2"/>
    <w:rsid w:val="00586228"/>
    <w:rsid w:val="0059592A"/>
    <w:rsid w:val="005A054D"/>
    <w:rsid w:val="005A482A"/>
    <w:rsid w:val="005A55E0"/>
    <w:rsid w:val="005C4E20"/>
    <w:rsid w:val="005D255D"/>
    <w:rsid w:val="005D3F9F"/>
    <w:rsid w:val="005D7343"/>
    <w:rsid w:val="005E065B"/>
    <w:rsid w:val="005E0805"/>
    <w:rsid w:val="005E1D3C"/>
    <w:rsid w:val="005E6597"/>
    <w:rsid w:val="005F109F"/>
    <w:rsid w:val="005F2A62"/>
    <w:rsid w:val="005F2D84"/>
    <w:rsid w:val="0060143D"/>
    <w:rsid w:val="006103F0"/>
    <w:rsid w:val="00620342"/>
    <w:rsid w:val="0062480D"/>
    <w:rsid w:val="00632253"/>
    <w:rsid w:val="00633DA8"/>
    <w:rsid w:val="006368DB"/>
    <w:rsid w:val="00636DD1"/>
    <w:rsid w:val="00642714"/>
    <w:rsid w:val="006455CE"/>
    <w:rsid w:val="00651F13"/>
    <w:rsid w:val="00662221"/>
    <w:rsid w:val="00663C12"/>
    <w:rsid w:val="006676C3"/>
    <w:rsid w:val="0067033A"/>
    <w:rsid w:val="006745F0"/>
    <w:rsid w:val="00674792"/>
    <w:rsid w:val="00682FAB"/>
    <w:rsid w:val="00690A3C"/>
    <w:rsid w:val="006918EB"/>
    <w:rsid w:val="00691985"/>
    <w:rsid w:val="006A2199"/>
    <w:rsid w:val="006A781B"/>
    <w:rsid w:val="006B06D3"/>
    <w:rsid w:val="006B0FEC"/>
    <w:rsid w:val="006B1575"/>
    <w:rsid w:val="006B28DC"/>
    <w:rsid w:val="006B3B5A"/>
    <w:rsid w:val="006B5BD0"/>
    <w:rsid w:val="006B5FAB"/>
    <w:rsid w:val="006B7EB5"/>
    <w:rsid w:val="006C5B55"/>
    <w:rsid w:val="006D42D9"/>
    <w:rsid w:val="006D77B2"/>
    <w:rsid w:val="006F101C"/>
    <w:rsid w:val="006F2C0A"/>
    <w:rsid w:val="006F5F9C"/>
    <w:rsid w:val="00705B37"/>
    <w:rsid w:val="0070677C"/>
    <w:rsid w:val="0071025F"/>
    <w:rsid w:val="00712192"/>
    <w:rsid w:val="007127EB"/>
    <w:rsid w:val="007233E8"/>
    <w:rsid w:val="00731308"/>
    <w:rsid w:val="00733017"/>
    <w:rsid w:val="007407C6"/>
    <w:rsid w:val="007408C3"/>
    <w:rsid w:val="007469A7"/>
    <w:rsid w:val="007507C6"/>
    <w:rsid w:val="0075264D"/>
    <w:rsid w:val="00752BBC"/>
    <w:rsid w:val="007560BC"/>
    <w:rsid w:val="007633A9"/>
    <w:rsid w:val="00765098"/>
    <w:rsid w:val="00765ACB"/>
    <w:rsid w:val="00765F90"/>
    <w:rsid w:val="007675AA"/>
    <w:rsid w:val="0078197A"/>
    <w:rsid w:val="00783310"/>
    <w:rsid w:val="00786315"/>
    <w:rsid w:val="00794CF2"/>
    <w:rsid w:val="00796FDE"/>
    <w:rsid w:val="007A068E"/>
    <w:rsid w:val="007A3548"/>
    <w:rsid w:val="007A369A"/>
    <w:rsid w:val="007A3807"/>
    <w:rsid w:val="007A4A6D"/>
    <w:rsid w:val="007A5DF3"/>
    <w:rsid w:val="007A7A4A"/>
    <w:rsid w:val="007B617E"/>
    <w:rsid w:val="007B7F36"/>
    <w:rsid w:val="007C04DE"/>
    <w:rsid w:val="007D1BCF"/>
    <w:rsid w:val="007D335C"/>
    <w:rsid w:val="007D674D"/>
    <w:rsid w:val="007D7064"/>
    <w:rsid w:val="007D75CF"/>
    <w:rsid w:val="007D75D3"/>
    <w:rsid w:val="007E59A7"/>
    <w:rsid w:val="007E6DC5"/>
    <w:rsid w:val="007F0DE6"/>
    <w:rsid w:val="007F3DF7"/>
    <w:rsid w:val="007F585F"/>
    <w:rsid w:val="00803D7F"/>
    <w:rsid w:val="00805044"/>
    <w:rsid w:val="008110EE"/>
    <w:rsid w:val="008167F9"/>
    <w:rsid w:val="00822B7A"/>
    <w:rsid w:val="00822FD4"/>
    <w:rsid w:val="008267E8"/>
    <w:rsid w:val="00830A01"/>
    <w:rsid w:val="00835A80"/>
    <w:rsid w:val="0084318E"/>
    <w:rsid w:val="0084494B"/>
    <w:rsid w:val="00844CFC"/>
    <w:rsid w:val="0085234E"/>
    <w:rsid w:val="00855933"/>
    <w:rsid w:val="00863505"/>
    <w:rsid w:val="00865609"/>
    <w:rsid w:val="00867EF6"/>
    <w:rsid w:val="00870EFE"/>
    <w:rsid w:val="00871284"/>
    <w:rsid w:val="0088043C"/>
    <w:rsid w:val="00881F42"/>
    <w:rsid w:val="008906C9"/>
    <w:rsid w:val="0089236A"/>
    <w:rsid w:val="008A199C"/>
    <w:rsid w:val="008B46CC"/>
    <w:rsid w:val="008B5779"/>
    <w:rsid w:val="008B5810"/>
    <w:rsid w:val="008B6BB1"/>
    <w:rsid w:val="008C012E"/>
    <w:rsid w:val="008C1639"/>
    <w:rsid w:val="008C381C"/>
    <w:rsid w:val="008C5738"/>
    <w:rsid w:val="008C72D0"/>
    <w:rsid w:val="008D04F0"/>
    <w:rsid w:val="008D3CB0"/>
    <w:rsid w:val="008D45D5"/>
    <w:rsid w:val="008E62AB"/>
    <w:rsid w:val="008E6E32"/>
    <w:rsid w:val="008F1A7D"/>
    <w:rsid w:val="008F3500"/>
    <w:rsid w:val="008F6E52"/>
    <w:rsid w:val="00901FD9"/>
    <w:rsid w:val="00906780"/>
    <w:rsid w:val="009115D3"/>
    <w:rsid w:val="00912393"/>
    <w:rsid w:val="0092190C"/>
    <w:rsid w:val="00923CEE"/>
    <w:rsid w:val="009245F4"/>
    <w:rsid w:val="00924E3C"/>
    <w:rsid w:val="00931119"/>
    <w:rsid w:val="00931C6A"/>
    <w:rsid w:val="00955021"/>
    <w:rsid w:val="00960248"/>
    <w:rsid w:val="009612BB"/>
    <w:rsid w:val="00961A29"/>
    <w:rsid w:val="00980119"/>
    <w:rsid w:val="00985B4E"/>
    <w:rsid w:val="00985EA1"/>
    <w:rsid w:val="009932A8"/>
    <w:rsid w:val="009A017B"/>
    <w:rsid w:val="009A13F9"/>
    <w:rsid w:val="009A5E1F"/>
    <w:rsid w:val="009A6B90"/>
    <w:rsid w:val="009B29B6"/>
    <w:rsid w:val="009B62BC"/>
    <w:rsid w:val="009C0EB6"/>
    <w:rsid w:val="009C37E0"/>
    <w:rsid w:val="009D3B5E"/>
    <w:rsid w:val="009D760E"/>
    <w:rsid w:val="009E2172"/>
    <w:rsid w:val="009F0FE9"/>
    <w:rsid w:val="009F1F83"/>
    <w:rsid w:val="00A0258E"/>
    <w:rsid w:val="00A03D41"/>
    <w:rsid w:val="00A03E82"/>
    <w:rsid w:val="00A06A11"/>
    <w:rsid w:val="00A125C5"/>
    <w:rsid w:val="00A14A53"/>
    <w:rsid w:val="00A16DC5"/>
    <w:rsid w:val="00A2047F"/>
    <w:rsid w:val="00A225A4"/>
    <w:rsid w:val="00A23A79"/>
    <w:rsid w:val="00A2545E"/>
    <w:rsid w:val="00A25C50"/>
    <w:rsid w:val="00A27501"/>
    <w:rsid w:val="00A35B42"/>
    <w:rsid w:val="00A40900"/>
    <w:rsid w:val="00A40CF9"/>
    <w:rsid w:val="00A417C5"/>
    <w:rsid w:val="00A5039D"/>
    <w:rsid w:val="00A5452E"/>
    <w:rsid w:val="00A60627"/>
    <w:rsid w:val="00A623F2"/>
    <w:rsid w:val="00A6415D"/>
    <w:rsid w:val="00A65EE7"/>
    <w:rsid w:val="00A67785"/>
    <w:rsid w:val="00A70133"/>
    <w:rsid w:val="00A85530"/>
    <w:rsid w:val="00A86F73"/>
    <w:rsid w:val="00A917AA"/>
    <w:rsid w:val="00A92026"/>
    <w:rsid w:val="00AB2981"/>
    <w:rsid w:val="00AB40E1"/>
    <w:rsid w:val="00AC17E7"/>
    <w:rsid w:val="00AC2B41"/>
    <w:rsid w:val="00AC354A"/>
    <w:rsid w:val="00AC5085"/>
    <w:rsid w:val="00AC6EF5"/>
    <w:rsid w:val="00AD000E"/>
    <w:rsid w:val="00AD6937"/>
    <w:rsid w:val="00AE0D77"/>
    <w:rsid w:val="00AE218E"/>
    <w:rsid w:val="00AE28D5"/>
    <w:rsid w:val="00AE4547"/>
    <w:rsid w:val="00AE47A5"/>
    <w:rsid w:val="00AE76B9"/>
    <w:rsid w:val="00AF5020"/>
    <w:rsid w:val="00AF6CB8"/>
    <w:rsid w:val="00B0192F"/>
    <w:rsid w:val="00B06DE5"/>
    <w:rsid w:val="00B07405"/>
    <w:rsid w:val="00B10E0A"/>
    <w:rsid w:val="00B1211D"/>
    <w:rsid w:val="00B15F63"/>
    <w:rsid w:val="00B17141"/>
    <w:rsid w:val="00B21BA7"/>
    <w:rsid w:val="00B23C8E"/>
    <w:rsid w:val="00B257A6"/>
    <w:rsid w:val="00B25860"/>
    <w:rsid w:val="00B31575"/>
    <w:rsid w:val="00B36462"/>
    <w:rsid w:val="00B37787"/>
    <w:rsid w:val="00B415CE"/>
    <w:rsid w:val="00B54023"/>
    <w:rsid w:val="00B6650E"/>
    <w:rsid w:val="00B70369"/>
    <w:rsid w:val="00B70524"/>
    <w:rsid w:val="00B75AAF"/>
    <w:rsid w:val="00B77727"/>
    <w:rsid w:val="00B77D98"/>
    <w:rsid w:val="00B812E2"/>
    <w:rsid w:val="00B8547D"/>
    <w:rsid w:val="00BA7B94"/>
    <w:rsid w:val="00BB2FED"/>
    <w:rsid w:val="00BB3BA4"/>
    <w:rsid w:val="00BC155F"/>
    <w:rsid w:val="00BC244E"/>
    <w:rsid w:val="00BC2F0E"/>
    <w:rsid w:val="00BC3E44"/>
    <w:rsid w:val="00BE5B2C"/>
    <w:rsid w:val="00BE600B"/>
    <w:rsid w:val="00BE6654"/>
    <w:rsid w:val="00BF335C"/>
    <w:rsid w:val="00BF33EA"/>
    <w:rsid w:val="00C1326E"/>
    <w:rsid w:val="00C22E6B"/>
    <w:rsid w:val="00C23E6C"/>
    <w:rsid w:val="00C23EF3"/>
    <w:rsid w:val="00C250D5"/>
    <w:rsid w:val="00C254FE"/>
    <w:rsid w:val="00C31E6F"/>
    <w:rsid w:val="00C329B1"/>
    <w:rsid w:val="00C32D07"/>
    <w:rsid w:val="00C3598E"/>
    <w:rsid w:val="00C37E75"/>
    <w:rsid w:val="00C4441A"/>
    <w:rsid w:val="00C522D5"/>
    <w:rsid w:val="00C56043"/>
    <w:rsid w:val="00C62945"/>
    <w:rsid w:val="00C62E8F"/>
    <w:rsid w:val="00C662E2"/>
    <w:rsid w:val="00C7215F"/>
    <w:rsid w:val="00C76336"/>
    <w:rsid w:val="00C765C3"/>
    <w:rsid w:val="00C84667"/>
    <w:rsid w:val="00C92898"/>
    <w:rsid w:val="00C93017"/>
    <w:rsid w:val="00C93C80"/>
    <w:rsid w:val="00C952BB"/>
    <w:rsid w:val="00C97364"/>
    <w:rsid w:val="00CA068A"/>
    <w:rsid w:val="00CA2AF7"/>
    <w:rsid w:val="00CA32CF"/>
    <w:rsid w:val="00CD47D0"/>
    <w:rsid w:val="00CE4BB4"/>
    <w:rsid w:val="00CE7514"/>
    <w:rsid w:val="00D03372"/>
    <w:rsid w:val="00D04523"/>
    <w:rsid w:val="00D0591D"/>
    <w:rsid w:val="00D10141"/>
    <w:rsid w:val="00D204E0"/>
    <w:rsid w:val="00D2310F"/>
    <w:rsid w:val="00D248DE"/>
    <w:rsid w:val="00D27B58"/>
    <w:rsid w:val="00D33C27"/>
    <w:rsid w:val="00D37BE3"/>
    <w:rsid w:val="00D4311F"/>
    <w:rsid w:val="00D43C2B"/>
    <w:rsid w:val="00D45EED"/>
    <w:rsid w:val="00D56FF7"/>
    <w:rsid w:val="00D62EBB"/>
    <w:rsid w:val="00D65ACD"/>
    <w:rsid w:val="00D6700B"/>
    <w:rsid w:val="00D72308"/>
    <w:rsid w:val="00D767D1"/>
    <w:rsid w:val="00D7734B"/>
    <w:rsid w:val="00D835D2"/>
    <w:rsid w:val="00D8542D"/>
    <w:rsid w:val="00D91833"/>
    <w:rsid w:val="00D9242E"/>
    <w:rsid w:val="00D92E80"/>
    <w:rsid w:val="00D93C78"/>
    <w:rsid w:val="00DA1879"/>
    <w:rsid w:val="00DA33E6"/>
    <w:rsid w:val="00DB6C96"/>
    <w:rsid w:val="00DC008C"/>
    <w:rsid w:val="00DC6A71"/>
    <w:rsid w:val="00DC6F45"/>
    <w:rsid w:val="00DD6136"/>
    <w:rsid w:val="00DD6DDA"/>
    <w:rsid w:val="00DD73C5"/>
    <w:rsid w:val="00DE0002"/>
    <w:rsid w:val="00DE1776"/>
    <w:rsid w:val="00DE5B46"/>
    <w:rsid w:val="00DE5CA8"/>
    <w:rsid w:val="00DF3149"/>
    <w:rsid w:val="00DF581A"/>
    <w:rsid w:val="00E0357D"/>
    <w:rsid w:val="00E03CFF"/>
    <w:rsid w:val="00E0558C"/>
    <w:rsid w:val="00E063BB"/>
    <w:rsid w:val="00E24151"/>
    <w:rsid w:val="00E24EC2"/>
    <w:rsid w:val="00E273EA"/>
    <w:rsid w:val="00E274E1"/>
    <w:rsid w:val="00E34D31"/>
    <w:rsid w:val="00E470D6"/>
    <w:rsid w:val="00E5468F"/>
    <w:rsid w:val="00E5665C"/>
    <w:rsid w:val="00E60B14"/>
    <w:rsid w:val="00E71FBA"/>
    <w:rsid w:val="00E72966"/>
    <w:rsid w:val="00E72C00"/>
    <w:rsid w:val="00E743C1"/>
    <w:rsid w:val="00E77492"/>
    <w:rsid w:val="00E825E9"/>
    <w:rsid w:val="00E8345E"/>
    <w:rsid w:val="00E86149"/>
    <w:rsid w:val="00E91351"/>
    <w:rsid w:val="00E96068"/>
    <w:rsid w:val="00E97974"/>
    <w:rsid w:val="00EA045D"/>
    <w:rsid w:val="00EB0910"/>
    <w:rsid w:val="00EB26B0"/>
    <w:rsid w:val="00EB58FF"/>
    <w:rsid w:val="00EB5FA2"/>
    <w:rsid w:val="00EB7D48"/>
    <w:rsid w:val="00EC040B"/>
    <w:rsid w:val="00EC1645"/>
    <w:rsid w:val="00EC6570"/>
    <w:rsid w:val="00EC6853"/>
    <w:rsid w:val="00ED06C5"/>
    <w:rsid w:val="00ED2580"/>
    <w:rsid w:val="00ED64B5"/>
    <w:rsid w:val="00EE0E9A"/>
    <w:rsid w:val="00EE3EFC"/>
    <w:rsid w:val="00EF5EAA"/>
    <w:rsid w:val="00F05475"/>
    <w:rsid w:val="00F06859"/>
    <w:rsid w:val="00F103A1"/>
    <w:rsid w:val="00F10ECB"/>
    <w:rsid w:val="00F11622"/>
    <w:rsid w:val="00F1599F"/>
    <w:rsid w:val="00F240BB"/>
    <w:rsid w:val="00F30612"/>
    <w:rsid w:val="00F30880"/>
    <w:rsid w:val="00F3518D"/>
    <w:rsid w:val="00F41805"/>
    <w:rsid w:val="00F41D2A"/>
    <w:rsid w:val="00F4546D"/>
    <w:rsid w:val="00F46724"/>
    <w:rsid w:val="00F52506"/>
    <w:rsid w:val="00F52539"/>
    <w:rsid w:val="00F57FED"/>
    <w:rsid w:val="00F6417E"/>
    <w:rsid w:val="00F670C7"/>
    <w:rsid w:val="00F67D22"/>
    <w:rsid w:val="00F730B4"/>
    <w:rsid w:val="00F75A09"/>
    <w:rsid w:val="00F9176B"/>
    <w:rsid w:val="00F9223C"/>
    <w:rsid w:val="00F928C4"/>
    <w:rsid w:val="00FA4311"/>
    <w:rsid w:val="00FA49E2"/>
    <w:rsid w:val="00FA7A1A"/>
    <w:rsid w:val="00FB292F"/>
    <w:rsid w:val="00FB370A"/>
    <w:rsid w:val="00FB3DB0"/>
    <w:rsid w:val="00FB4E7B"/>
    <w:rsid w:val="00FC0F97"/>
    <w:rsid w:val="00FC39DD"/>
    <w:rsid w:val="00FD2CE4"/>
    <w:rsid w:val="00FD3349"/>
    <w:rsid w:val="00FD3461"/>
    <w:rsid w:val="00FD3484"/>
    <w:rsid w:val="00FD5A5A"/>
    <w:rsid w:val="00FD6F96"/>
    <w:rsid w:val="00FF00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088B761"/>
  <w15:chartTrackingRefBased/>
  <w15:docId w15:val="{2D0E78BC-C08E-481C-931A-CE3FE48E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257A6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17448"/>
    <w:pPr>
      <w:keepNext/>
      <w:spacing w:before="240" w:after="240" w:line="240" w:lineRule="atLeast"/>
      <w:outlineLvl w:val="0"/>
    </w:pPr>
    <w:rPr>
      <w:rFonts w:ascii="Arial" w:hAnsi="Arial"/>
      <w:b/>
      <w:kern w:val="32"/>
      <w:sz w:val="20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F1076"/>
    <w:pPr>
      <w:ind w:left="708"/>
    </w:pPr>
  </w:style>
  <w:style w:type="character" w:styleId="Nerazreenaomemba">
    <w:name w:val="Unresolved Mention"/>
    <w:uiPriority w:val="99"/>
    <w:semiHidden/>
    <w:unhideWhenUsed/>
    <w:rsid w:val="00DF581A"/>
    <w:rPr>
      <w:color w:val="605E5C"/>
      <w:shd w:val="clear" w:color="auto" w:fill="E1DFDD"/>
    </w:rPr>
  </w:style>
  <w:style w:type="character" w:customStyle="1" w:styleId="GlavaZnak">
    <w:name w:val="Glava Znak"/>
    <w:link w:val="Glava"/>
    <w:rsid w:val="00633DA8"/>
    <w:rPr>
      <w:sz w:val="24"/>
      <w:szCs w:val="24"/>
      <w:lang w:eastAsia="ar-SA"/>
    </w:rPr>
  </w:style>
  <w:style w:type="paragraph" w:styleId="Sprotnaopomba-besedilo">
    <w:name w:val="footnote text"/>
    <w:basedOn w:val="Navaden"/>
    <w:link w:val="Sprotnaopomba-besediloZnak"/>
    <w:rsid w:val="0046179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461794"/>
    <w:rPr>
      <w:lang w:eastAsia="ar-SA"/>
    </w:rPr>
  </w:style>
  <w:style w:type="character" w:styleId="Sprotnaopomba-sklic">
    <w:name w:val="footnote reference"/>
    <w:rsid w:val="00461794"/>
    <w:rPr>
      <w:vertAlign w:val="superscript"/>
    </w:rPr>
  </w:style>
  <w:style w:type="character" w:styleId="Pripombasklic">
    <w:name w:val="annotation reference"/>
    <w:rsid w:val="00191DA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91DAC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191DA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191DAC"/>
    <w:rPr>
      <w:b/>
      <w:bCs/>
    </w:rPr>
  </w:style>
  <w:style w:type="character" w:customStyle="1" w:styleId="ZadevapripombeZnak">
    <w:name w:val="Zadeva pripombe Znak"/>
    <w:link w:val="Zadevapripombe"/>
    <w:rsid w:val="00191DAC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191D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91DAC"/>
    <w:rPr>
      <w:rFonts w:ascii="Segoe UI" w:hAnsi="Segoe UI" w:cs="Segoe UI"/>
      <w:sz w:val="18"/>
      <w:szCs w:val="18"/>
      <w:lang w:eastAsia="ar-SA"/>
    </w:rPr>
  </w:style>
  <w:style w:type="character" w:styleId="SledenaHiperpovezava">
    <w:name w:val="FollowedHyperlink"/>
    <w:rsid w:val="003642D6"/>
    <w:rPr>
      <w:color w:val="954F72"/>
      <w:u w:val="single"/>
    </w:rPr>
  </w:style>
  <w:style w:type="paragraph" w:styleId="Revizija">
    <w:name w:val="Revision"/>
    <w:hidden/>
    <w:uiPriority w:val="99"/>
    <w:semiHidden/>
    <w:rsid w:val="008B5810"/>
    <w:rPr>
      <w:sz w:val="24"/>
      <w:szCs w:val="24"/>
      <w:lang w:eastAsia="ar-SA"/>
    </w:rPr>
  </w:style>
  <w:style w:type="paragraph" w:styleId="Naslov">
    <w:name w:val="Title"/>
    <w:basedOn w:val="Navaden"/>
    <w:next w:val="Navaden"/>
    <w:link w:val="NaslovZnak"/>
    <w:qFormat/>
    <w:rsid w:val="003174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317448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1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6-01-05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480D-E8FF-4886-A518-C0F862D6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3</Pages>
  <Words>825</Words>
  <Characters>4706</Characters>
  <Application>Microsoft Office Word</Application>
  <DocSecurity>4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Sklep o začetku postopka in imenovanju strokovne komisije za vodenje postopka javnega razpisa za sofinanciranje programov občinskih panožnih športnih šol za leto 2026</vt:lpstr>
    </vt:vector>
  </TitlesOfParts>
  <Company>Indea d.o.o.</Company>
  <LinksUpToDate>false</LinksUpToDate>
  <CharactersWithSpaces>5520</CharactersWithSpaces>
  <SharedDoc>false</SharedDoc>
  <HLinks>
    <vt:vector size="72" baseType="variant">
      <vt:variant>
        <vt:i4>7798826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http://www.uradni-list.si/1/objava.jsp?sop=2020-01-1236</vt:lpwstr>
      </vt:variant>
      <vt:variant>
        <vt:lpwstr/>
      </vt:variant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http://www.uradni-list.si/1/objava.jsp?sop=2016-01-2246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http://www.uradni-list.si/1/objava.jsp?sop=2014-01-3646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http://www.uradni-list.si/1/objava.jsp?sop=2014-01-0304</vt:lpwstr>
      </vt:variant>
      <vt:variant>
        <vt:lpwstr/>
      </vt:variant>
      <vt:variant>
        <vt:i4>8323116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http://www.uradni-list.si/1/objava.jsp?sop=2013-01-1783</vt:lpwstr>
      </vt:variant>
      <vt:variant>
        <vt:lpwstr/>
      </vt:variant>
      <vt:variant>
        <vt:i4>7798818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http://www.uradni-list.si/1/objava.jsp?sop=2012-01-0815</vt:lpwstr>
      </vt:variant>
      <vt:variant>
        <vt:lpwstr/>
      </vt:variant>
      <vt:variant>
        <vt:i4>7340072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http://www.uradni-list.si/1/objava.jsp?sop=2012-01-0268</vt:lpwstr>
      </vt:variant>
      <vt:variant>
        <vt:lpwstr/>
      </vt:variant>
      <vt:variant>
        <vt:i4>7536682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http://www.uradni-list.si/1/objava.jsp?sop=2010-01-0251</vt:lpwstr>
      </vt:variant>
      <vt:variant>
        <vt:lpwstr/>
      </vt:variant>
      <vt:variant>
        <vt:i4>8192034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http://www.uradni-list.si/1/objava.jsp?sop=2009-01-2380</vt:lpwstr>
      </vt:variant>
      <vt:variant>
        <vt:lpwstr/>
      </vt:variant>
      <vt:variant>
        <vt:i4>7340075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http://www.uradni-list.si/1/objava.jsp?sop=2007-01-6415</vt:lpwstr>
      </vt:variant>
      <vt:variant>
        <vt:lpwstr/>
      </vt:variant>
      <vt:variant>
        <vt:i4>8060972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http://www.uradni-list.si/1/objava.jsp?sop=2007-01-4388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http://www.uradni-list.si/1/objava.jsp?sop=2005-01-5007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o začetku postopka in imenovanju strokovne komisije za vodenje postopka javnega razpisa za sofinanciranje programov občinskih panožnih športnih šol za leto 2026</dc:title>
  <dc:subject>Javni razpis za sofinanciranje programov občinskih panožnih športnih šol za leto 2026</dc:subject>
  <dc:creator>TPustovrh</dc:creator>
  <cp:keywords/>
  <cp:lastModifiedBy>Ajda Radinja</cp:lastModifiedBy>
  <cp:revision>2</cp:revision>
  <cp:lastPrinted>2023-02-22T14:29:00Z</cp:lastPrinted>
  <dcterms:created xsi:type="dcterms:W3CDTF">2026-09-08T05:59:00Z</dcterms:created>
  <dcterms:modified xsi:type="dcterms:W3CDTF">2026-09-08T05:59:00Z</dcterms:modified>
  <dc:language>sl-SI</dc:language>
</cp:coreProperties>
</file>