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B35AD" w14:textId="54365662" w:rsidR="00867EF6" w:rsidRPr="005E3386" w:rsidRDefault="00867EF6" w:rsidP="00FA2096">
      <w:pPr>
        <w:autoSpaceDE w:val="0"/>
        <w:autoSpaceDN w:val="0"/>
        <w:adjustRightInd w:val="0"/>
        <w:spacing w:line="276" w:lineRule="auto"/>
        <w:ind w:left="-284"/>
        <w:rPr>
          <w:rFonts w:ascii="Arial" w:hAnsi="Arial" w:cs="Arial"/>
          <w:sz w:val="20"/>
          <w:szCs w:val="20"/>
        </w:rPr>
      </w:pPr>
      <w:r w:rsidRPr="005E3386">
        <w:rPr>
          <w:rFonts w:ascii="Arial" w:hAnsi="Arial" w:cs="Arial"/>
          <w:sz w:val="20"/>
          <w:szCs w:val="20"/>
        </w:rPr>
        <w:t xml:space="preserve">Številka: </w:t>
      </w:r>
      <w:r w:rsidR="00DC3956">
        <w:rPr>
          <w:rFonts w:ascii="Arial" w:hAnsi="Arial" w:cs="Arial"/>
          <w:sz w:val="20"/>
          <w:szCs w:val="20"/>
        </w:rPr>
        <w:t>6711-</w:t>
      </w:r>
      <w:r w:rsidR="00384177">
        <w:rPr>
          <w:rFonts w:ascii="Arial" w:hAnsi="Arial" w:cs="Arial"/>
          <w:sz w:val="20"/>
          <w:szCs w:val="20"/>
        </w:rPr>
        <w:t>4/2026-2180-</w:t>
      </w:r>
      <w:r w:rsidR="00042E1A">
        <w:rPr>
          <w:rFonts w:ascii="Arial" w:hAnsi="Arial" w:cs="Arial"/>
          <w:sz w:val="20"/>
          <w:szCs w:val="20"/>
        </w:rPr>
        <w:t>4</w:t>
      </w:r>
    </w:p>
    <w:p w14:paraId="6CF6F327" w14:textId="203427EE" w:rsidR="00867EF6" w:rsidRPr="005E3386" w:rsidRDefault="00867EF6" w:rsidP="00FA2096">
      <w:pPr>
        <w:autoSpaceDE w:val="0"/>
        <w:autoSpaceDN w:val="0"/>
        <w:adjustRightInd w:val="0"/>
        <w:spacing w:line="276" w:lineRule="auto"/>
        <w:ind w:left="-284"/>
        <w:rPr>
          <w:rFonts w:ascii="Arial" w:hAnsi="Arial" w:cs="Arial"/>
          <w:sz w:val="20"/>
          <w:szCs w:val="20"/>
        </w:rPr>
      </w:pPr>
      <w:r w:rsidRPr="005E3386">
        <w:rPr>
          <w:rFonts w:ascii="Arial" w:hAnsi="Arial" w:cs="Arial"/>
          <w:sz w:val="20"/>
          <w:szCs w:val="20"/>
        </w:rPr>
        <w:t>Datum:</w:t>
      </w:r>
      <w:r w:rsidR="00DC3956">
        <w:rPr>
          <w:rFonts w:ascii="Arial" w:hAnsi="Arial" w:cs="Arial"/>
          <w:sz w:val="20"/>
          <w:szCs w:val="20"/>
        </w:rPr>
        <w:t xml:space="preserve"> </w:t>
      </w:r>
      <w:r w:rsidR="003231BD">
        <w:rPr>
          <w:rFonts w:ascii="Arial" w:hAnsi="Arial" w:cs="Arial"/>
          <w:sz w:val="20"/>
          <w:szCs w:val="20"/>
        </w:rPr>
        <w:t>2</w:t>
      </w:r>
      <w:r w:rsidRPr="005E3386">
        <w:rPr>
          <w:rFonts w:ascii="Arial" w:hAnsi="Arial" w:cs="Arial"/>
          <w:sz w:val="20"/>
          <w:szCs w:val="20"/>
        </w:rPr>
        <w:t xml:space="preserve">. </w:t>
      </w:r>
      <w:r w:rsidR="00EB1A49">
        <w:rPr>
          <w:rFonts w:ascii="Arial" w:hAnsi="Arial" w:cs="Arial"/>
          <w:sz w:val="20"/>
          <w:szCs w:val="20"/>
        </w:rPr>
        <w:t>september</w:t>
      </w:r>
      <w:r w:rsidRPr="005E3386">
        <w:rPr>
          <w:rFonts w:ascii="Arial" w:hAnsi="Arial" w:cs="Arial"/>
          <w:sz w:val="20"/>
          <w:szCs w:val="20"/>
        </w:rPr>
        <w:t xml:space="preserve"> 202</w:t>
      </w:r>
      <w:r w:rsidR="00EB2796" w:rsidRPr="005E3386">
        <w:rPr>
          <w:rFonts w:ascii="Arial" w:hAnsi="Arial" w:cs="Arial"/>
          <w:sz w:val="20"/>
          <w:szCs w:val="20"/>
        </w:rPr>
        <w:t>6</w:t>
      </w:r>
    </w:p>
    <w:p w14:paraId="69693004" w14:textId="1DEC5B21" w:rsidR="006F101C" w:rsidRPr="005E3386" w:rsidRDefault="006F101C" w:rsidP="0098267A">
      <w:pPr>
        <w:autoSpaceDE w:val="0"/>
        <w:autoSpaceDN w:val="0"/>
        <w:adjustRightInd w:val="0"/>
        <w:spacing w:before="240" w:line="276" w:lineRule="auto"/>
        <w:ind w:left="-284"/>
        <w:rPr>
          <w:rFonts w:ascii="Arial" w:hAnsi="Arial" w:cs="Arial"/>
          <w:sz w:val="20"/>
          <w:szCs w:val="20"/>
        </w:rPr>
      </w:pPr>
      <w:r w:rsidRPr="005E3386">
        <w:rPr>
          <w:rFonts w:ascii="Arial" w:hAnsi="Arial" w:cs="Arial"/>
          <w:sz w:val="20"/>
          <w:szCs w:val="20"/>
        </w:rPr>
        <w:t>Na podlagi</w:t>
      </w:r>
      <w:r w:rsidR="000662D9" w:rsidRPr="005E3386">
        <w:rPr>
          <w:rFonts w:ascii="Arial" w:hAnsi="Arial" w:cs="Arial"/>
          <w:sz w:val="20"/>
          <w:szCs w:val="20"/>
        </w:rPr>
        <w:t xml:space="preserve"> 17</w:t>
      </w:r>
      <w:r w:rsidRPr="005E3386">
        <w:rPr>
          <w:rFonts w:ascii="Arial" w:hAnsi="Arial" w:cs="Arial"/>
          <w:sz w:val="20"/>
          <w:szCs w:val="20"/>
        </w:rPr>
        <w:t>. člena Zakona o športu (</w:t>
      </w:r>
      <w:r w:rsidR="00EB2796" w:rsidRPr="005E3386">
        <w:rPr>
          <w:rFonts w:ascii="Arial" w:hAnsi="Arial" w:cs="Arial"/>
          <w:sz w:val="20"/>
          <w:szCs w:val="20"/>
        </w:rPr>
        <w:t xml:space="preserve">Uradni list RS, številka 29/17, 21/18 – </w:t>
      </w:r>
      <w:proofErr w:type="spellStart"/>
      <w:r w:rsidR="00EB2796" w:rsidRPr="005E3386">
        <w:rPr>
          <w:rFonts w:ascii="Arial" w:hAnsi="Arial" w:cs="Arial"/>
          <w:sz w:val="20"/>
          <w:szCs w:val="20"/>
        </w:rPr>
        <w:t>ZNOrg</w:t>
      </w:r>
      <w:proofErr w:type="spellEnd"/>
      <w:r w:rsidR="00EB2796" w:rsidRPr="005E3386">
        <w:rPr>
          <w:rFonts w:ascii="Arial" w:hAnsi="Arial" w:cs="Arial"/>
          <w:sz w:val="20"/>
          <w:szCs w:val="20"/>
        </w:rPr>
        <w:t xml:space="preserve">, 82/20, 3/22 – </w:t>
      </w:r>
      <w:proofErr w:type="spellStart"/>
      <w:r w:rsidR="00EB2796" w:rsidRPr="005E3386">
        <w:rPr>
          <w:rFonts w:ascii="Arial" w:hAnsi="Arial" w:cs="Arial"/>
          <w:sz w:val="20"/>
          <w:szCs w:val="20"/>
        </w:rPr>
        <w:t>ZDeb</w:t>
      </w:r>
      <w:proofErr w:type="spellEnd"/>
      <w:r w:rsidR="00EB2796" w:rsidRPr="005E3386">
        <w:rPr>
          <w:rFonts w:ascii="Arial" w:hAnsi="Arial" w:cs="Arial"/>
          <w:sz w:val="20"/>
          <w:szCs w:val="20"/>
        </w:rPr>
        <w:t>, 37/24 – ZMat-B in 10/26</w:t>
      </w:r>
      <w:r w:rsidR="00224D1B" w:rsidRPr="005E3386">
        <w:rPr>
          <w:rFonts w:ascii="Arial" w:hAnsi="Arial" w:cs="Arial"/>
          <w:sz w:val="20"/>
          <w:szCs w:val="20"/>
        </w:rPr>
        <w:t>; v nadaljnjem besedilu: ZŠpo-1</w:t>
      </w:r>
      <w:r w:rsidRPr="005E3386">
        <w:rPr>
          <w:rFonts w:ascii="Arial" w:hAnsi="Arial" w:cs="Arial"/>
          <w:sz w:val="20"/>
          <w:szCs w:val="20"/>
        </w:rPr>
        <w:t xml:space="preserve">) </w:t>
      </w:r>
      <w:r w:rsidR="000662D9" w:rsidRPr="005E3386">
        <w:rPr>
          <w:rFonts w:ascii="Arial" w:hAnsi="Arial" w:cs="Arial"/>
          <w:sz w:val="20"/>
          <w:szCs w:val="20"/>
        </w:rPr>
        <w:t>in prvega</w:t>
      </w:r>
      <w:r w:rsidR="00075490">
        <w:rPr>
          <w:rFonts w:ascii="Arial" w:hAnsi="Arial" w:cs="Arial"/>
          <w:sz w:val="20"/>
          <w:szCs w:val="20"/>
        </w:rPr>
        <w:t xml:space="preserve"> in šestega</w:t>
      </w:r>
      <w:r w:rsidR="000662D9" w:rsidRPr="005E3386">
        <w:rPr>
          <w:rFonts w:ascii="Arial" w:hAnsi="Arial" w:cs="Arial"/>
          <w:sz w:val="20"/>
          <w:szCs w:val="20"/>
        </w:rPr>
        <w:t xml:space="preserve"> odstavka 27. člena </w:t>
      </w:r>
      <w:r w:rsidRPr="005E3386">
        <w:rPr>
          <w:rFonts w:ascii="Arial" w:hAnsi="Arial" w:cs="Arial"/>
          <w:sz w:val="20"/>
          <w:szCs w:val="20"/>
        </w:rPr>
        <w:t>Pravilnik</w:t>
      </w:r>
      <w:r w:rsidR="000662D9" w:rsidRPr="005E3386">
        <w:rPr>
          <w:rFonts w:ascii="Arial" w:hAnsi="Arial" w:cs="Arial"/>
          <w:sz w:val="20"/>
          <w:szCs w:val="20"/>
        </w:rPr>
        <w:t>a</w:t>
      </w:r>
      <w:r w:rsidRPr="005E3386">
        <w:rPr>
          <w:rFonts w:ascii="Arial" w:hAnsi="Arial" w:cs="Arial"/>
          <w:sz w:val="20"/>
          <w:szCs w:val="20"/>
        </w:rPr>
        <w:t xml:space="preserve"> o sofinanciranju izvajanja letnega programa športa na državni ravni (</w:t>
      </w:r>
      <w:r w:rsidR="000C6467" w:rsidRPr="005E3386">
        <w:rPr>
          <w:rFonts w:ascii="Arial" w:hAnsi="Arial" w:cs="Arial"/>
          <w:sz w:val="20"/>
          <w:szCs w:val="20"/>
        </w:rPr>
        <w:t>Uradni list RS, številka 68/19, 91/20, 138/21, 74/23, 118/23, 6/24, 18/25, 80/25 in 13/26</w:t>
      </w:r>
      <w:r w:rsidR="00FE3FB6" w:rsidRPr="005E3386">
        <w:rPr>
          <w:rFonts w:ascii="Arial" w:hAnsi="Arial" w:cs="Arial"/>
          <w:sz w:val="20"/>
          <w:szCs w:val="20"/>
        </w:rPr>
        <w:t>; v nadaljnjem besedilu: pravilnik</w:t>
      </w:r>
      <w:r w:rsidRPr="005E3386">
        <w:rPr>
          <w:rFonts w:ascii="Arial" w:hAnsi="Arial" w:cs="Arial"/>
          <w:sz w:val="20"/>
          <w:szCs w:val="20"/>
        </w:rPr>
        <w:t xml:space="preserve">) </w:t>
      </w:r>
      <w:r w:rsidR="000662D9" w:rsidRPr="005E3386">
        <w:rPr>
          <w:rFonts w:ascii="Arial" w:hAnsi="Arial" w:cs="Arial"/>
          <w:sz w:val="20"/>
          <w:szCs w:val="20"/>
        </w:rPr>
        <w:t xml:space="preserve">ter v skladu z </w:t>
      </w:r>
      <w:r w:rsidR="000C6467" w:rsidRPr="005E3386">
        <w:rPr>
          <w:rFonts w:ascii="Arial" w:hAnsi="Arial" w:cs="Arial"/>
          <w:sz w:val="20"/>
          <w:szCs w:val="20"/>
        </w:rPr>
        <w:t>Letnim programom športa v Republiki Sloveniji za leto 2026</w:t>
      </w:r>
      <w:r w:rsidR="00594D35">
        <w:rPr>
          <w:rFonts w:ascii="Arial" w:hAnsi="Arial" w:cs="Arial"/>
          <w:sz w:val="20"/>
          <w:szCs w:val="20"/>
        </w:rPr>
        <w:t xml:space="preserve"> (</w:t>
      </w:r>
      <w:r w:rsidR="000C6467" w:rsidRPr="005E3386">
        <w:rPr>
          <w:rFonts w:ascii="Arial" w:hAnsi="Arial" w:cs="Arial"/>
          <w:sz w:val="20"/>
          <w:szCs w:val="20"/>
        </w:rPr>
        <w:t>številka 6712-75/2025-2180-3 z dne 22. december 2025, s spremembo številka 6712-75/2025-2180-6 z dne 31. marec 2026</w:t>
      </w:r>
      <w:r w:rsidR="00594D35">
        <w:rPr>
          <w:rFonts w:ascii="Arial" w:hAnsi="Arial" w:cs="Arial"/>
          <w:sz w:val="20"/>
          <w:szCs w:val="20"/>
        </w:rPr>
        <w:t>)</w:t>
      </w:r>
      <w:r w:rsidR="003A2628" w:rsidRPr="005E3386">
        <w:rPr>
          <w:rFonts w:ascii="Arial" w:hAnsi="Arial" w:cs="Arial"/>
          <w:sz w:val="20"/>
          <w:szCs w:val="20"/>
        </w:rPr>
        <w:t>,</w:t>
      </w:r>
      <w:r w:rsidR="00075490">
        <w:rPr>
          <w:rFonts w:ascii="Arial" w:hAnsi="Arial" w:cs="Arial"/>
          <w:sz w:val="20"/>
          <w:szCs w:val="20"/>
        </w:rPr>
        <w:t xml:space="preserve"> in Sklepom o </w:t>
      </w:r>
      <w:r w:rsidR="00075490" w:rsidRPr="00075490">
        <w:rPr>
          <w:rFonts w:ascii="Arial" w:hAnsi="Arial" w:cs="Arial"/>
          <w:sz w:val="20"/>
          <w:szCs w:val="20"/>
        </w:rPr>
        <w:t xml:space="preserve">določitvi števila sofinanciranih strokovno izobraženih delavcev v programih nacionalnih panožnih športnih šol za posamezno športno panogo za </w:t>
      </w:r>
      <w:r w:rsidR="00F34850">
        <w:rPr>
          <w:rFonts w:ascii="Arial" w:hAnsi="Arial" w:cs="Arial"/>
          <w:sz w:val="20"/>
          <w:szCs w:val="20"/>
        </w:rPr>
        <w:t xml:space="preserve">štiriletno </w:t>
      </w:r>
      <w:r w:rsidR="00075490" w:rsidRPr="00075490">
        <w:rPr>
          <w:rFonts w:ascii="Arial" w:hAnsi="Arial" w:cs="Arial"/>
          <w:sz w:val="20"/>
          <w:szCs w:val="20"/>
        </w:rPr>
        <w:t xml:space="preserve">obdobje </w:t>
      </w:r>
      <w:r w:rsidR="00075490">
        <w:rPr>
          <w:rFonts w:ascii="Arial" w:hAnsi="Arial" w:cs="Arial"/>
          <w:sz w:val="20"/>
          <w:szCs w:val="20"/>
        </w:rPr>
        <w:t>2024</w:t>
      </w:r>
      <w:r w:rsidR="00075490" w:rsidRPr="00075490">
        <w:rPr>
          <w:rFonts w:ascii="Arial" w:hAnsi="Arial" w:cs="Arial"/>
          <w:sz w:val="20"/>
          <w:szCs w:val="20"/>
        </w:rPr>
        <w:t>–2028</w:t>
      </w:r>
      <w:r w:rsidR="004578C1">
        <w:rPr>
          <w:rFonts w:ascii="Arial" w:hAnsi="Arial" w:cs="Arial"/>
          <w:sz w:val="20"/>
          <w:szCs w:val="20"/>
        </w:rPr>
        <w:t>,</w:t>
      </w:r>
      <w:r w:rsidR="00075490">
        <w:rPr>
          <w:rFonts w:ascii="Arial" w:hAnsi="Arial" w:cs="Arial"/>
          <w:sz w:val="20"/>
          <w:szCs w:val="20"/>
        </w:rPr>
        <w:t xml:space="preserve"> št</w:t>
      </w:r>
      <w:r w:rsidR="00F34850">
        <w:rPr>
          <w:rFonts w:ascii="Arial" w:hAnsi="Arial" w:cs="Arial"/>
          <w:sz w:val="20"/>
          <w:szCs w:val="20"/>
        </w:rPr>
        <w:t>evilka 6711-1/2024/6</w:t>
      </w:r>
      <w:r w:rsidR="00075490">
        <w:rPr>
          <w:rFonts w:ascii="Arial" w:hAnsi="Arial" w:cs="Arial"/>
          <w:sz w:val="20"/>
          <w:szCs w:val="20"/>
        </w:rPr>
        <w:t xml:space="preserve"> z dne </w:t>
      </w:r>
      <w:r w:rsidR="00F34850">
        <w:rPr>
          <w:rFonts w:ascii="Arial" w:hAnsi="Arial" w:cs="Arial"/>
          <w:sz w:val="20"/>
          <w:szCs w:val="20"/>
        </w:rPr>
        <w:t>12. februar 2024</w:t>
      </w:r>
      <w:r w:rsidR="004578C1">
        <w:rPr>
          <w:rFonts w:ascii="Arial" w:hAnsi="Arial" w:cs="Arial"/>
          <w:sz w:val="20"/>
          <w:szCs w:val="20"/>
        </w:rPr>
        <w:t>,</w:t>
      </w:r>
      <w:r w:rsidRPr="005E3386">
        <w:rPr>
          <w:rFonts w:ascii="Arial" w:hAnsi="Arial" w:cs="Arial"/>
          <w:sz w:val="20"/>
          <w:szCs w:val="20"/>
        </w:rPr>
        <w:t xml:space="preserve"> </w:t>
      </w:r>
      <w:r w:rsidR="007B1E1A" w:rsidRPr="005E3386">
        <w:rPr>
          <w:rFonts w:ascii="Arial" w:hAnsi="Arial" w:cs="Arial"/>
          <w:sz w:val="20"/>
          <w:szCs w:val="20"/>
        </w:rPr>
        <w:t>izdaja minister, pristojen za šport</w:t>
      </w:r>
    </w:p>
    <w:p w14:paraId="03640A7C" w14:textId="77777777" w:rsidR="00441D31" w:rsidRPr="00CB78C6" w:rsidRDefault="00441D31" w:rsidP="00CB78C6">
      <w:pPr>
        <w:pStyle w:val="Naslov1"/>
      </w:pPr>
      <w:r w:rsidRPr="00CB78C6">
        <w:t>SKLEP</w:t>
      </w:r>
    </w:p>
    <w:p w14:paraId="2FF2E248" w14:textId="0D023F2C" w:rsidR="00441D31" w:rsidRPr="005E3386" w:rsidRDefault="00441D31" w:rsidP="00CB78C6">
      <w:pPr>
        <w:pStyle w:val="Naslov1"/>
      </w:pPr>
      <w:r w:rsidRPr="005E3386">
        <w:t xml:space="preserve">o </w:t>
      </w:r>
      <w:r w:rsidR="000662D9" w:rsidRPr="005E3386">
        <w:t>določitvi</w:t>
      </w:r>
      <w:r w:rsidR="00075490">
        <w:t xml:space="preserve"> dodatnega</w:t>
      </w:r>
      <w:r w:rsidR="000662D9" w:rsidRPr="005E3386">
        <w:t xml:space="preserve"> števila sofinanciranih strokovno izobraženih delavcev v pro</w:t>
      </w:r>
      <w:r w:rsidR="00C55B9E" w:rsidRPr="005E3386">
        <w:t xml:space="preserve">gramih nacionalnih panožnih športnih šol </w:t>
      </w:r>
      <w:r w:rsidR="000662D9" w:rsidRPr="005E3386">
        <w:t xml:space="preserve">za posamezno športno panogo </w:t>
      </w:r>
      <w:r w:rsidR="002F56AB" w:rsidRPr="005E3386">
        <w:t xml:space="preserve">za obdobje </w:t>
      </w:r>
      <w:r w:rsidR="00C55B9E" w:rsidRPr="005E3386">
        <w:t>202</w:t>
      </w:r>
      <w:r w:rsidR="00560464" w:rsidRPr="005E3386">
        <w:t>6</w:t>
      </w:r>
      <w:r w:rsidR="00716174" w:rsidRPr="005E3386">
        <w:t>–</w:t>
      </w:r>
      <w:r w:rsidR="00C55B9E" w:rsidRPr="005E3386">
        <w:t>2028</w:t>
      </w:r>
    </w:p>
    <w:p w14:paraId="086C1E1E" w14:textId="48DD48F7" w:rsidR="006E2300" w:rsidRPr="005E3386" w:rsidRDefault="000662D9" w:rsidP="00424E15">
      <w:pPr>
        <w:spacing w:after="240" w:line="276" w:lineRule="auto"/>
        <w:rPr>
          <w:rFonts w:ascii="Arial" w:hAnsi="Arial" w:cs="Arial"/>
          <w:bCs/>
          <w:sz w:val="20"/>
          <w:szCs w:val="20"/>
        </w:rPr>
      </w:pPr>
      <w:r w:rsidRPr="005E3386">
        <w:rPr>
          <w:rFonts w:ascii="Arial" w:hAnsi="Arial" w:cs="Arial"/>
          <w:bCs/>
          <w:sz w:val="20"/>
          <w:szCs w:val="20"/>
        </w:rPr>
        <w:t>Minister, pristojen za šport</w:t>
      </w:r>
      <w:r w:rsidR="00075490">
        <w:rPr>
          <w:rFonts w:ascii="Arial" w:hAnsi="Arial" w:cs="Arial"/>
          <w:bCs/>
          <w:sz w:val="20"/>
          <w:szCs w:val="20"/>
        </w:rPr>
        <w:t>, za potrebe dodatnega razpisa iz šestega odstavka 27. člena pravilnika za sofinanciranje dodatnih 30 kvot zaposlitev pri izvajalcih nacionalnih panožnih športnih šol (v nadal</w:t>
      </w:r>
      <w:r w:rsidR="005C4A24">
        <w:rPr>
          <w:rFonts w:ascii="Arial" w:hAnsi="Arial" w:cs="Arial"/>
          <w:bCs/>
          <w:sz w:val="20"/>
          <w:szCs w:val="20"/>
        </w:rPr>
        <w:t>jnjem besedilu</w:t>
      </w:r>
      <w:r w:rsidR="00075490">
        <w:rPr>
          <w:rFonts w:ascii="Arial" w:hAnsi="Arial" w:cs="Arial"/>
          <w:bCs/>
          <w:sz w:val="20"/>
          <w:szCs w:val="20"/>
        </w:rPr>
        <w:t xml:space="preserve">: kvote NPŠŠ) </w:t>
      </w:r>
      <w:r w:rsidRPr="005E3386">
        <w:rPr>
          <w:rFonts w:ascii="Arial" w:hAnsi="Arial" w:cs="Arial"/>
          <w:bCs/>
          <w:sz w:val="20"/>
          <w:szCs w:val="20"/>
        </w:rPr>
        <w:t>določ</w:t>
      </w:r>
      <w:r w:rsidR="00A52ECA">
        <w:rPr>
          <w:rFonts w:ascii="Arial" w:hAnsi="Arial" w:cs="Arial"/>
          <w:bCs/>
          <w:sz w:val="20"/>
          <w:szCs w:val="20"/>
        </w:rPr>
        <w:t>i</w:t>
      </w:r>
      <w:r w:rsidRPr="005E3386">
        <w:rPr>
          <w:rFonts w:ascii="Arial" w:hAnsi="Arial" w:cs="Arial"/>
          <w:bCs/>
          <w:sz w:val="20"/>
          <w:szCs w:val="20"/>
        </w:rPr>
        <w:t xml:space="preserve"> število </w:t>
      </w:r>
      <w:r w:rsidR="00075490">
        <w:rPr>
          <w:rFonts w:ascii="Arial" w:hAnsi="Arial" w:cs="Arial"/>
          <w:bCs/>
          <w:sz w:val="20"/>
          <w:szCs w:val="20"/>
        </w:rPr>
        <w:t xml:space="preserve">dodatnih kvot za </w:t>
      </w:r>
      <w:r w:rsidRPr="005E3386">
        <w:rPr>
          <w:rFonts w:ascii="Arial" w:hAnsi="Arial" w:cs="Arial"/>
          <w:bCs/>
          <w:sz w:val="20"/>
          <w:szCs w:val="20"/>
        </w:rPr>
        <w:t>sofinanciran</w:t>
      </w:r>
      <w:r w:rsidR="00075490">
        <w:rPr>
          <w:rFonts w:ascii="Arial" w:hAnsi="Arial" w:cs="Arial"/>
          <w:bCs/>
          <w:sz w:val="20"/>
          <w:szCs w:val="20"/>
        </w:rPr>
        <w:t>je zaposlitev</w:t>
      </w:r>
      <w:r w:rsidRPr="005E3386">
        <w:rPr>
          <w:rFonts w:ascii="Arial" w:hAnsi="Arial" w:cs="Arial"/>
          <w:bCs/>
          <w:sz w:val="20"/>
          <w:szCs w:val="20"/>
        </w:rPr>
        <w:t xml:space="preserve"> strokovno izobraženih delavcev v program</w:t>
      </w:r>
      <w:r w:rsidR="001F06B0" w:rsidRPr="005E3386">
        <w:rPr>
          <w:rFonts w:ascii="Arial" w:hAnsi="Arial" w:cs="Arial"/>
          <w:bCs/>
          <w:sz w:val="20"/>
          <w:szCs w:val="20"/>
        </w:rPr>
        <w:t>ih</w:t>
      </w:r>
      <w:r w:rsidRPr="005E3386">
        <w:rPr>
          <w:rFonts w:ascii="Arial" w:hAnsi="Arial" w:cs="Arial"/>
          <w:bCs/>
          <w:sz w:val="20"/>
          <w:szCs w:val="20"/>
        </w:rPr>
        <w:t xml:space="preserve"> nacionalnih panožnih športnih šol za posamezno športno panogo, in sicer:</w:t>
      </w:r>
    </w:p>
    <w:p w14:paraId="36CC09EA" w14:textId="55ADE122" w:rsidR="006E2300" w:rsidRPr="00302D30" w:rsidRDefault="001A79C9" w:rsidP="00B96EC1">
      <w:pPr>
        <w:pStyle w:val="Podnaslov"/>
        <w:numPr>
          <w:ilvl w:val="0"/>
          <w:numId w:val="50"/>
        </w:numPr>
        <w:spacing w:after="120"/>
        <w:ind w:left="73" w:hanging="357"/>
        <w:rPr>
          <w:b w:val="0"/>
          <w:bCs/>
        </w:rPr>
      </w:pPr>
      <w:r w:rsidRPr="00302D30">
        <w:rPr>
          <w:b w:val="0"/>
          <w:bCs/>
        </w:rPr>
        <w:t>Za i</w:t>
      </w:r>
      <w:r w:rsidR="007412F6" w:rsidRPr="00302D30">
        <w:rPr>
          <w:b w:val="0"/>
          <w:bCs/>
        </w:rPr>
        <w:t>ndividualne športne panoge</w:t>
      </w:r>
      <w:r w:rsidR="00075490" w:rsidRPr="00302D30">
        <w:rPr>
          <w:b w:val="0"/>
          <w:bCs/>
        </w:rPr>
        <w:t xml:space="preserve"> </w:t>
      </w:r>
      <w:r w:rsidRPr="00302D30">
        <w:rPr>
          <w:b w:val="0"/>
          <w:bCs/>
        </w:rPr>
        <w:t xml:space="preserve">se za obdobje 2026-2028 določi </w:t>
      </w:r>
      <w:r w:rsidR="00075490" w:rsidRPr="00302D30">
        <w:rPr>
          <w:b w:val="0"/>
          <w:bCs/>
        </w:rPr>
        <w:t>3</w:t>
      </w:r>
      <w:r w:rsidRPr="00302D30">
        <w:rPr>
          <w:b w:val="0"/>
          <w:bCs/>
        </w:rPr>
        <w:t xml:space="preserve"> dodatne</w:t>
      </w:r>
      <w:r w:rsidR="00075490" w:rsidRPr="00302D30">
        <w:rPr>
          <w:b w:val="0"/>
          <w:bCs/>
        </w:rPr>
        <w:t xml:space="preserve"> kvote</w:t>
      </w:r>
      <w:r w:rsidR="00A52ECA">
        <w:rPr>
          <w:b w:val="0"/>
          <w:bCs/>
        </w:rPr>
        <w:t xml:space="preserve"> NPŠŠ</w:t>
      </w:r>
      <w:r w:rsidRPr="00302D30">
        <w:rPr>
          <w:b w:val="0"/>
          <w:bCs/>
        </w:rPr>
        <w:t>, tako da skupno število kvot upoštevaje že dodeljene kvote za obdobje 2024-2028 znaša 75</w:t>
      </w:r>
      <w:r w:rsidR="007412F6" w:rsidRPr="00302D30">
        <w:rPr>
          <w:b w:val="0"/>
          <w:bCs/>
        </w:rPr>
        <w:t>:</w:t>
      </w:r>
    </w:p>
    <w:tbl>
      <w:tblPr>
        <w:tblStyle w:val="Navadnatabela4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693"/>
        <w:gridCol w:w="1701"/>
      </w:tblGrid>
      <w:tr w:rsidR="009D6074" w:rsidRPr="005E3386" w14:paraId="378076EF" w14:textId="77777777" w:rsidTr="00AB1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BFBFBF" w:themeFill="background1" w:themeFillShade="BF"/>
            <w:noWrap/>
          </w:tcPr>
          <w:p w14:paraId="4CA52582" w14:textId="70C17E6A" w:rsidR="009D6074" w:rsidRPr="005E3386" w:rsidRDefault="009D6074" w:rsidP="00FA2096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</w:t>
            </w:r>
            <w:r w:rsidR="0074336A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acionalna panožna športna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="0074336A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(NPŠZ)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769CBB59" w14:textId="4F30EA0E" w:rsidR="009D6074" w:rsidRPr="005E3386" w:rsidRDefault="009D6074" w:rsidP="00FA209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Š</w:t>
            </w:r>
            <w:r w:rsidR="000551FE" w:rsidRPr="005E3386">
              <w:rPr>
                <w:rFonts w:ascii="Arial" w:hAnsi="Arial" w:cs="Arial"/>
                <w:color w:val="000000"/>
                <w:sz w:val="20"/>
                <w:szCs w:val="20"/>
              </w:rPr>
              <w:t>portna panoga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5CC3E57" w14:textId="310C0525" w:rsidR="009D6074" w:rsidRPr="005E3386" w:rsidRDefault="009D6074" w:rsidP="00FA209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Š</w:t>
            </w:r>
            <w:r w:rsidR="000551FE" w:rsidRPr="005E3386">
              <w:rPr>
                <w:rFonts w:ascii="Arial" w:hAnsi="Arial" w:cs="Arial"/>
                <w:color w:val="000000"/>
                <w:sz w:val="20"/>
                <w:szCs w:val="20"/>
              </w:rPr>
              <w:t>tevilo</w:t>
            </w:r>
            <w:r w:rsidR="0064433D">
              <w:rPr>
                <w:rFonts w:ascii="Arial" w:hAnsi="Arial" w:cs="Arial"/>
                <w:color w:val="000000"/>
                <w:sz w:val="20"/>
                <w:szCs w:val="20"/>
              </w:rPr>
              <w:t xml:space="preserve"> kvot</w:t>
            </w:r>
          </w:p>
        </w:tc>
      </w:tr>
      <w:tr w:rsidR="009D6074" w:rsidRPr="005E3386" w14:paraId="5E3B0163" w14:textId="77777777" w:rsidTr="00AB1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565F74E2" w14:textId="7F448CEF" w:rsidR="009D6074" w:rsidRPr="00567005" w:rsidRDefault="005A54DA" w:rsidP="00FA2096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67005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Strelska </w:t>
            </w:r>
            <w:r w:rsidR="00DE6178" w:rsidRPr="00567005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Pr="00567005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2693" w:type="dxa"/>
          </w:tcPr>
          <w:p w14:paraId="2713D593" w14:textId="42C57073" w:rsidR="009D6074" w:rsidRPr="005E3386" w:rsidRDefault="005A54DA" w:rsidP="00FA209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strelstvo</w:t>
            </w:r>
          </w:p>
        </w:tc>
        <w:tc>
          <w:tcPr>
            <w:tcW w:w="1701" w:type="dxa"/>
          </w:tcPr>
          <w:p w14:paraId="3EF52937" w14:textId="59082AD4" w:rsidR="009D6074" w:rsidRPr="005E3386" w:rsidRDefault="009D6074" w:rsidP="00FA209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D6074" w:rsidRPr="005E3386" w14:paraId="11C885A8" w14:textId="77777777" w:rsidTr="00AB17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18B12E13" w14:textId="39311DF1" w:rsidR="009D6074" w:rsidRPr="00567005" w:rsidRDefault="005A54DA" w:rsidP="00FA2096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67005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Boksarska </w:t>
            </w:r>
            <w:r w:rsidR="00DE6178" w:rsidRPr="00567005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Pr="00567005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2693" w:type="dxa"/>
          </w:tcPr>
          <w:p w14:paraId="60415316" w14:textId="6089015A" w:rsidR="009D6074" w:rsidRPr="005E3386" w:rsidRDefault="005A54DA" w:rsidP="00FA20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oks</w:t>
            </w:r>
          </w:p>
        </w:tc>
        <w:tc>
          <w:tcPr>
            <w:tcW w:w="1701" w:type="dxa"/>
          </w:tcPr>
          <w:p w14:paraId="451D5812" w14:textId="77777777" w:rsidR="009D6074" w:rsidRPr="005E3386" w:rsidRDefault="009D6074" w:rsidP="00FA20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D6074" w:rsidRPr="005E3386" w14:paraId="1799B62A" w14:textId="77777777" w:rsidTr="00AB1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54BC2CB6" w14:textId="0E31E660" w:rsidR="009D6074" w:rsidRPr="00567005" w:rsidRDefault="005A54DA" w:rsidP="00FA2096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67005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Sabljaška </w:t>
            </w:r>
            <w:r w:rsidR="00DE6178" w:rsidRPr="00567005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Pr="00567005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2693" w:type="dxa"/>
          </w:tcPr>
          <w:p w14:paraId="520C222D" w14:textId="11DC0F14" w:rsidR="009D6074" w:rsidRPr="005E3386" w:rsidRDefault="005A54DA" w:rsidP="00FA209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sabljanje</w:t>
            </w:r>
          </w:p>
        </w:tc>
        <w:tc>
          <w:tcPr>
            <w:tcW w:w="1701" w:type="dxa"/>
          </w:tcPr>
          <w:p w14:paraId="3687ECF1" w14:textId="77777777" w:rsidR="009D6074" w:rsidRPr="005E3386" w:rsidRDefault="009D6074" w:rsidP="00FA209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14:paraId="4D946AA6" w14:textId="1998DBAD" w:rsidR="00453782" w:rsidRDefault="00453782" w:rsidP="00715FC0">
      <w:pPr>
        <w:pStyle w:val="Podnaslov"/>
        <w:numPr>
          <w:ilvl w:val="0"/>
          <w:numId w:val="50"/>
        </w:numPr>
        <w:spacing w:before="240"/>
        <w:ind w:left="73" w:hanging="357"/>
        <w:rPr>
          <w:b w:val="0"/>
          <w:bCs/>
        </w:rPr>
      </w:pPr>
      <w:r w:rsidRPr="00302D30">
        <w:rPr>
          <w:b w:val="0"/>
          <w:bCs/>
        </w:rPr>
        <w:t>Za primere, ko posamezna izvajalka NPŠŠ iz katerega koli razloga na dodatnem javnem razpisu ne</w:t>
      </w:r>
      <w:r>
        <w:rPr>
          <w:b w:val="0"/>
          <w:bCs/>
        </w:rPr>
        <w:t xml:space="preserve"> bo</w:t>
      </w:r>
      <w:r w:rsidRPr="00302D30">
        <w:rPr>
          <w:b w:val="0"/>
          <w:bCs/>
        </w:rPr>
        <w:t xml:space="preserve"> izkoristi</w:t>
      </w:r>
      <w:r>
        <w:rPr>
          <w:b w:val="0"/>
          <w:bCs/>
        </w:rPr>
        <w:t>la</w:t>
      </w:r>
      <w:r w:rsidRPr="00302D30">
        <w:rPr>
          <w:b w:val="0"/>
          <w:bCs/>
        </w:rPr>
        <w:t xml:space="preserve"> </w:t>
      </w:r>
      <w:r>
        <w:rPr>
          <w:b w:val="0"/>
          <w:bCs/>
        </w:rPr>
        <w:t xml:space="preserve">ali delno izkoristila </w:t>
      </w:r>
      <w:r w:rsidRPr="00302D30">
        <w:rPr>
          <w:b w:val="0"/>
          <w:bCs/>
        </w:rPr>
        <w:t>dodatno dodeljen</w:t>
      </w:r>
      <w:r>
        <w:rPr>
          <w:b w:val="0"/>
          <w:bCs/>
        </w:rPr>
        <w:t>ih</w:t>
      </w:r>
      <w:r w:rsidRPr="00302D30">
        <w:rPr>
          <w:b w:val="0"/>
          <w:bCs/>
        </w:rPr>
        <w:t xml:space="preserve"> kvot </w:t>
      </w:r>
      <w:r w:rsidR="00A52ECA">
        <w:rPr>
          <w:b w:val="0"/>
          <w:bCs/>
        </w:rPr>
        <w:t xml:space="preserve">NPŠŠ </w:t>
      </w:r>
      <w:r w:rsidRPr="00302D30">
        <w:rPr>
          <w:b w:val="0"/>
          <w:bCs/>
        </w:rPr>
        <w:t>iz točke 1. tega sklepa, lahko na razpisu po naslednjem vrstnem redu kandidirajo tudi naslednje nadomestne upravičenke</w:t>
      </w:r>
      <w:r>
        <w:rPr>
          <w:b w:val="0"/>
          <w:bCs/>
        </w:rPr>
        <w:t>:</w:t>
      </w:r>
    </w:p>
    <w:p w14:paraId="5C06EDF4" w14:textId="77777777" w:rsidR="001F1A66" w:rsidRDefault="001F1A66" w:rsidP="00B96EC1">
      <w:pPr>
        <w:pStyle w:val="Odstavekseznama"/>
        <w:spacing w:before="240" w:after="120"/>
        <w:ind w:left="74"/>
        <w:rPr>
          <w:rFonts w:ascii="Arial" w:hAnsi="Arial" w:cs="Arial"/>
          <w:sz w:val="20"/>
          <w:szCs w:val="20"/>
        </w:rPr>
      </w:pPr>
      <w:r w:rsidRPr="00D84AE9">
        <w:rPr>
          <w:rFonts w:ascii="Arial" w:hAnsi="Arial" w:cs="Arial"/>
          <w:sz w:val="20"/>
          <w:szCs w:val="20"/>
        </w:rPr>
        <w:t>Za sofinanciranje kvot NPŠŠ individualnih športnih panog, vsaj do ene kvote NPŠŠ, ker v glavnem razpisu niso bili upravičeni do nobene kvote NPŠŠ</w:t>
      </w:r>
      <w:r>
        <w:rPr>
          <w:rFonts w:ascii="Arial" w:hAnsi="Arial" w:cs="Arial"/>
          <w:sz w:val="20"/>
          <w:szCs w:val="20"/>
        </w:rPr>
        <w:t>:</w:t>
      </w:r>
    </w:p>
    <w:tbl>
      <w:tblPr>
        <w:tblStyle w:val="Navadnatabela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4143"/>
        <w:gridCol w:w="3260"/>
      </w:tblGrid>
      <w:tr w:rsidR="001F1A66" w:rsidRPr="005E3386" w14:paraId="07A0243B" w14:textId="77777777" w:rsidTr="00C17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shd w:val="clear" w:color="auto" w:fill="BFBFBF" w:themeFill="background1" w:themeFillShade="BF"/>
            <w:noWrap/>
            <w:hideMark/>
          </w:tcPr>
          <w:p w14:paraId="10E38F06" w14:textId="5C53F6DD" w:rsidR="001F1A66" w:rsidRPr="00855A94" w:rsidRDefault="00CE0270" w:rsidP="00CE027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Zaporedna številka</w:t>
            </w:r>
          </w:p>
        </w:tc>
        <w:tc>
          <w:tcPr>
            <w:tcW w:w="4143" w:type="dxa"/>
            <w:shd w:val="clear" w:color="auto" w:fill="BFBFBF" w:themeFill="background1" w:themeFillShade="BF"/>
            <w:noWrap/>
            <w:hideMark/>
          </w:tcPr>
          <w:p w14:paraId="04F28371" w14:textId="77777777" w:rsidR="001F1A66" w:rsidRPr="00855A94" w:rsidRDefault="001F1A66" w:rsidP="00DD1AEB">
            <w:pPr>
              <w:suppressAutoHyphens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55A94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NPŠZ</w:t>
            </w:r>
          </w:p>
        </w:tc>
        <w:tc>
          <w:tcPr>
            <w:tcW w:w="3260" w:type="dxa"/>
            <w:shd w:val="clear" w:color="auto" w:fill="BFBFBF" w:themeFill="background1" w:themeFillShade="BF"/>
            <w:noWrap/>
            <w:hideMark/>
          </w:tcPr>
          <w:p w14:paraId="66A94A9C" w14:textId="77777777" w:rsidR="001F1A66" w:rsidRPr="00855A94" w:rsidRDefault="001F1A66" w:rsidP="00DD1AEB">
            <w:pPr>
              <w:suppressAutoHyphens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55A94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Športna panoga</w:t>
            </w:r>
          </w:p>
        </w:tc>
      </w:tr>
      <w:tr w:rsidR="001F1A66" w:rsidRPr="00D84AE9" w14:paraId="0A1AF1A8" w14:textId="77777777" w:rsidTr="00CE0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259AB1F1" w14:textId="77777777" w:rsidR="001F1A66" w:rsidRPr="0064433D" w:rsidRDefault="001F1A66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64433D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4143" w:type="dxa"/>
            <w:noWrap/>
            <w:hideMark/>
          </w:tcPr>
          <w:p w14:paraId="3AA94178" w14:textId="77777777" w:rsidR="001F1A66" w:rsidRPr="00D84AE9" w:rsidRDefault="001F1A66" w:rsidP="00DD1AE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D84AE9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Triatlonska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D84AE9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0A41670C" w14:textId="77777777" w:rsidR="001F1A66" w:rsidRPr="00D84AE9" w:rsidRDefault="001F1A66" w:rsidP="00DD1AE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D84AE9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triatlon</w:t>
            </w:r>
          </w:p>
        </w:tc>
      </w:tr>
      <w:tr w:rsidR="001F1A66" w:rsidRPr="00D84AE9" w14:paraId="65B6AFFC" w14:textId="77777777" w:rsidTr="00CE0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46B579A5" w14:textId="77777777" w:rsidR="001F1A66" w:rsidRPr="0064433D" w:rsidRDefault="001F1A66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64433D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143" w:type="dxa"/>
            <w:noWrap/>
            <w:hideMark/>
          </w:tcPr>
          <w:p w14:paraId="3B0890F3" w14:textId="77777777" w:rsidR="001F1A66" w:rsidRPr="00D84AE9" w:rsidRDefault="001F1A66" w:rsidP="00DD1AE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D84AE9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Atletska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D84AE9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52AD843B" w14:textId="77777777" w:rsidR="001F1A66" w:rsidRPr="00D84AE9" w:rsidRDefault="001F1A66" w:rsidP="00DD1AE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D84AE9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atletika - cestni tek</w:t>
            </w:r>
          </w:p>
        </w:tc>
      </w:tr>
      <w:tr w:rsidR="001F1A66" w:rsidRPr="00D84AE9" w14:paraId="3688B49D" w14:textId="77777777" w:rsidTr="00CE0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2C8A4D9C" w14:textId="77777777" w:rsidR="001F1A66" w:rsidRPr="0064433D" w:rsidRDefault="001F1A66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64433D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4143" w:type="dxa"/>
            <w:noWrap/>
            <w:hideMark/>
          </w:tcPr>
          <w:p w14:paraId="50D02533" w14:textId="77777777" w:rsidR="001F1A66" w:rsidRPr="00D84AE9" w:rsidRDefault="001F1A66" w:rsidP="00DD1AE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D84AE9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Konjeniška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D84AE9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5C2FF2F6" w14:textId="77777777" w:rsidR="001F1A66" w:rsidRPr="00D84AE9" w:rsidRDefault="001F1A66" w:rsidP="00DD1AE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D84AE9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konjeništvo - preskakovanje ovir</w:t>
            </w:r>
          </w:p>
        </w:tc>
      </w:tr>
      <w:tr w:rsidR="001F1A66" w:rsidRPr="00D84AE9" w14:paraId="0C96228A" w14:textId="77777777" w:rsidTr="00CE02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3585BE6E" w14:textId="77777777" w:rsidR="001F1A66" w:rsidRPr="0064433D" w:rsidRDefault="001F1A66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64433D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4143" w:type="dxa"/>
            <w:noWrap/>
            <w:hideMark/>
          </w:tcPr>
          <w:p w14:paraId="66E7622B" w14:textId="77777777" w:rsidR="001F1A66" w:rsidRPr="00D84AE9" w:rsidRDefault="001F1A66" w:rsidP="00DD1AE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D84AE9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</w:t>
            </w:r>
            <w:r w:rsidRPr="00D84AE9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rsalnih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š</w:t>
            </w:r>
            <w:r w:rsidRPr="00D84AE9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portov Slovenije</w:t>
            </w:r>
          </w:p>
        </w:tc>
        <w:tc>
          <w:tcPr>
            <w:tcW w:w="3260" w:type="dxa"/>
            <w:noWrap/>
            <w:hideMark/>
          </w:tcPr>
          <w:p w14:paraId="55ADEE27" w14:textId="77777777" w:rsidR="001F1A66" w:rsidRPr="00D84AE9" w:rsidRDefault="001F1A66" w:rsidP="00DD1AE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D84AE9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drsanje - umetnostno</w:t>
            </w:r>
          </w:p>
        </w:tc>
      </w:tr>
    </w:tbl>
    <w:p w14:paraId="45EB3B8F" w14:textId="77777777" w:rsidR="006942C0" w:rsidRDefault="006942C0">
      <w:pPr>
        <w:suppressAutoHyphens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393A476" w14:textId="7B173F7B" w:rsidR="00453782" w:rsidRDefault="00453782" w:rsidP="00B96EC1">
      <w:pPr>
        <w:pStyle w:val="Odstavekseznama"/>
        <w:spacing w:after="120"/>
        <w:ind w:left="0"/>
        <w:rPr>
          <w:rFonts w:ascii="Arial" w:hAnsi="Arial" w:cs="Arial"/>
          <w:sz w:val="20"/>
          <w:szCs w:val="20"/>
        </w:rPr>
      </w:pPr>
      <w:r w:rsidRPr="00453782">
        <w:rPr>
          <w:rFonts w:ascii="Arial" w:hAnsi="Arial" w:cs="Arial"/>
          <w:sz w:val="20"/>
          <w:szCs w:val="20"/>
        </w:rPr>
        <w:lastRenderedPageBreak/>
        <w:t>Za sofinanciranje kvot NPŠŠ individualnih športnih panog, glede na merila:</w:t>
      </w:r>
    </w:p>
    <w:tbl>
      <w:tblPr>
        <w:tblStyle w:val="Navadnatabela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4032"/>
        <w:gridCol w:w="3371"/>
      </w:tblGrid>
      <w:tr w:rsidR="00453782" w:rsidRPr="00855A94" w14:paraId="78B839C1" w14:textId="77777777" w:rsidTr="00C17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shd w:val="clear" w:color="auto" w:fill="BFBFBF" w:themeFill="background1" w:themeFillShade="BF"/>
            <w:noWrap/>
            <w:hideMark/>
          </w:tcPr>
          <w:p w14:paraId="15C3349E" w14:textId="29280EAA" w:rsidR="00453782" w:rsidRPr="00855A94" w:rsidRDefault="00CE0270" w:rsidP="00CE027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Zaporedna številka</w:t>
            </w:r>
          </w:p>
        </w:tc>
        <w:tc>
          <w:tcPr>
            <w:tcW w:w="4032" w:type="dxa"/>
            <w:shd w:val="clear" w:color="auto" w:fill="BFBFBF" w:themeFill="background1" w:themeFillShade="BF"/>
            <w:noWrap/>
            <w:hideMark/>
          </w:tcPr>
          <w:p w14:paraId="7CC65E45" w14:textId="77777777" w:rsidR="00453782" w:rsidRPr="00453782" w:rsidRDefault="00453782" w:rsidP="00DD1AEB">
            <w:pPr>
              <w:suppressAutoHyphens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NPŠZ</w:t>
            </w:r>
          </w:p>
        </w:tc>
        <w:tc>
          <w:tcPr>
            <w:tcW w:w="3371" w:type="dxa"/>
            <w:shd w:val="clear" w:color="auto" w:fill="BFBFBF" w:themeFill="background1" w:themeFillShade="BF"/>
            <w:noWrap/>
            <w:hideMark/>
          </w:tcPr>
          <w:p w14:paraId="611B8B34" w14:textId="77777777" w:rsidR="00453782" w:rsidRPr="00453782" w:rsidRDefault="00453782" w:rsidP="00DD1AEB">
            <w:pPr>
              <w:suppressAutoHyphens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Športna panoga</w:t>
            </w:r>
          </w:p>
        </w:tc>
      </w:tr>
      <w:tr w:rsidR="00453782" w:rsidRPr="00453782" w14:paraId="082237E5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7218FAFC" w14:textId="77777777" w:rsidR="00453782" w:rsidRPr="00CE0270" w:rsidRDefault="00453782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4032" w:type="dxa"/>
            <w:noWrap/>
            <w:hideMark/>
          </w:tcPr>
          <w:p w14:paraId="4361979F" w14:textId="16E206B8" w:rsidR="00453782" w:rsidRPr="00453782" w:rsidRDefault="005A54DA" w:rsidP="00DD1AE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Atletska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12029531" w14:textId="4E2A6BFE" w:rsidR="00453782" w:rsidRPr="00453782" w:rsidRDefault="005A54DA" w:rsidP="00DD1AE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atletika - stadionska</w:t>
            </w:r>
          </w:p>
        </w:tc>
      </w:tr>
      <w:tr w:rsidR="00BE6180" w:rsidRPr="00453782" w14:paraId="5BCD6BDB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23C6FD6C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4032" w:type="dxa"/>
            <w:noWrap/>
            <w:hideMark/>
          </w:tcPr>
          <w:p w14:paraId="23F4D8AD" w14:textId="6F48C7A4" w:rsidR="00BE6180" w:rsidRPr="00453782" w:rsidRDefault="00BE6180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Judo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0329206B" w14:textId="2C16C844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judo</w:t>
            </w:r>
          </w:p>
        </w:tc>
      </w:tr>
      <w:tr w:rsidR="00BE6180" w:rsidRPr="00453782" w14:paraId="5D46840B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72AF993C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4032" w:type="dxa"/>
            <w:noWrap/>
            <w:hideMark/>
          </w:tcPr>
          <w:p w14:paraId="55967A1F" w14:textId="46A6958F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Smučarska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08D7E3B0" w14:textId="02347674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smučarski skoki</w:t>
            </w:r>
          </w:p>
        </w:tc>
      </w:tr>
      <w:tr w:rsidR="00BE6180" w:rsidRPr="00453782" w14:paraId="677472DF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7544812B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4032" w:type="dxa"/>
            <w:noWrap/>
            <w:hideMark/>
          </w:tcPr>
          <w:p w14:paraId="601C5364" w14:textId="2E08D2A4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Plavalna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39B81E70" w14:textId="6B429FCB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plavanje</w:t>
            </w:r>
          </w:p>
        </w:tc>
      </w:tr>
      <w:tr w:rsidR="00BE6180" w:rsidRPr="00453782" w14:paraId="7A32F445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7967BA16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4032" w:type="dxa"/>
            <w:noWrap/>
            <w:hideMark/>
          </w:tcPr>
          <w:p w14:paraId="1B5ADF79" w14:textId="5A02EAC0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Planinska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083BD3A4" w14:textId="712AFD56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planinstvo - športno plezanje</w:t>
            </w:r>
          </w:p>
        </w:tc>
      </w:tr>
      <w:tr w:rsidR="00BE6180" w:rsidRPr="00453782" w14:paraId="0EDC87A6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0FD1F607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4032" w:type="dxa"/>
            <w:noWrap/>
            <w:hideMark/>
          </w:tcPr>
          <w:p w14:paraId="04D820DF" w14:textId="13630770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Kolesarska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7271B292" w14:textId="249BD05B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kolesarstvo - cestno</w:t>
            </w:r>
          </w:p>
        </w:tc>
      </w:tr>
      <w:tr w:rsidR="00BE6180" w:rsidRPr="00453782" w14:paraId="1A4BDCCF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3D4CA17A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4032" w:type="dxa"/>
            <w:noWrap/>
            <w:hideMark/>
          </w:tcPr>
          <w:p w14:paraId="3FDBABAC" w14:textId="67107A68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Teniška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6955C3F7" w14:textId="5417BF09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tenis</w:t>
            </w:r>
          </w:p>
        </w:tc>
      </w:tr>
      <w:tr w:rsidR="00BE6180" w:rsidRPr="00453782" w14:paraId="0072FCCA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6B62B143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4032" w:type="dxa"/>
            <w:noWrap/>
            <w:hideMark/>
          </w:tcPr>
          <w:p w14:paraId="44373CCB" w14:textId="49F776CB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Kajakaška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16240F7D" w14:textId="1A7C2175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kajak kanu - slalom</w:t>
            </w:r>
          </w:p>
        </w:tc>
      </w:tr>
      <w:tr w:rsidR="00BE6180" w:rsidRPr="00453782" w14:paraId="7A26DFB4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565884B5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4032" w:type="dxa"/>
            <w:noWrap/>
            <w:hideMark/>
          </w:tcPr>
          <w:p w14:paraId="1CE7FDDB" w14:textId="375A6DF5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Jadralna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 - </w:t>
            </w:r>
            <w:proofErr w:type="spellStart"/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Federazione</w:t>
            </w:r>
            <w:proofErr w:type="spellEnd"/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Slovena</w:t>
            </w:r>
            <w:proofErr w:type="spellEnd"/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Vela</w:t>
            </w:r>
          </w:p>
        </w:tc>
        <w:tc>
          <w:tcPr>
            <w:tcW w:w="3371" w:type="dxa"/>
            <w:noWrap/>
            <w:hideMark/>
          </w:tcPr>
          <w:p w14:paraId="0B02814B" w14:textId="0496FAC2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jadranje</w:t>
            </w:r>
          </w:p>
        </w:tc>
      </w:tr>
      <w:tr w:rsidR="00BE6180" w:rsidRPr="00453782" w14:paraId="75BE6E12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4060E4D7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4032" w:type="dxa"/>
            <w:noWrap/>
            <w:hideMark/>
          </w:tcPr>
          <w:p w14:paraId="6037EE09" w14:textId="5F697EC8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Veslaška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5CB3B89E" w14:textId="45C645A5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veslanje</w:t>
            </w:r>
          </w:p>
        </w:tc>
      </w:tr>
      <w:tr w:rsidR="00BE6180" w:rsidRPr="00453782" w14:paraId="37982D90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25919F3A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4032" w:type="dxa"/>
            <w:noWrap/>
            <w:hideMark/>
          </w:tcPr>
          <w:p w14:paraId="5E96431E" w14:textId="2606EB88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Smučarska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4599C7F0" w14:textId="32262879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alpsko</w:t>
            </w:r>
          </w:p>
        </w:tc>
      </w:tr>
      <w:tr w:rsidR="00BE6180" w:rsidRPr="00453782" w14:paraId="722EDDC1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6418ABF3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4032" w:type="dxa"/>
            <w:noWrap/>
            <w:hideMark/>
          </w:tcPr>
          <w:p w14:paraId="218983CA" w14:textId="2C37E9D8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Namiznoteniška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33918F2F" w14:textId="7137A5C5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namizni tenis</w:t>
            </w:r>
          </w:p>
        </w:tc>
      </w:tr>
      <w:tr w:rsidR="00BE6180" w:rsidRPr="00453782" w14:paraId="18B35985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0AFE3399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17</w:t>
            </w:r>
          </w:p>
        </w:tc>
        <w:tc>
          <w:tcPr>
            <w:tcW w:w="4032" w:type="dxa"/>
            <w:noWrap/>
            <w:hideMark/>
          </w:tcPr>
          <w:p w14:paraId="550E1912" w14:textId="02712309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Kolesarska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18E4B2FD" w14:textId="5E8E6D4B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kolesarstvo - gorsko</w:t>
            </w:r>
          </w:p>
        </w:tc>
      </w:tr>
      <w:tr w:rsidR="00BE6180" w:rsidRPr="00453782" w14:paraId="165602D2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337E1357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4032" w:type="dxa"/>
            <w:noWrap/>
            <w:hideMark/>
          </w:tcPr>
          <w:p w14:paraId="06B8CA26" w14:textId="151BB807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Smučarska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7A2FC99A" w14:textId="40782BC8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biatlon</w:t>
            </w:r>
          </w:p>
        </w:tc>
      </w:tr>
      <w:tr w:rsidR="00BE6180" w:rsidRPr="00453782" w14:paraId="148EBCF7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7CB6FF16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4032" w:type="dxa"/>
            <w:noWrap/>
            <w:hideMark/>
          </w:tcPr>
          <w:p w14:paraId="1364F62A" w14:textId="4CB197C5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Badmintonska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234476D0" w14:textId="3F0CF128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badminton</w:t>
            </w:r>
          </w:p>
        </w:tc>
      </w:tr>
      <w:tr w:rsidR="00BE6180" w:rsidRPr="00453782" w14:paraId="668AD27E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42F41A6F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4032" w:type="dxa"/>
            <w:noWrap/>
            <w:hideMark/>
          </w:tcPr>
          <w:p w14:paraId="29A6F1D6" w14:textId="4215077A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Smučarska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04986C99" w14:textId="18B29ADD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smučarski teki</w:t>
            </w:r>
          </w:p>
        </w:tc>
      </w:tr>
      <w:tr w:rsidR="00BE6180" w:rsidRPr="00453782" w14:paraId="216D31EB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76BA0C5A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4032" w:type="dxa"/>
            <w:noWrap/>
            <w:hideMark/>
          </w:tcPr>
          <w:p w14:paraId="5A78DE11" w14:textId="79AE880E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Lokostrelska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 Slovenije</w:t>
            </w:r>
          </w:p>
        </w:tc>
        <w:tc>
          <w:tcPr>
            <w:tcW w:w="3371" w:type="dxa"/>
            <w:noWrap/>
            <w:hideMark/>
          </w:tcPr>
          <w:p w14:paraId="69EC184D" w14:textId="6D9F6310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lokostrelstvo - tarčno</w:t>
            </w:r>
          </w:p>
        </w:tc>
      </w:tr>
      <w:tr w:rsidR="00BE6180" w:rsidRPr="00453782" w14:paraId="55F0E15D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7520C615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4032" w:type="dxa"/>
            <w:noWrap/>
            <w:hideMark/>
          </w:tcPr>
          <w:p w14:paraId="055BF8F0" w14:textId="06708B9A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Gimnastična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3469B27B" w14:textId="4FDDA40D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gimnastika - športna</w:t>
            </w:r>
          </w:p>
        </w:tc>
      </w:tr>
      <w:tr w:rsidR="00BE6180" w:rsidRPr="00453782" w14:paraId="717D9098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15028DF8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23</w:t>
            </w:r>
          </w:p>
        </w:tc>
        <w:tc>
          <w:tcPr>
            <w:tcW w:w="4032" w:type="dxa"/>
            <w:noWrap/>
            <w:hideMark/>
          </w:tcPr>
          <w:p w14:paraId="1E0D2D20" w14:textId="1FA29A6B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Taekwondo</w:t>
            </w:r>
            <w:proofErr w:type="spellEnd"/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7A88E9C8" w14:textId="2C497673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taekwondo</w:t>
            </w:r>
            <w:proofErr w:type="spellEnd"/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- </w:t>
            </w:r>
            <w:r w:rsidR="0091336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WT</w:t>
            </w:r>
          </w:p>
        </w:tc>
      </w:tr>
      <w:tr w:rsidR="00BE6180" w:rsidRPr="00453782" w14:paraId="7B92B529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792109A2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24</w:t>
            </w:r>
          </w:p>
        </w:tc>
        <w:tc>
          <w:tcPr>
            <w:tcW w:w="4032" w:type="dxa"/>
            <w:noWrap/>
            <w:hideMark/>
          </w:tcPr>
          <w:p w14:paraId="037B73C8" w14:textId="03F719AB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Kajakaška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321570BC" w14:textId="1B1525B2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kajak kanu - mirne vode</w:t>
            </w:r>
          </w:p>
        </w:tc>
      </w:tr>
      <w:tr w:rsidR="00BE6180" w:rsidRPr="00453782" w14:paraId="405E905E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463CD011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4032" w:type="dxa"/>
            <w:noWrap/>
            <w:hideMark/>
          </w:tcPr>
          <w:p w14:paraId="260704DA" w14:textId="58B73451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Gimnastična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7651EF84" w14:textId="4EE0DD57" w:rsidR="00BE6180" w:rsidRPr="00453782" w:rsidRDefault="005A54DA" w:rsidP="00BE6180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gimnastika - ritmična</w:t>
            </w:r>
          </w:p>
        </w:tc>
      </w:tr>
      <w:tr w:rsidR="00BE6180" w:rsidRPr="00453782" w14:paraId="3FD13D6C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06D531E8" w14:textId="77777777" w:rsidR="00BE6180" w:rsidRPr="00CE0270" w:rsidRDefault="00BE6180" w:rsidP="00CE0270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E027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4032" w:type="dxa"/>
            <w:noWrap/>
            <w:hideMark/>
          </w:tcPr>
          <w:p w14:paraId="3BE836E5" w14:textId="5D062A1C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Kolesarska </w:t>
            </w:r>
            <w:r w:rsidR="00DE617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371" w:type="dxa"/>
            <w:noWrap/>
            <w:hideMark/>
          </w:tcPr>
          <w:p w14:paraId="568ED013" w14:textId="20697D87" w:rsidR="00BE6180" w:rsidRPr="00453782" w:rsidRDefault="005A54DA" w:rsidP="00BE6180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5378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kolesarstvo - steza</w:t>
            </w:r>
          </w:p>
        </w:tc>
      </w:tr>
    </w:tbl>
    <w:p w14:paraId="5BF01E4B" w14:textId="673E6182" w:rsidR="001A79C9" w:rsidRPr="00302D30" w:rsidRDefault="001A79C9" w:rsidP="00B96EC1">
      <w:pPr>
        <w:pStyle w:val="Podnaslov"/>
        <w:numPr>
          <w:ilvl w:val="0"/>
          <w:numId w:val="50"/>
        </w:numPr>
        <w:spacing w:before="240" w:after="120"/>
        <w:ind w:left="73" w:hanging="357"/>
        <w:rPr>
          <w:b w:val="0"/>
          <w:bCs/>
        </w:rPr>
      </w:pPr>
      <w:r w:rsidRPr="00302D30">
        <w:rPr>
          <w:b w:val="0"/>
          <w:bCs/>
        </w:rPr>
        <w:t>Za kolektivne športne panoge se za obdobje 2026-2028 določi 27 dodatnih kvot</w:t>
      </w:r>
      <w:r w:rsidR="00EF1E51">
        <w:rPr>
          <w:b w:val="0"/>
          <w:bCs/>
        </w:rPr>
        <w:t xml:space="preserve"> NPŠŠ</w:t>
      </w:r>
      <w:r w:rsidRPr="00302D30">
        <w:rPr>
          <w:b w:val="0"/>
          <w:bCs/>
        </w:rPr>
        <w:t>, tako da skupno število kvot upoštevaje že dodeljene kvote za obdobje 2024-2028 znaša 75:</w:t>
      </w:r>
    </w:p>
    <w:tbl>
      <w:tblPr>
        <w:tblStyle w:val="Navadnatabela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693"/>
        <w:gridCol w:w="1701"/>
      </w:tblGrid>
      <w:tr w:rsidR="00293BBF" w:rsidRPr="005E3386" w14:paraId="6FDB9334" w14:textId="77777777" w:rsidTr="00C17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BFBFBF" w:themeFill="background1" w:themeFillShade="BF"/>
            <w:noWrap/>
          </w:tcPr>
          <w:p w14:paraId="66838268" w14:textId="77777777" w:rsidR="00293BBF" w:rsidRPr="005E3386" w:rsidRDefault="00293BBF" w:rsidP="00FA2096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NPŠZ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5E2EB4EF" w14:textId="4F658433" w:rsidR="00293BBF" w:rsidRPr="005E3386" w:rsidRDefault="00293BBF" w:rsidP="00FA209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Š</w:t>
            </w:r>
            <w:r w:rsidR="0003513D">
              <w:rPr>
                <w:rFonts w:ascii="Arial" w:hAnsi="Arial" w:cs="Arial"/>
                <w:color w:val="000000"/>
                <w:sz w:val="20"/>
                <w:szCs w:val="20"/>
              </w:rPr>
              <w:t>portna panoga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0E016E8" w14:textId="40E0BB22" w:rsidR="00293BBF" w:rsidRPr="005E3386" w:rsidRDefault="00293BBF" w:rsidP="00FA209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Š</w:t>
            </w:r>
            <w:r w:rsidR="0003513D">
              <w:rPr>
                <w:rFonts w:ascii="Arial" w:hAnsi="Arial" w:cs="Arial"/>
                <w:color w:val="000000"/>
                <w:sz w:val="20"/>
                <w:szCs w:val="20"/>
              </w:rPr>
              <w:t>tevilo</w:t>
            </w:r>
            <w:r w:rsidR="0064433D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64433D" w:rsidRPr="00A037D8">
              <w:rPr>
                <w:rFonts w:ascii="Arial" w:hAnsi="Arial" w:cs="Arial"/>
                <w:color w:val="000000"/>
                <w:sz w:val="20"/>
                <w:szCs w:val="20"/>
              </w:rPr>
              <w:t>kvot</w:t>
            </w:r>
          </w:p>
        </w:tc>
      </w:tr>
      <w:tr w:rsidR="00293BBF" w:rsidRPr="005E3386" w14:paraId="235189FD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55AB1253" w14:textId="6452C119" w:rsidR="00293BBF" w:rsidRPr="00715FC0" w:rsidRDefault="005A54DA" w:rsidP="00FA2096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Hokejska </w:t>
            </w:r>
            <w:r w:rsidR="00DE6178"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2693" w:type="dxa"/>
          </w:tcPr>
          <w:p w14:paraId="1EEACB4D" w14:textId="16B367FE" w:rsidR="00293BBF" w:rsidRPr="005E3386" w:rsidRDefault="005A54DA" w:rsidP="00FA209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hokej na ledu</w:t>
            </w:r>
          </w:p>
        </w:tc>
        <w:tc>
          <w:tcPr>
            <w:tcW w:w="1701" w:type="dxa"/>
          </w:tcPr>
          <w:p w14:paraId="308617F3" w14:textId="4D3991EE" w:rsidR="00293BBF" w:rsidRPr="005E3386" w:rsidRDefault="00963405" w:rsidP="00FA209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293BBF" w:rsidRPr="005E3386" w14:paraId="428F0A22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0A27780B" w14:textId="44B0BFB9" w:rsidR="00293BBF" w:rsidRPr="00715FC0" w:rsidRDefault="005A54DA" w:rsidP="00FA2096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Košarkarska </w:t>
            </w:r>
            <w:r w:rsidR="00DE6178"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2693" w:type="dxa"/>
          </w:tcPr>
          <w:p w14:paraId="2734FC43" w14:textId="28BD5C05" w:rsidR="00293BBF" w:rsidRPr="005E3386" w:rsidRDefault="005A54DA" w:rsidP="00FA20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košarka</w:t>
            </w:r>
          </w:p>
        </w:tc>
        <w:tc>
          <w:tcPr>
            <w:tcW w:w="1701" w:type="dxa"/>
          </w:tcPr>
          <w:p w14:paraId="36BE6E02" w14:textId="68D916B3" w:rsidR="00293BBF" w:rsidRPr="005E3386" w:rsidRDefault="00963405" w:rsidP="00FA20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293BBF" w:rsidRPr="005E3386" w14:paraId="1FBA0375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0484982A" w14:textId="6C27935D" w:rsidR="00293BBF" w:rsidRPr="00715FC0" w:rsidRDefault="005A54DA" w:rsidP="00FA2096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Košarkarska </w:t>
            </w:r>
            <w:r w:rsidR="00DE6178"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2693" w:type="dxa"/>
          </w:tcPr>
          <w:p w14:paraId="6DCE469E" w14:textId="6120D2CE" w:rsidR="00293BBF" w:rsidRPr="005E3386" w:rsidRDefault="005A54DA" w:rsidP="00FA209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košarka 3 na 3</w:t>
            </w:r>
          </w:p>
        </w:tc>
        <w:tc>
          <w:tcPr>
            <w:tcW w:w="1701" w:type="dxa"/>
          </w:tcPr>
          <w:p w14:paraId="1D78008E" w14:textId="61BDEB0E" w:rsidR="00293BBF" w:rsidRPr="005E3386" w:rsidRDefault="00963405" w:rsidP="00FA209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93BBF" w:rsidRPr="005E3386" w14:paraId="2B8BF017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3E235800" w14:textId="41DB676C" w:rsidR="00293BBF" w:rsidRPr="00715FC0" w:rsidRDefault="005A54DA" w:rsidP="00FA2096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Nogometna </w:t>
            </w:r>
            <w:r w:rsidR="00DE6178"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2693" w:type="dxa"/>
          </w:tcPr>
          <w:p w14:paraId="6CF3D030" w14:textId="26691304" w:rsidR="00293BBF" w:rsidRPr="005E3386" w:rsidRDefault="005A54DA" w:rsidP="00FA20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nogomet</w:t>
            </w:r>
          </w:p>
        </w:tc>
        <w:tc>
          <w:tcPr>
            <w:tcW w:w="1701" w:type="dxa"/>
          </w:tcPr>
          <w:p w14:paraId="6086B99F" w14:textId="7365A8E7" w:rsidR="00293BBF" w:rsidRPr="005E3386" w:rsidRDefault="00963405" w:rsidP="00FA20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293BBF" w:rsidRPr="005E3386" w14:paraId="2F0BB2D8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32866857" w14:textId="4A4710D8" w:rsidR="00293BBF" w:rsidRPr="00715FC0" w:rsidRDefault="005A54DA" w:rsidP="00FA2096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Odbojkarska </w:t>
            </w:r>
            <w:r w:rsidR="00DE6178"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2693" w:type="dxa"/>
          </w:tcPr>
          <w:p w14:paraId="695D9E1B" w14:textId="57B74608" w:rsidR="00293BBF" w:rsidRPr="005E3386" w:rsidRDefault="005A54DA" w:rsidP="00FA209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odbojka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mivki</w:t>
            </w:r>
          </w:p>
        </w:tc>
        <w:tc>
          <w:tcPr>
            <w:tcW w:w="1701" w:type="dxa"/>
          </w:tcPr>
          <w:p w14:paraId="47875D1B" w14:textId="1E0D9317" w:rsidR="00293BBF" w:rsidRPr="005E3386" w:rsidRDefault="00293BBF" w:rsidP="00FA209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93BBF" w:rsidRPr="005E3386" w14:paraId="6714AAC1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6ED8E0BB" w14:textId="6C0F523C" w:rsidR="00293BBF" w:rsidRPr="00715FC0" w:rsidRDefault="005A54DA" w:rsidP="00FA2096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Rokometna </w:t>
            </w:r>
            <w:r w:rsidR="00DE6178"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2693" w:type="dxa"/>
          </w:tcPr>
          <w:p w14:paraId="11326517" w14:textId="6E99AC4B" w:rsidR="00293BBF" w:rsidRPr="005E3386" w:rsidRDefault="005A54DA" w:rsidP="00FA20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rokomet</w:t>
            </w:r>
          </w:p>
        </w:tc>
        <w:tc>
          <w:tcPr>
            <w:tcW w:w="1701" w:type="dxa"/>
          </w:tcPr>
          <w:p w14:paraId="555CE045" w14:textId="1E558899" w:rsidR="00293BBF" w:rsidRPr="005E3386" w:rsidRDefault="00963405" w:rsidP="00FA20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293BBF" w:rsidRPr="005E3386" w14:paraId="4E2E3268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1EE79957" w14:textId="381DBCAD" w:rsidR="00293BBF" w:rsidRPr="00715FC0" w:rsidRDefault="00DE6178" w:rsidP="00FA2096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="00BB18CB"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vaterpolskih društev Slovenije</w:t>
            </w:r>
          </w:p>
        </w:tc>
        <w:tc>
          <w:tcPr>
            <w:tcW w:w="2693" w:type="dxa"/>
          </w:tcPr>
          <w:p w14:paraId="35F24F4F" w14:textId="2B16FD18" w:rsidR="00293BBF" w:rsidRPr="005E3386" w:rsidRDefault="005A54DA" w:rsidP="00FA209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vaterpolo</w:t>
            </w:r>
          </w:p>
        </w:tc>
        <w:tc>
          <w:tcPr>
            <w:tcW w:w="1701" w:type="dxa"/>
          </w:tcPr>
          <w:p w14:paraId="2BD96616" w14:textId="2F39F8D7" w:rsidR="00293BBF" w:rsidRPr="005E3386" w:rsidRDefault="00963405" w:rsidP="00FA209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14:paraId="05D8AE10" w14:textId="3DEDC76B" w:rsidR="008175D2" w:rsidRPr="006D4257" w:rsidRDefault="006D4257" w:rsidP="00715FC0">
      <w:pPr>
        <w:pStyle w:val="Odstavekseznama"/>
        <w:numPr>
          <w:ilvl w:val="0"/>
          <w:numId w:val="50"/>
        </w:numPr>
        <w:spacing w:before="240"/>
        <w:ind w:left="73" w:hanging="357"/>
        <w:rPr>
          <w:rFonts w:ascii="Arial" w:hAnsi="Arial" w:cs="Arial"/>
          <w:sz w:val="20"/>
          <w:szCs w:val="20"/>
        </w:rPr>
      </w:pPr>
      <w:r w:rsidRPr="006D4257">
        <w:rPr>
          <w:rFonts w:ascii="Arial" w:hAnsi="Arial" w:cs="Arial"/>
          <w:bCs/>
          <w:sz w:val="20"/>
          <w:szCs w:val="20"/>
        </w:rPr>
        <w:t>Za primere, ko posamezna izvajalka NPŠŠ iz katerega koli razloga na dodatnem javnem razpisu ne bo izkoristila ali delno izkoristila dodatno dodeljenih kvot</w:t>
      </w:r>
      <w:r w:rsidR="00EF1E51">
        <w:rPr>
          <w:rFonts w:ascii="Arial" w:hAnsi="Arial" w:cs="Arial"/>
          <w:bCs/>
          <w:sz w:val="20"/>
          <w:szCs w:val="20"/>
        </w:rPr>
        <w:t xml:space="preserve"> NPŠŠ</w:t>
      </w:r>
      <w:r w:rsidRPr="006D4257">
        <w:rPr>
          <w:rFonts w:ascii="Arial" w:hAnsi="Arial" w:cs="Arial"/>
          <w:bCs/>
          <w:sz w:val="20"/>
          <w:szCs w:val="20"/>
        </w:rPr>
        <w:t xml:space="preserve"> iz točke </w:t>
      </w:r>
      <w:r>
        <w:rPr>
          <w:rFonts w:ascii="Arial" w:hAnsi="Arial" w:cs="Arial"/>
          <w:bCs/>
          <w:sz w:val="20"/>
          <w:szCs w:val="20"/>
        </w:rPr>
        <w:t>3</w:t>
      </w:r>
      <w:r w:rsidRPr="006D4257">
        <w:rPr>
          <w:rFonts w:ascii="Arial" w:hAnsi="Arial" w:cs="Arial"/>
          <w:bCs/>
          <w:sz w:val="20"/>
          <w:szCs w:val="20"/>
        </w:rPr>
        <w:t>. tega sklepa, lahko na razpisu po naslednjem vrstnem redu kandidirajo tudi naslednje nadomestne upravičenke:</w:t>
      </w:r>
    </w:p>
    <w:p w14:paraId="1DCB3F74" w14:textId="1D8AF113" w:rsidR="00302D30" w:rsidRPr="006D4257" w:rsidRDefault="00302D30" w:rsidP="00B96EC1">
      <w:pPr>
        <w:spacing w:before="240" w:after="120"/>
        <w:ind w:firstLine="74"/>
        <w:rPr>
          <w:rFonts w:ascii="Arial" w:hAnsi="Arial" w:cs="Arial"/>
          <w:sz w:val="20"/>
          <w:szCs w:val="20"/>
        </w:rPr>
      </w:pPr>
      <w:r w:rsidRPr="006D4257">
        <w:rPr>
          <w:rFonts w:ascii="Arial" w:hAnsi="Arial" w:cs="Arial"/>
          <w:sz w:val="20"/>
          <w:szCs w:val="20"/>
        </w:rPr>
        <w:t>Za sofinanciranje kvot NPŠŠ kolektivnih športnih panog</w:t>
      </w:r>
      <w:r w:rsidR="005A54DA">
        <w:rPr>
          <w:rFonts w:ascii="Arial" w:hAnsi="Arial" w:cs="Arial"/>
          <w:sz w:val="20"/>
          <w:szCs w:val="20"/>
        </w:rPr>
        <w:t>, glede na merila</w:t>
      </w:r>
      <w:r w:rsidRPr="006D4257">
        <w:rPr>
          <w:rFonts w:ascii="Arial" w:hAnsi="Arial" w:cs="Arial"/>
          <w:sz w:val="20"/>
          <w:szCs w:val="20"/>
        </w:rPr>
        <w:t>:</w:t>
      </w:r>
    </w:p>
    <w:tbl>
      <w:tblPr>
        <w:tblStyle w:val="Navadnatabela1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3974"/>
        <w:gridCol w:w="3434"/>
      </w:tblGrid>
      <w:tr w:rsidR="00C475B6" w:rsidRPr="005E3386" w14:paraId="5C404388" w14:textId="77777777" w:rsidTr="00B96E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  <w:shd w:val="clear" w:color="auto" w:fill="BFBFBF" w:themeFill="background1" w:themeFillShade="BF"/>
          </w:tcPr>
          <w:p w14:paraId="32DB5991" w14:textId="67549455" w:rsidR="00C475B6" w:rsidRPr="00A037D8" w:rsidRDefault="00A037D8" w:rsidP="00C475B6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A037D8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Zaporedna številka</w:t>
            </w:r>
          </w:p>
        </w:tc>
        <w:tc>
          <w:tcPr>
            <w:tcW w:w="3974" w:type="dxa"/>
            <w:shd w:val="clear" w:color="auto" w:fill="BFBFBF" w:themeFill="background1" w:themeFillShade="BF"/>
            <w:noWrap/>
          </w:tcPr>
          <w:p w14:paraId="09FC65D7" w14:textId="4D00CD93" w:rsidR="00C475B6" w:rsidRPr="005E3386" w:rsidRDefault="00C475B6" w:rsidP="00C475B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NPŠZ</w:t>
            </w:r>
          </w:p>
        </w:tc>
        <w:tc>
          <w:tcPr>
            <w:tcW w:w="3489" w:type="dxa"/>
            <w:shd w:val="clear" w:color="auto" w:fill="BFBFBF" w:themeFill="background1" w:themeFillShade="BF"/>
          </w:tcPr>
          <w:p w14:paraId="32DB9803" w14:textId="77777777" w:rsidR="00C475B6" w:rsidRPr="005E3386" w:rsidRDefault="00C475B6" w:rsidP="00C475B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</w:rPr>
              <w:t>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portna panoga</w:t>
            </w:r>
          </w:p>
        </w:tc>
      </w:tr>
      <w:tr w:rsidR="00C475B6" w:rsidRPr="005E3386" w14:paraId="53F59960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5F767489" w14:textId="1223C3E6" w:rsidR="00C475B6" w:rsidRPr="00715FC0" w:rsidRDefault="00C475B6" w:rsidP="00C475B6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3974" w:type="dxa"/>
            <w:noWrap/>
            <w:hideMark/>
          </w:tcPr>
          <w:p w14:paraId="286B9625" w14:textId="65DD315C" w:rsidR="00C475B6" w:rsidRPr="005E3386" w:rsidRDefault="001212E5" w:rsidP="00C475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Košarkarska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489" w:type="dxa"/>
          </w:tcPr>
          <w:p w14:paraId="426BC5D5" w14:textId="73B5DC8F" w:rsidR="00C475B6" w:rsidRPr="005E3386" w:rsidRDefault="001212E5" w:rsidP="00C475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košarka</w:t>
            </w:r>
          </w:p>
        </w:tc>
      </w:tr>
      <w:tr w:rsidR="00C475B6" w:rsidRPr="005E3386" w14:paraId="5293BD93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61D05AFE" w14:textId="011F0050" w:rsidR="00C475B6" w:rsidRPr="00715FC0" w:rsidRDefault="00C475B6" w:rsidP="00C475B6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lastRenderedPageBreak/>
              <w:t>2</w:t>
            </w:r>
          </w:p>
        </w:tc>
        <w:tc>
          <w:tcPr>
            <w:tcW w:w="3974" w:type="dxa"/>
            <w:noWrap/>
            <w:hideMark/>
          </w:tcPr>
          <w:p w14:paraId="1009CC53" w14:textId="09EF30FF" w:rsidR="00C475B6" w:rsidRPr="005E3386" w:rsidRDefault="001212E5" w:rsidP="00C475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Rokometna</w:t>
            </w:r>
            <w:r w:rsidR="00C475B6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C475B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="00C475B6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489" w:type="dxa"/>
          </w:tcPr>
          <w:p w14:paraId="62F03476" w14:textId="21B7AE38" w:rsidR="00C475B6" w:rsidRPr="005E3386" w:rsidRDefault="001212E5" w:rsidP="00C475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rokomet</w:t>
            </w:r>
          </w:p>
        </w:tc>
      </w:tr>
      <w:tr w:rsidR="00C475B6" w:rsidRPr="005E3386" w14:paraId="408D37F4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530C76E9" w14:textId="1D5BA18E" w:rsidR="00C475B6" w:rsidRPr="00715FC0" w:rsidRDefault="00C475B6" w:rsidP="00C475B6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3974" w:type="dxa"/>
            <w:noWrap/>
            <w:hideMark/>
          </w:tcPr>
          <w:p w14:paraId="08DC9389" w14:textId="1C058E41" w:rsidR="00C475B6" w:rsidRPr="005E3386" w:rsidRDefault="00BB77D5" w:rsidP="00C475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Nogometna</w:t>
            </w:r>
            <w:r w:rsidR="00C475B6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C475B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="00C475B6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489" w:type="dxa"/>
          </w:tcPr>
          <w:p w14:paraId="1114AE29" w14:textId="2061B2AE" w:rsidR="00C475B6" w:rsidRPr="005E3386" w:rsidRDefault="00BB77D5" w:rsidP="00C475B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nogomet</w:t>
            </w:r>
          </w:p>
        </w:tc>
      </w:tr>
      <w:tr w:rsidR="00133B9B" w:rsidRPr="005E3386" w14:paraId="0B4868F6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046CC13D" w14:textId="5F5189AB" w:rsidR="00133B9B" w:rsidRPr="00715FC0" w:rsidRDefault="00133B9B" w:rsidP="00133B9B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3974" w:type="dxa"/>
            <w:noWrap/>
            <w:hideMark/>
          </w:tcPr>
          <w:p w14:paraId="04A86F13" w14:textId="7F31DAD9" w:rsidR="00133B9B" w:rsidRPr="005E3386" w:rsidRDefault="00133B9B" w:rsidP="00133B9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Hokejska</w:t>
            </w: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489" w:type="dxa"/>
          </w:tcPr>
          <w:p w14:paraId="4CB9E0CD" w14:textId="59ACE8F2" w:rsidR="00133B9B" w:rsidRPr="005E3386" w:rsidRDefault="00133B9B" w:rsidP="00133B9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hokej na ledu</w:t>
            </w:r>
          </w:p>
        </w:tc>
      </w:tr>
      <w:tr w:rsidR="00133B9B" w:rsidRPr="005E3386" w14:paraId="2B6DAB65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75460735" w14:textId="55CEBE0D" w:rsidR="00133B9B" w:rsidRPr="00715FC0" w:rsidRDefault="00133B9B" w:rsidP="00133B9B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3974" w:type="dxa"/>
            <w:noWrap/>
            <w:hideMark/>
          </w:tcPr>
          <w:p w14:paraId="73EF5458" w14:textId="2516A477" w:rsidR="00133B9B" w:rsidRPr="005E3386" w:rsidRDefault="00133B9B" w:rsidP="00133B9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vaterpolskih društev </w:t>
            </w: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Slovenije</w:t>
            </w:r>
          </w:p>
        </w:tc>
        <w:tc>
          <w:tcPr>
            <w:tcW w:w="3489" w:type="dxa"/>
          </w:tcPr>
          <w:p w14:paraId="3F83AFE7" w14:textId="128BD2D9" w:rsidR="00133B9B" w:rsidRPr="005E3386" w:rsidRDefault="00133B9B" w:rsidP="00133B9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vaterpolo</w:t>
            </w:r>
          </w:p>
        </w:tc>
      </w:tr>
      <w:tr w:rsidR="00133B9B" w:rsidRPr="005E3386" w14:paraId="361D1D8D" w14:textId="77777777" w:rsidTr="00A037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0DA66641" w14:textId="775DDBC6" w:rsidR="00133B9B" w:rsidRPr="00715FC0" w:rsidRDefault="00133B9B" w:rsidP="00133B9B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3974" w:type="dxa"/>
            <w:noWrap/>
            <w:hideMark/>
          </w:tcPr>
          <w:p w14:paraId="295518AF" w14:textId="7C720988" w:rsidR="00133B9B" w:rsidRPr="005E3386" w:rsidRDefault="00133B9B" w:rsidP="00133B9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Košarkarska</w:t>
            </w: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zveza</w:t>
            </w: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489" w:type="dxa"/>
          </w:tcPr>
          <w:p w14:paraId="40A0C6FE" w14:textId="4C8D07FB" w:rsidR="00133B9B" w:rsidRPr="005E3386" w:rsidRDefault="00133B9B" w:rsidP="00133B9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košarka 3 na 3</w:t>
            </w:r>
          </w:p>
        </w:tc>
      </w:tr>
      <w:tr w:rsidR="00133B9B" w:rsidRPr="005E3386" w14:paraId="6FAF5CE3" w14:textId="77777777" w:rsidTr="00A03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72EB7BC6" w14:textId="66C54013" w:rsidR="00133B9B" w:rsidRPr="00715FC0" w:rsidRDefault="00133B9B" w:rsidP="00133B9B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15FC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3974" w:type="dxa"/>
            <w:noWrap/>
            <w:hideMark/>
          </w:tcPr>
          <w:p w14:paraId="160388DC" w14:textId="49CF3570" w:rsidR="00133B9B" w:rsidRPr="005E3386" w:rsidRDefault="00133B9B" w:rsidP="00133B9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Odbojkarska zveza Slovenije</w:t>
            </w:r>
          </w:p>
        </w:tc>
        <w:tc>
          <w:tcPr>
            <w:tcW w:w="3489" w:type="dxa"/>
          </w:tcPr>
          <w:p w14:paraId="20A62336" w14:textId="01A6C1A3" w:rsidR="00133B9B" w:rsidRPr="005E3386" w:rsidRDefault="00133B9B" w:rsidP="00133B9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odbojka na mivki</w:t>
            </w:r>
          </w:p>
        </w:tc>
      </w:tr>
    </w:tbl>
    <w:p w14:paraId="6A1756A7" w14:textId="60E3C346" w:rsidR="00293BBF" w:rsidRPr="00CE0270" w:rsidRDefault="00F56A22" w:rsidP="0093742F">
      <w:pPr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b/>
          <w:bCs/>
          <w:sz w:val="20"/>
          <w:szCs w:val="20"/>
        </w:rPr>
      </w:pPr>
      <w:r w:rsidRPr="00CE0270">
        <w:rPr>
          <w:rFonts w:ascii="Arial" w:hAnsi="Arial" w:cs="Arial"/>
          <w:b/>
          <w:bCs/>
          <w:sz w:val="20"/>
          <w:szCs w:val="20"/>
        </w:rPr>
        <w:t>O</w:t>
      </w:r>
      <w:r w:rsidR="005E1774" w:rsidRPr="00CE0270">
        <w:rPr>
          <w:rFonts w:ascii="Arial" w:hAnsi="Arial" w:cs="Arial"/>
          <w:b/>
          <w:bCs/>
          <w:sz w:val="20"/>
          <w:szCs w:val="20"/>
        </w:rPr>
        <w:t>brazložitev</w:t>
      </w:r>
      <w:r w:rsidRPr="00CE0270">
        <w:rPr>
          <w:rFonts w:ascii="Arial" w:hAnsi="Arial" w:cs="Arial"/>
          <w:b/>
          <w:bCs/>
          <w:sz w:val="20"/>
          <w:szCs w:val="20"/>
        </w:rPr>
        <w:t>:</w:t>
      </w:r>
    </w:p>
    <w:p w14:paraId="1C6445EC" w14:textId="5C7C4F92" w:rsidR="000662D9" w:rsidRPr="005E3386" w:rsidRDefault="00065B09" w:rsidP="001372B5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5E3386">
        <w:rPr>
          <w:rFonts w:ascii="Arial" w:hAnsi="Arial" w:cs="Arial"/>
          <w:bCs/>
          <w:sz w:val="20"/>
          <w:szCs w:val="20"/>
        </w:rPr>
        <w:t xml:space="preserve">Ministrstvo za gospodarstvo, </w:t>
      </w:r>
      <w:r w:rsidR="00C056E6" w:rsidRPr="005E3386">
        <w:rPr>
          <w:rFonts w:ascii="Arial" w:hAnsi="Arial" w:cs="Arial"/>
          <w:bCs/>
          <w:sz w:val="20"/>
          <w:szCs w:val="20"/>
        </w:rPr>
        <w:t>delo</w:t>
      </w:r>
      <w:r w:rsidRPr="005E3386">
        <w:rPr>
          <w:rFonts w:ascii="Arial" w:hAnsi="Arial" w:cs="Arial"/>
          <w:bCs/>
          <w:sz w:val="20"/>
          <w:szCs w:val="20"/>
        </w:rPr>
        <w:t xml:space="preserve"> in šport je, skladno </w:t>
      </w:r>
      <w:r w:rsidR="00224D1B" w:rsidRPr="005E3386">
        <w:rPr>
          <w:rFonts w:ascii="Arial" w:hAnsi="Arial" w:cs="Arial"/>
          <w:bCs/>
          <w:sz w:val="20"/>
          <w:szCs w:val="20"/>
        </w:rPr>
        <w:t xml:space="preserve">s </w:t>
      </w:r>
      <w:r w:rsidR="00035261" w:rsidRPr="005E3386">
        <w:rPr>
          <w:rFonts w:ascii="Arial" w:hAnsi="Arial" w:cs="Arial"/>
          <w:bCs/>
          <w:sz w:val="20"/>
          <w:szCs w:val="20"/>
        </w:rPr>
        <w:t xml:space="preserve">prejetimi podatki iz veljavne evidence registriranih in kategoriziranih športnikov na dan 1. </w:t>
      </w:r>
      <w:r w:rsidR="00715FC0">
        <w:rPr>
          <w:rFonts w:ascii="Arial" w:hAnsi="Arial" w:cs="Arial"/>
          <w:bCs/>
          <w:sz w:val="20"/>
          <w:szCs w:val="20"/>
        </w:rPr>
        <w:t>julij</w:t>
      </w:r>
      <w:r w:rsidR="00035261" w:rsidRPr="005E3386">
        <w:rPr>
          <w:rFonts w:ascii="Arial" w:hAnsi="Arial" w:cs="Arial"/>
          <w:bCs/>
          <w:sz w:val="20"/>
          <w:szCs w:val="20"/>
        </w:rPr>
        <w:t xml:space="preserve"> 202</w:t>
      </w:r>
      <w:r w:rsidR="00C056E6" w:rsidRPr="005E3386">
        <w:rPr>
          <w:rFonts w:ascii="Arial" w:hAnsi="Arial" w:cs="Arial"/>
          <w:bCs/>
          <w:sz w:val="20"/>
          <w:szCs w:val="20"/>
        </w:rPr>
        <w:t>6</w:t>
      </w:r>
      <w:r w:rsidR="00224D1B" w:rsidRPr="005E3386">
        <w:rPr>
          <w:rFonts w:ascii="Arial" w:hAnsi="Arial" w:cs="Arial"/>
          <w:bCs/>
          <w:sz w:val="20"/>
          <w:szCs w:val="20"/>
        </w:rPr>
        <w:t>, ki jo je v skladu s 77. členom</w:t>
      </w:r>
      <w:r w:rsidR="00FA0D1A" w:rsidRPr="005E3386">
        <w:rPr>
          <w:rFonts w:ascii="Arial" w:hAnsi="Arial" w:cs="Arial"/>
          <w:bCs/>
          <w:sz w:val="20"/>
          <w:szCs w:val="20"/>
        </w:rPr>
        <w:t xml:space="preserve"> ZŠpo-1 </w:t>
      </w:r>
      <w:r w:rsidR="003E1D8B" w:rsidRPr="005E3386">
        <w:rPr>
          <w:rFonts w:ascii="Arial" w:hAnsi="Arial" w:cs="Arial"/>
          <w:bCs/>
          <w:sz w:val="20"/>
          <w:szCs w:val="20"/>
        </w:rPr>
        <w:t xml:space="preserve">posredoval Olimpijski komite Slovenije </w:t>
      </w:r>
      <w:r w:rsidR="00C056E6" w:rsidRPr="005E3386">
        <w:rPr>
          <w:rFonts w:ascii="Arial" w:hAnsi="Arial" w:cs="Arial"/>
          <w:bCs/>
          <w:sz w:val="20"/>
          <w:szCs w:val="20"/>
        </w:rPr>
        <w:t>–</w:t>
      </w:r>
      <w:r w:rsidR="003E1D8B" w:rsidRPr="005E3386">
        <w:rPr>
          <w:rFonts w:ascii="Arial" w:hAnsi="Arial" w:cs="Arial"/>
          <w:bCs/>
          <w:sz w:val="20"/>
          <w:szCs w:val="20"/>
        </w:rPr>
        <w:t xml:space="preserve"> Združenje športnih zvez (v nadaljnjem besedilu: OKS</w:t>
      </w:r>
      <w:r w:rsidR="00C056E6" w:rsidRPr="005E3386">
        <w:rPr>
          <w:rFonts w:ascii="Arial" w:hAnsi="Arial" w:cs="Arial"/>
          <w:bCs/>
          <w:sz w:val="20"/>
          <w:szCs w:val="20"/>
        </w:rPr>
        <w:t>–</w:t>
      </w:r>
      <w:r w:rsidR="003E1D8B" w:rsidRPr="005E3386">
        <w:rPr>
          <w:rFonts w:ascii="Arial" w:hAnsi="Arial" w:cs="Arial"/>
          <w:bCs/>
          <w:sz w:val="20"/>
          <w:szCs w:val="20"/>
        </w:rPr>
        <w:t>ZŠZ</w:t>
      </w:r>
      <w:r w:rsidR="00035261" w:rsidRPr="005E3386">
        <w:rPr>
          <w:rFonts w:ascii="Arial" w:hAnsi="Arial" w:cs="Arial"/>
          <w:bCs/>
          <w:sz w:val="20"/>
          <w:szCs w:val="20"/>
        </w:rPr>
        <w:t>)</w:t>
      </w:r>
      <w:r w:rsidR="00211F3C" w:rsidRPr="005E3386">
        <w:rPr>
          <w:rFonts w:ascii="Arial" w:hAnsi="Arial" w:cs="Arial"/>
          <w:bCs/>
          <w:sz w:val="20"/>
          <w:szCs w:val="20"/>
        </w:rPr>
        <w:t xml:space="preserve">, </w:t>
      </w:r>
      <w:r w:rsidR="003E1D8B" w:rsidRPr="005E3386">
        <w:rPr>
          <w:rFonts w:ascii="Arial" w:hAnsi="Arial" w:cs="Arial"/>
          <w:bCs/>
          <w:sz w:val="20"/>
          <w:szCs w:val="20"/>
        </w:rPr>
        <w:t>pripravilo izračun</w:t>
      </w:r>
      <w:r w:rsidR="001A79C9">
        <w:rPr>
          <w:rFonts w:ascii="Arial" w:hAnsi="Arial" w:cs="Arial"/>
          <w:bCs/>
          <w:sz w:val="20"/>
          <w:szCs w:val="20"/>
        </w:rPr>
        <w:t xml:space="preserve"> delitve</w:t>
      </w:r>
      <w:r w:rsidR="003E1D8B" w:rsidRPr="005E3386">
        <w:rPr>
          <w:rFonts w:ascii="Arial" w:hAnsi="Arial" w:cs="Arial"/>
          <w:bCs/>
          <w:sz w:val="20"/>
          <w:szCs w:val="20"/>
        </w:rPr>
        <w:t xml:space="preserve"> števila </w:t>
      </w:r>
      <w:r w:rsidR="001A79C9">
        <w:rPr>
          <w:rFonts w:ascii="Arial" w:hAnsi="Arial" w:cs="Arial"/>
          <w:bCs/>
          <w:sz w:val="20"/>
          <w:szCs w:val="20"/>
        </w:rPr>
        <w:t xml:space="preserve">dodatnih kvot za </w:t>
      </w:r>
      <w:r w:rsidR="003E1D8B" w:rsidRPr="005E3386">
        <w:rPr>
          <w:rFonts w:ascii="Arial" w:hAnsi="Arial" w:cs="Arial"/>
          <w:bCs/>
          <w:sz w:val="20"/>
          <w:szCs w:val="20"/>
        </w:rPr>
        <w:t>sofinanciran</w:t>
      </w:r>
      <w:r w:rsidR="001A79C9">
        <w:rPr>
          <w:rFonts w:ascii="Arial" w:hAnsi="Arial" w:cs="Arial"/>
          <w:bCs/>
          <w:sz w:val="20"/>
          <w:szCs w:val="20"/>
        </w:rPr>
        <w:t>je plač</w:t>
      </w:r>
      <w:r w:rsidR="003E1D8B" w:rsidRPr="005E3386">
        <w:rPr>
          <w:rFonts w:ascii="Arial" w:hAnsi="Arial" w:cs="Arial"/>
          <w:bCs/>
          <w:sz w:val="20"/>
          <w:szCs w:val="20"/>
        </w:rPr>
        <w:t xml:space="preserve"> strokovno izobraženih delavcev v programih nacionalnih panožnih športnih šol za posamezno športno panogo za obdobje 202</w:t>
      </w:r>
      <w:r w:rsidR="00C056E6" w:rsidRPr="005E3386">
        <w:rPr>
          <w:rFonts w:ascii="Arial" w:hAnsi="Arial" w:cs="Arial"/>
          <w:bCs/>
          <w:sz w:val="20"/>
          <w:szCs w:val="20"/>
        </w:rPr>
        <w:t>6</w:t>
      </w:r>
      <w:r w:rsidR="003E1D8B" w:rsidRPr="005E3386">
        <w:rPr>
          <w:rFonts w:ascii="Arial" w:hAnsi="Arial" w:cs="Arial"/>
          <w:bCs/>
          <w:sz w:val="20"/>
          <w:szCs w:val="20"/>
        </w:rPr>
        <w:t>–2028</w:t>
      </w:r>
      <w:r w:rsidR="001A79C9">
        <w:rPr>
          <w:rFonts w:ascii="Arial" w:hAnsi="Arial" w:cs="Arial"/>
          <w:bCs/>
          <w:sz w:val="20"/>
          <w:szCs w:val="20"/>
        </w:rPr>
        <w:t>, skladno s prvim in šestim odstavkom 27. člena pravilnika.</w:t>
      </w:r>
    </w:p>
    <w:p w14:paraId="1FEA2ECC" w14:textId="21BCD068" w:rsidR="007D0AEF" w:rsidRPr="005E3386" w:rsidRDefault="007A76AB" w:rsidP="00747900">
      <w:pPr>
        <w:spacing w:before="240" w:after="240" w:line="276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Prva</w:t>
      </w:r>
      <w:r w:rsidR="00B35505" w:rsidRPr="005E3386">
        <w:rPr>
          <w:rFonts w:ascii="Arial" w:hAnsi="Arial" w:cs="Arial"/>
          <w:sz w:val="20"/>
          <w:szCs w:val="20"/>
        </w:rPr>
        <w:t xml:space="preserve"> alinej</w:t>
      </w:r>
      <w:r w:rsidR="00B35505">
        <w:rPr>
          <w:rFonts w:ascii="Arial" w:hAnsi="Arial" w:cs="Arial"/>
          <w:sz w:val="20"/>
          <w:szCs w:val="20"/>
        </w:rPr>
        <w:t>a</w:t>
      </w:r>
      <w:r w:rsidR="00B35505" w:rsidRPr="005E3386">
        <w:rPr>
          <w:rFonts w:ascii="Arial" w:hAnsi="Arial" w:cs="Arial"/>
          <w:sz w:val="20"/>
          <w:szCs w:val="20"/>
        </w:rPr>
        <w:t xml:space="preserve"> drugega odstavka 26. člena pravilnika </w:t>
      </w:r>
      <w:r w:rsidR="00B35505">
        <w:rPr>
          <w:rFonts w:ascii="Arial" w:hAnsi="Arial" w:cs="Arial"/>
          <w:sz w:val="20"/>
          <w:szCs w:val="20"/>
        </w:rPr>
        <w:t>določa, da se sofinancira programe NPŠŠ tistih n</w:t>
      </w:r>
      <w:r w:rsidR="00B35505" w:rsidRPr="005E3386">
        <w:rPr>
          <w:rFonts w:ascii="Arial" w:hAnsi="Arial" w:cs="Arial"/>
          <w:sz w:val="20"/>
          <w:szCs w:val="20"/>
        </w:rPr>
        <w:t>acionaln</w:t>
      </w:r>
      <w:r w:rsidR="00B35505">
        <w:rPr>
          <w:rFonts w:ascii="Arial" w:hAnsi="Arial" w:cs="Arial"/>
          <w:sz w:val="20"/>
          <w:szCs w:val="20"/>
        </w:rPr>
        <w:t>ih</w:t>
      </w:r>
      <w:r w:rsidR="00B35505" w:rsidRPr="005E3386">
        <w:rPr>
          <w:rFonts w:ascii="Arial" w:hAnsi="Arial" w:cs="Arial"/>
          <w:sz w:val="20"/>
          <w:szCs w:val="20"/>
        </w:rPr>
        <w:t xml:space="preserve"> panožn</w:t>
      </w:r>
      <w:r w:rsidR="00B35505">
        <w:rPr>
          <w:rFonts w:ascii="Arial" w:hAnsi="Arial" w:cs="Arial"/>
          <w:sz w:val="20"/>
          <w:szCs w:val="20"/>
        </w:rPr>
        <w:t>ih</w:t>
      </w:r>
      <w:r w:rsidR="00B35505" w:rsidRPr="005E3386">
        <w:rPr>
          <w:rFonts w:ascii="Arial" w:hAnsi="Arial" w:cs="Arial"/>
          <w:sz w:val="20"/>
          <w:szCs w:val="20"/>
        </w:rPr>
        <w:t xml:space="preserve"> športn</w:t>
      </w:r>
      <w:r w:rsidR="00B35505">
        <w:rPr>
          <w:rFonts w:ascii="Arial" w:hAnsi="Arial" w:cs="Arial"/>
          <w:sz w:val="20"/>
          <w:szCs w:val="20"/>
        </w:rPr>
        <w:t>ih</w:t>
      </w:r>
      <w:r w:rsidR="00B35505" w:rsidRPr="005E3386">
        <w:rPr>
          <w:rFonts w:ascii="Arial" w:hAnsi="Arial" w:cs="Arial"/>
          <w:sz w:val="20"/>
          <w:szCs w:val="20"/>
        </w:rPr>
        <w:t xml:space="preserve"> zvez (v nadaljnjem besedilu: NPŠZ)</w:t>
      </w:r>
      <w:r w:rsidR="00B35505">
        <w:rPr>
          <w:rFonts w:ascii="Arial" w:hAnsi="Arial" w:cs="Arial"/>
          <w:sz w:val="20"/>
          <w:szCs w:val="20"/>
        </w:rPr>
        <w:t xml:space="preserve">, ki </w:t>
      </w:r>
      <w:r w:rsidR="007D0AEF" w:rsidRPr="005E3386">
        <w:rPr>
          <w:rFonts w:ascii="Arial" w:hAnsi="Arial" w:cs="Arial"/>
          <w:bCs/>
          <w:sz w:val="20"/>
          <w:szCs w:val="20"/>
        </w:rPr>
        <w:t xml:space="preserve">so na programu naslednjih letnih </w:t>
      </w:r>
      <w:r w:rsidR="00693562">
        <w:rPr>
          <w:rFonts w:ascii="Arial" w:hAnsi="Arial" w:cs="Arial"/>
          <w:bCs/>
          <w:sz w:val="20"/>
          <w:szCs w:val="20"/>
        </w:rPr>
        <w:t>ali</w:t>
      </w:r>
      <w:r w:rsidR="007D0AEF" w:rsidRPr="005E3386">
        <w:rPr>
          <w:rFonts w:ascii="Arial" w:hAnsi="Arial" w:cs="Arial"/>
          <w:bCs/>
          <w:sz w:val="20"/>
          <w:szCs w:val="20"/>
        </w:rPr>
        <w:t xml:space="preserve"> zimskih olimpijskih ig</w:t>
      </w:r>
      <w:r w:rsidR="004D7E04" w:rsidRPr="005E3386">
        <w:rPr>
          <w:rFonts w:ascii="Arial" w:hAnsi="Arial" w:cs="Arial"/>
          <w:bCs/>
          <w:sz w:val="20"/>
          <w:szCs w:val="20"/>
        </w:rPr>
        <w:t>er</w:t>
      </w:r>
      <w:r w:rsidR="007D0AEF" w:rsidRPr="005E3386">
        <w:rPr>
          <w:rFonts w:ascii="Arial" w:hAnsi="Arial" w:cs="Arial"/>
          <w:bCs/>
          <w:sz w:val="20"/>
          <w:szCs w:val="20"/>
        </w:rPr>
        <w:t>, in sicer:</w:t>
      </w:r>
    </w:p>
    <w:p w14:paraId="76120912" w14:textId="582B3712" w:rsidR="007D0AEF" w:rsidRPr="005E3386" w:rsidRDefault="006903F4" w:rsidP="00B96EC1">
      <w:pPr>
        <w:spacing w:after="120" w:line="276" w:lineRule="auto"/>
        <w:ind w:left="-284" w:firstLine="284"/>
        <w:rPr>
          <w:rFonts w:ascii="Arial" w:hAnsi="Arial" w:cs="Arial"/>
          <w:b/>
          <w:sz w:val="20"/>
          <w:szCs w:val="20"/>
        </w:rPr>
      </w:pPr>
      <w:r w:rsidRPr="005E3386">
        <w:rPr>
          <w:rFonts w:ascii="Arial" w:hAnsi="Arial" w:cs="Arial"/>
          <w:b/>
          <w:sz w:val="20"/>
          <w:szCs w:val="20"/>
        </w:rPr>
        <w:t xml:space="preserve">Športne panoge na letnih </w:t>
      </w:r>
      <w:r w:rsidR="00317878" w:rsidRPr="005E3386">
        <w:rPr>
          <w:rFonts w:ascii="Arial" w:hAnsi="Arial" w:cs="Arial"/>
          <w:b/>
          <w:sz w:val="20"/>
          <w:szCs w:val="20"/>
        </w:rPr>
        <w:t xml:space="preserve">in zimskih </w:t>
      </w:r>
      <w:r w:rsidRPr="005E3386">
        <w:rPr>
          <w:rFonts w:ascii="Arial" w:hAnsi="Arial" w:cs="Arial"/>
          <w:b/>
          <w:sz w:val="20"/>
          <w:szCs w:val="20"/>
        </w:rPr>
        <w:t>olimpijskih igrah</w:t>
      </w:r>
      <w:r w:rsidR="008444C0" w:rsidRPr="005E3386">
        <w:rPr>
          <w:rFonts w:ascii="Arial" w:hAnsi="Arial" w:cs="Arial"/>
          <w:b/>
          <w:sz w:val="20"/>
          <w:szCs w:val="20"/>
        </w:rPr>
        <w:t xml:space="preserve"> (OI)</w:t>
      </w:r>
      <w:r w:rsidRPr="005E3386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Navadnatabela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260"/>
        <w:gridCol w:w="1838"/>
      </w:tblGrid>
      <w:tr w:rsidR="00317878" w:rsidRPr="005E3386" w14:paraId="0702D27D" w14:textId="77777777" w:rsidTr="00C17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BFBFBF" w:themeFill="background1" w:themeFillShade="BF"/>
            <w:noWrap/>
            <w:hideMark/>
          </w:tcPr>
          <w:p w14:paraId="721432E2" w14:textId="77777777" w:rsidR="00317878" w:rsidRPr="005E3386" w:rsidRDefault="00317878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NPŠZ</w:t>
            </w:r>
          </w:p>
        </w:tc>
        <w:tc>
          <w:tcPr>
            <w:tcW w:w="3260" w:type="dxa"/>
            <w:shd w:val="clear" w:color="auto" w:fill="BFBFBF" w:themeFill="background1" w:themeFillShade="BF"/>
            <w:noWrap/>
            <w:hideMark/>
          </w:tcPr>
          <w:p w14:paraId="0BF1011D" w14:textId="77777777" w:rsidR="00317878" w:rsidRPr="005E3386" w:rsidRDefault="00317878" w:rsidP="00FA2096">
            <w:pPr>
              <w:suppressAutoHyphens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Športna panoga</w:t>
            </w:r>
          </w:p>
        </w:tc>
        <w:tc>
          <w:tcPr>
            <w:tcW w:w="1838" w:type="dxa"/>
            <w:shd w:val="clear" w:color="auto" w:fill="BFBFBF" w:themeFill="background1" w:themeFillShade="BF"/>
            <w:noWrap/>
            <w:hideMark/>
          </w:tcPr>
          <w:p w14:paraId="37C47680" w14:textId="77777777" w:rsidR="00317878" w:rsidRPr="005E3386" w:rsidRDefault="00317878" w:rsidP="00FA2096">
            <w:pPr>
              <w:suppressAutoHyphens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Letni čas OI</w:t>
            </w:r>
          </w:p>
        </w:tc>
      </w:tr>
      <w:tr w:rsidR="00317878" w:rsidRPr="005E3386" w14:paraId="0707EC8B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1AD72F9D" w14:textId="72520428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Atletska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4C4A4A37" w14:textId="780FF9E7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atletika - cestni tek</w:t>
            </w:r>
          </w:p>
        </w:tc>
        <w:tc>
          <w:tcPr>
            <w:tcW w:w="1838" w:type="dxa"/>
            <w:noWrap/>
            <w:hideMark/>
          </w:tcPr>
          <w:p w14:paraId="590DF1F3" w14:textId="20750B8F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7F8D033D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560A4E3C" w14:textId="0ADACD8D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Atletska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64684769" w14:textId="69B46425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atletika - stadionska</w:t>
            </w:r>
          </w:p>
        </w:tc>
        <w:tc>
          <w:tcPr>
            <w:tcW w:w="1838" w:type="dxa"/>
            <w:noWrap/>
            <w:hideMark/>
          </w:tcPr>
          <w:p w14:paraId="0F886B67" w14:textId="25561A44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1CA5224D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5FC23D89" w14:textId="7FE7E85B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Badmintonska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39BF8CB5" w14:textId="5F0BA805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badminton</w:t>
            </w:r>
          </w:p>
        </w:tc>
        <w:tc>
          <w:tcPr>
            <w:tcW w:w="1838" w:type="dxa"/>
            <w:noWrap/>
            <w:hideMark/>
          </w:tcPr>
          <w:p w14:paraId="0485D0BA" w14:textId="23840C4B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397755CE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06219654" w14:textId="24D749B4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Boksarska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5190CA63" w14:textId="000A368F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boks</w:t>
            </w:r>
          </w:p>
        </w:tc>
        <w:tc>
          <w:tcPr>
            <w:tcW w:w="1838" w:type="dxa"/>
            <w:noWrap/>
            <w:hideMark/>
          </w:tcPr>
          <w:p w14:paraId="3AB128CF" w14:textId="57F7F95B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7702F4FD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32239A0D" w14:textId="35F22AEF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Curling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1AD9B2E0" w14:textId="2A10F281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curling</w:t>
            </w:r>
          </w:p>
        </w:tc>
        <w:tc>
          <w:tcPr>
            <w:tcW w:w="1838" w:type="dxa"/>
            <w:noWrap/>
            <w:hideMark/>
          </w:tcPr>
          <w:p w14:paraId="2CB00029" w14:textId="4EC08A96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imski</w:t>
            </w:r>
          </w:p>
        </w:tc>
      </w:tr>
      <w:tr w:rsidR="00317878" w:rsidRPr="005E3386" w14:paraId="76168C36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477D94C8" w14:textId="301AFD16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Gimnastična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37C194B3" w14:textId="7D37CADB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gimnastika - prožna ponjava</w:t>
            </w:r>
          </w:p>
        </w:tc>
        <w:tc>
          <w:tcPr>
            <w:tcW w:w="1838" w:type="dxa"/>
            <w:noWrap/>
            <w:hideMark/>
          </w:tcPr>
          <w:p w14:paraId="18725AEA" w14:textId="15695484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420AE6F1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5A0DDF37" w14:textId="4706BB24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Gimnastična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61391486" w14:textId="29F96850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gimnastika - ritmična</w:t>
            </w:r>
          </w:p>
        </w:tc>
        <w:tc>
          <w:tcPr>
            <w:tcW w:w="1838" w:type="dxa"/>
            <w:noWrap/>
            <w:hideMark/>
          </w:tcPr>
          <w:p w14:paraId="65D546D3" w14:textId="4DEDE4C4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747C39C7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374A80AC" w14:textId="6905CEE7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Gimnastična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40370726" w14:textId="6AE8E8BF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gimnastika - športna</w:t>
            </w:r>
          </w:p>
        </w:tc>
        <w:tc>
          <w:tcPr>
            <w:tcW w:w="1838" w:type="dxa"/>
            <w:noWrap/>
            <w:hideMark/>
          </w:tcPr>
          <w:p w14:paraId="1A1A0D48" w14:textId="2D9D9226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1F5B6C75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5CC17117" w14:textId="783B1732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Golf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041C6B7B" w14:textId="192AF283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golf</w:t>
            </w:r>
          </w:p>
        </w:tc>
        <w:tc>
          <w:tcPr>
            <w:tcW w:w="1838" w:type="dxa"/>
            <w:noWrap/>
            <w:hideMark/>
          </w:tcPr>
          <w:p w14:paraId="51540548" w14:textId="2D91CA1C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19D183D2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115C7B0E" w14:textId="2BE5B9CB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Hokejska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23E9848E" w14:textId="13E5057B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hokej na ledu</w:t>
            </w:r>
          </w:p>
        </w:tc>
        <w:tc>
          <w:tcPr>
            <w:tcW w:w="1838" w:type="dxa"/>
            <w:noWrap/>
            <w:hideMark/>
          </w:tcPr>
          <w:p w14:paraId="508F0577" w14:textId="15F10E2A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imski</w:t>
            </w:r>
          </w:p>
        </w:tc>
      </w:tr>
      <w:tr w:rsidR="00317878" w:rsidRPr="005E3386" w14:paraId="058F2BD9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15BABDBF" w14:textId="7BB3D931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Jadralna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 - </w:t>
            </w:r>
            <w:proofErr w:type="spellStart"/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Federazione</w:t>
            </w:r>
            <w:proofErr w:type="spellEnd"/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Slovena</w:t>
            </w:r>
            <w:proofErr w:type="spellEnd"/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Vela</w:t>
            </w:r>
          </w:p>
        </w:tc>
        <w:tc>
          <w:tcPr>
            <w:tcW w:w="3260" w:type="dxa"/>
            <w:noWrap/>
            <w:hideMark/>
          </w:tcPr>
          <w:p w14:paraId="380E138A" w14:textId="61024D1E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jadranje</w:t>
            </w:r>
          </w:p>
        </w:tc>
        <w:tc>
          <w:tcPr>
            <w:tcW w:w="1838" w:type="dxa"/>
            <w:noWrap/>
            <w:hideMark/>
          </w:tcPr>
          <w:p w14:paraId="0F107618" w14:textId="4B71CDD1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654261A2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6091CEFD" w14:textId="41B25627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Judo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54BEB1BA" w14:textId="2E670467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judo</w:t>
            </w:r>
          </w:p>
        </w:tc>
        <w:tc>
          <w:tcPr>
            <w:tcW w:w="1838" w:type="dxa"/>
            <w:noWrap/>
            <w:hideMark/>
          </w:tcPr>
          <w:p w14:paraId="32B5030A" w14:textId="3B7BCE30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0A0C3D6D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3EA87D3C" w14:textId="1EBBFA6E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Kajakaška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60D94A86" w14:textId="031C39D7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kajak kanu - mirne vode</w:t>
            </w:r>
          </w:p>
        </w:tc>
        <w:tc>
          <w:tcPr>
            <w:tcW w:w="1838" w:type="dxa"/>
            <w:noWrap/>
            <w:hideMark/>
          </w:tcPr>
          <w:p w14:paraId="0B0CEDD2" w14:textId="36B404D4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14F0DC8E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129D318D" w14:textId="38BE38A7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Kajakaška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3382B57B" w14:textId="2542E79A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kajak kanu - slalom</w:t>
            </w:r>
          </w:p>
        </w:tc>
        <w:tc>
          <w:tcPr>
            <w:tcW w:w="1838" w:type="dxa"/>
            <w:noWrap/>
            <w:hideMark/>
          </w:tcPr>
          <w:p w14:paraId="3878FF8F" w14:textId="1C328B19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6A5E4B72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7749F1A0" w14:textId="5C30A0C2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Kolesarska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6AC7703F" w14:textId="7214BC68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kolesarstvo - </w:t>
            </w:r>
            <w:r w:rsidR="006A096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BMX</w:t>
            </w:r>
          </w:p>
        </w:tc>
        <w:tc>
          <w:tcPr>
            <w:tcW w:w="1838" w:type="dxa"/>
            <w:noWrap/>
            <w:hideMark/>
          </w:tcPr>
          <w:p w14:paraId="002A1B19" w14:textId="6AEDE834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64C6D528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3E814B8D" w14:textId="5DD9AC5E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Kolesarska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013C411C" w14:textId="4950F6D0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kolesarstvo - cestno</w:t>
            </w:r>
          </w:p>
        </w:tc>
        <w:tc>
          <w:tcPr>
            <w:tcW w:w="1838" w:type="dxa"/>
            <w:noWrap/>
            <w:hideMark/>
          </w:tcPr>
          <w:p w14:paraId="7F9A7D53" w14:textId="35105CB7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5504D1C1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3AEC5C96" w14:textId="2E1CBAC5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Kolesarska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18A8C667" w14:textId="6344EFE9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kolesarstvo - gorsko</w:t>
            </w:r>
          </w:p>
        </w:tc>
        <w:tc>
          <w:tcPr>
            <w:tcW w:w="1838" w:type="dxa"/>
            <w:noWrap/>
            <w:hideMark/>
          </w:tcPr>
          <w:p w14:paraId="1DD02414" w14:textId="54BD6724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4A4CAD22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34EFC5AF" w14:textId="70F7286C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Kolesarska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6D7FABFB" w14:textId="3C1CDAC6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kolesarstvo - steza</w:t>
            </w:r>
          </w:p>
        </w:tc>
        <w:tc>
          <w:tcPr>
            <w:tcW w:w="1838" w:type="dxa"/>
            <w:noWrap/>
            <w:hideMark/>
          </w:tcPr>
          <w:p w14:paraId="55F59B1E" w14:textId="5EFBB490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0BC5BD71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7A9AC604" w14:textId="75AC8D86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Konjeniška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1EAB9166" w14:textId="5B92F817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konjeništvo - dresura</w:t>
            </w:r>
          </w:p>
        </w:tc>
        <w:tc>
          <w:tcPr>
            <w:tcW w:w="1838" w:type="dxa"/>
            <w:noWrap/>
            <w:hideMark/>
          </w:tcPr>
          <w:p w14:paraId="36F5B8F7" w14:textId="4B2CE899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2C039EA4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3C014622" w14:textId="57073394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Konjeniška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17EC5507" w14:textId="187B1810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konjeništvo - </w:t>
            </w:r>
            <w:proofErr w:type="spellStart"/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eventing</w:t>
            </w:r>
            <w:proofErr w:type="spellEnd"/>
          </w:p>
        </w:tc>
        <w:tc>
          <w:tcPr>
            <w:tcW w:w="1838" w:type="dxa"/>
            <w:noWrap/>
            <w:hideMark/>
          </w:tcPr>
          <w:p w14:paraId="6086BCBE" w14:textId="0E2A5D26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72716604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21E9B659" w14:textId="5F5A7DC5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Konjeniška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1E0533B9" w14:textId="34E574BD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konjeništvo - preskakovanje ovir</w:t>
            </w:r>
          </w:p>
        </w:tc>
        <w:tc>
          <w:tcPr>
            <w:tcW w:w="1838" w:type="dxa"/>
            <w:noWrap/>
            <w:hideMark/>
          </w:tcPr>
          <w:p w14:paraId="489E0D4F" w14:textId="75290C65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4D60DDE9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03638AE3" w14:textId="44B6FC4E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lastRenderedPageBreak/>
              <w:t>Košarkarska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1CD3DB71" w14:textId="20F40D41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košarka</w:t>
            </w:r>
          </w:p>
        </w:tc>
        <w:tc>
          <w:tcPr>
            <w:tcW w:w="1838" w:type="dxa"/>
            <w:noWrap/>
            <w:hideMark/>
          </w:tcPr>
          <w:p w14:paraId="069641A4" w14:textId="5D878B99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016B23E0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182E095E" w14:textId="26629755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Košarkarska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392A06D5" w14:textId="3B4EDA5D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košarka 3 na 3</w:t>
            </w:r>
          </w:p>
        </w:tc>
        <w:tc>
          <w:tcPr>
            <w:tcW w:w="1838" w:type="dxa"/>
            <w:noWrap/>
            <w:hideMark/>
          </w:tcPr>
          <w:p w14:paraId="1C54EF40" w14:textId="7C75119E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073B73F4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064BEFA4" w14:textId="215439C9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Lokostrelska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2A3520F3" w14:textId="750891C8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lokostrelstvo - tarčno</w:t>
            </w:r>
          </w:p>
        </w:tc>
        <w:tc>
          <w:tcPr>
            <w:tcW w:w="1838" w:type="dxa"/>
            <w:noWrap/>
            <w:hideMark/>
          </w:tcPr>
          <w:p w14:paraId="533DDC5B" w14:textId="3F036774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221BBB80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0EDC0E31" w14:textId="379C6774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Namiznoteniška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2B192A45" w14:textId="40919865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namizni tenis</w:t>
            </w:r>
          </w:p>
        </w:tc>
        <w:tc>
          <w:tcPr>
            <w:tcW w:w="1838" w:type="dxa"/>
            <w:noWrap/>
            <w:hideMark/>
          </w:tcPr>
          <w:p w14:paraId="7F7762F1" w14:textId="451FF9F4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5F3A5AFD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1CF4F265" w14:textId="6A80371B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Nogometna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7C03DECF" w14:textId="1BDE8317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nogomet</w:t>
            </w:r>
          </w:p>
        </w:tc>
        <w:tc>
          <w:tcPr>
            <w:tcW w:w="1838" w:type="dxa"/>
            <w:noWrap/>
            <w:hideMark/>
          </w:tcPr>
          <w:p w14:paraId="3B87AE66" w14:textId="60395AC5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197292FD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5CC1973E" w14:textId="471EFD57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Odbojkarska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09D3FE9E" w14:textId="640F852E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odbojka</w:t>
            </w:r>
          </w:p>
        </w:tc>
        <w:tc>
          <w:tcPr>
            <w:tcW w:w="1838" w:type="dxa"/>
            <w:noWrap/>
            <w:hideMark/>
          </w:tcPr>
          <w:p w14:paraId="24DBA5C1" w14:textId="531C5A84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598406C9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5B7DBE63" w14:textId="47DED15E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Odbojkarska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01FDCAF0" w14:textId="73562056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odbojka na mivki</w:t>
            </w:r>
          </w:p>
        </w:tc>
        <w:tc>
          <w:tcPr>
            <w:tcW w:w="1838" w:type="dxa"/>
            <w:noWrap/>
            <w:hideMark/>
          </w:tcPr>
          <w:p w14:paraId="005F0D0B" w14:textId="22D72D79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203378E1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390528CD" w14:textId="5027C0BA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Planinska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15FB1D9D" w14:textId="2E156A24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planinstvo - športno plezanje</w:t>
            </w:r>
          </w:p>
        </w:tc>
        <w:tc>
          <w:tcPr>
            <w:tcW w:w="1838" w:type="dxa"/>
            <w:noWrap/>
            <w:hideMark/>
          </w:tcPr>
          <w:p w14:paraId="5DABBB0B" w14:textId="56059F60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69DD80B9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71B10815" w14:textId="0B98AB3A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Planinska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2F8FFE3F" w14:textId="1D746374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planinstvo - tekmovalno turno smučanje</w:t>
            </w:r>
          </w:p>
        </w:tc>
        <w:tc>
          <w:tcPr>
            <w:tcW w:w="1838" w:type="dxa"/>
            <w:noWrap/>
            <w:hideMark/>
          </w:tcPr>
          <w:p w14:paraId="42199107" w14:textId="4FBC4CEC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imski</w:t>
            </w:r>
          </w:p>
        </w:tc>
      </w:tr>
      <w:tr w:rsidR="00317878" w:rsidRPr="005E3386" w14:paraId="0F5494D4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71A02879" w14:textId="04B1457A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Plavalna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283DA00C" w14:textId="4D7F88C0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plavanje</w:t>
            </w:r>
          </w:p>
        </w:tc>
        <w:tc>
          <w:tcPr>
            <w:tcW w:w="1838" w:type="dxa"/>
            <w:noWrap/>
            <w:hideMark/>
          </w:tcPr>
          <w:p w14:paraId="5F31AA06" w14:textId="7568AFB8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5F75A179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3ADE4B07" w14:textId="16845A2B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Plavalna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7CF1265A" w14:textId="03AD57F8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plavanje - daljinsko</w:t>
            </w:r>
          </w:p>
        </w:tc>
        <w:tc>
          <w:tcPr>
            <w:tcW w:w="1838" w:type="dxa"/>
            <w:noWrap/>
            <w:hideMark/>
          </w:tcPr>
          <w:p w14:paraId="4A595098" w14:textId="07EE4CF1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1857E832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3EC07905" w14:textId="524FF238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Plavalna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78EF9B64" w14:textId="023DB843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plavanje - umetnostno</w:t>
            </w:r>
          </w:p>
        </w:tc>
        <w:tc>
          <w:tcPr>
            <w:tcW w:w="1838" w:type="dxa"/>
            <w:noWrap/>
            <w:hideMark/>
          </w:tcPr>
          <w:p w14:paraId="1B293EB8" w14:textId="1587286B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5832F0C7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7F738759" w14:textId="4F7F4CF3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Rokoborska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0E1C6296" w14:textId="70FC4F36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rokoborba - grško rimski slog</w:t>
            </w:r>
          </w:p>
        </w:tc>
        <w:tc>
          <w:tcPr>
            <w:tcW w:w="1838" w:type="dxa"/>
            <w:noWrap/>
            <w:hideMark/>
          </w:tcPr>
          <w:p w14:paraId="71FED4B4" w14:textId="41AE29C5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778DA3B1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354BF802" w14:textId="676561D3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Rokoborska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3E7625EA" w14:textId="0A3EDF81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rokoborba - prosti slog</w:t>
            </w:r>
          </w:p>
        </w:tc>
        <w:tc>
          <w:tcPr>
            <w:tcW w:w="1838" w:type="dxa"/>
            <w:noWrap/>
            <w:hideMark/>
          </w:tcPr>
          <w:p w14:paraId="55995CE5" w14:textId="4517C17C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26256B7B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0FCDA9BA" w14:textId="7E91C34C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Rokometna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5FF4F1C0" w14:textId="51AB1270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rokomet</w:t>
            </w:r>
          </w:p>
        </w:tc>
        <w:tc>
          <w:tcPr>
            <w:tcW w:w="1838" w:type="dxa"/>
            <w:noWrap/>
            <w:hideMark/>
          </w:tcPr>
          <w:p w14:paraId="52EB40E5" w14:textId="68FA2AA9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1FB5F473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049922CE" w14:textId="0D1A4431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Rugby</w:t>
            </w:r>
            <w:proofErr w:type="spellEnd"/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01D8F981" w14:textId="5EAF4F02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rugby</w:t>
            </w:r>
            <w:proofErr w:type="spellEnd"/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7</w:t>
            </w:r>
          </w:p>
        </w:tc>
        <w:tc>
          <w:tcPr>
            <w:tcW w:w="1838" w:type="dxa"/>
            <w:noWrap/>
            <w:hideMark/>
          </w:tcPr>
          <w:p w14:paraId="7BE873F8" w14:textId="17B5AF76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325B657E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226F93DB" w14:textId="54703CFE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Sabljaška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2D87F541" w14:textId="09A80BA4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sabljanje</w:t>
            </w:r>
          </w:p>
        </w:tc>
        <w:tc>
          <w:tcPr>
            <w:tcW w:w="1838" w:type="dxa"/>
            <w:noWrap/>
            <w:hideMark/>
          </w:tcPr>
          <w:p w14:paraId="53D87709" w14:textId="49AB5594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7D8B77DC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775168B7" w14:textId="764478E3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Sankaška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092B1B70" w14:textId="1BF69ADA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sankanje - umetne proge</w:t>
            </w:r>
          </w:p>
        </w:tc>
        <w:tc>
          <w:tcPr>
            <w:tcW w:w="1838" w:type="dxa"/>
            <w:noWrap/>
            <w:hideMark/>
          </w:tcPr>
          <w:p w14:paraId="55C83AFA" w14:textId="62CC1D06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imski</w:t>
            </w:r>
          </w:p>
        </w:tc>
      </w:tr>
      <w:tr w:rsidR="00317878" w:rsidRPr="005E3386" w14:paraId="778658FC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6A823A77" w14:textId="654CE7F4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Smučarska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2109D7B3" w14:textId="2C84E552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alpsko</w:t>
            </w:r>
          </w:p>
        </w:tc>
        <w:tc>
          <w:tcPr>
            <w:tcW w:w="1838" w:type="dxa"/>
            <w:noWrap/>
            <w:hideMark/>
          </w:tcPr>
          <w:p w14:paraId="11A4BA28" w14:textId="60E1AEDB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imski</w:t>
            </w:r>
          </w:p>
        </w:tc>
      </w:tr>
      <w:tr w:rsidR="00317878" w:rsidRPr="005E3386" w14:paraId="0809E54E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7810AE2F" w14:textId="7DE2DD03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Smučarska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32F73DFB" w14:textId="67264F55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biatlon</w:t>
            </w:r>
          </w:p>
        </w:tc>
        <w:tc>
          <w:tcPr>
            <w:tcW w:w="1838" w:type="dxa"/>
            <w:noWrap/>
            <w:hideMark/>
          </w:tcPr>
          <w:p w14:paraId="5211983B" w14:textId="0890A61E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imski</w:t>
            </w:r>
          </w:p>
        </w:tc>
      </w:tr>
      <w:tr w:rsidR="00317878" w:rsidRPr="005E3386" w14:paraId="29BA544B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7EAE9AF4" w14:textId="24330822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Smučarska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0B7B76A2" w14:textId="4CAD6792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deskanje na snegu</w:t>
            </w:r>
          </w:p>
        </w:tc>
        <w:tc>
          <w:tcPr>
            <w:tcW w:w="1838" w:type="dxa"/>
            <w:noWrap/>
            <w:hideMark/>
          </w:tcPr>
          <w:p w14:paraId="1A82DF39" w14:textId="5C459047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imski</w:t>
            </w:r>
          </w:p>
        </w:tc>
      </w:tr>
      <w:tr w:rsidR="00317878" w:rsidRPr="005E3386" w14:paraId="6133F62A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6C4078C4" w14:textId="26E6C75F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Smučarska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0065E7E6" w14:textId="320A0E07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prosti slog</w:t>
            </w:r>
          </w:p>
        </w:tc>
        <w:tc>
          <w:tcPr>
            <w:tcW w:w="1838" w:type="dxa"/>
            <w:noWrap/>
            <w:hideMark/>
          </w:tcPr>
          <w:p w14:paraId="607E1D39" w14:textId="2FB6142B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imski</w:t>
            </w:r>
          </w:p>
        </w:tc>
      </w:tr>
      <w:tr w:rsidR="00317878" w:rsidRPr="005E3386" w14:paraId="6B49785C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2177850C" w14:textId="5C86A00F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Smučarska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0137E465" w14:textId="5D5909B7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smučarski skoki</w:t>
            </w:r>
          </w:p>
        </w:tc>
        <w:tc>
          <w:tcPr>
            <w:tcW w:w="1838" w:type="dxa"/>
            <w:noWrap/>
            <w:hideMark/>
          </w:tcPr>
          <w:p w14:paraId="5841B1A9" w14:textId="1AB7CDAA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imski</w:t>
            </w:r>
          </w:p>
        </w:tc>
      </w:tr>
      <w:tr w:rsidR="00317878" w:rsidRPr="005E3386" w14:paraId="7C75D834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7C9B502A" w14:textId="182611A9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Smučarska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6D5F4714" w14:textId="5FAB1C92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smučarski teki</w:t>
            </w:r>
          </w:p>
        </w:tc>
        <w:tc>
          <w:tcPr>
            <w:tcW w:w="1838" w:type="dxa"/>
            <w:noWrap/>
            <w:hideMark/>
          </w:tcPr>
          <w:p w14:paraId="7B36B2CA" w14:textId="463EEFF2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imski</w:t>
            </w:r>
          </w:p>
        </w:tc>
      </w:tr>
      <w:tr w:rsidR="00317878" w:rsidRPr="005E3386" w14:paraId="5B4E8120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4FF44797" w14:textId="5CEDFCB3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Squash</w:t>
            </w:r>
            <w:proofErr w:type="spellEnd"/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696B39B4" w14:textId="03FEAE58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squash</w:t>
            </w:r>
            <w:proofErr w:type="spellEnd"/>
          </w:p>
        </w:tc>
        <w:tc>
          <w:tcPr>
            <w:tcW w:w="1838" w:type="dxa"/>
            <w:noWrap/>
            <w:hideMark/>
          </w:tcPr>
          <w:p w14:paraId="5191A407" w14:textId="362EA226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40723DDC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6DBC87A2" w14:textId="0B1A61E9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Strelska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74AC37FA" w14:textId="33E2D88F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strelstvo</w:t>
            </w:r>
          </w:p>
        </w:tc>
        <w:tc>
          <w:tcPr>
            <w:tcW w:w="1838" w:type="dxa"/>
            <w:noWrap/>
            <w:hideMark/>
          </w:tcPr>
          <w:p w14:paraId="0DEC61D7" w14:textId="03D2E99F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5B6D3002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79BC0912" w14:textId="1B47DB67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Taekwondo</w:t>
            </w:r>
            <w:proofErr w:type="spellEnd"/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3DB4E3D0" w14:textId="1939885A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taekwondo</w:t>
            </w:r>
            <w:proofErr w:type="spellEnd"/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- </w:t>
            </w:r>
            <w:r w:rsidR="006A096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WT</w:t>
            </w:r>
          </w:p>
        </w:tc>
        <w:tc>
          <w:tcPr>
            <w:tcW w:w="1838" w:type="dxa"/>
            <w:noWrap/>
            <w:hideMark/>
          </w:tcPr>
          <w:p w14:paraId="5F94682B" w14:textId="73251942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3E56339F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06D79645" w14:textId="4FB6323D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Teniška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17AC8ADE" w14:textId="0468E836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tenis</w:t>
            </w:r>
          </w:p>
        </w:tc>
        <w:tc>
          <w:tcPr>
            <w:tcW w:w="1838" w:type="dxa"/>
            <w:noWrap/>
            <w:hideMark/>
          </w:tcPr>
          <w:p w14:paraId="51582A28" w14:textId="48654764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4657929C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0C07349B" w14:textId="1ADDEEE2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Triatlonska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0B79C99F" w14:textId="11757C58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triatlon</w:t>
            </w:r>
          </w:p>
        </w:tc>
        <w:tc>
          <w:tcPr>
            <w:tcW w:w="1838" w:type="dxa"/>
            <w:noWrap/>
            <w:hideMark/>
          </w:tcPr>
          <w:p w14:paraId="5A388BC9" w14:textId="2E0BA777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06C3040B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28A0366D" w14:textId="6B04A258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Veslaška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2554BF94" w14:textId="12EC4AB1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veslanje</w:t>
            </w:r>
          </w:p>
        </w:tc>
        <w:tc>
          <w:tcPr>
            <w:tcW w:w="1838" w:type="dxa"/>
            <w:noWrap/>
            <w:hideMark/>
          </w:tcPr>
          <w:p w14:paraId="3F464B49" w14:textId="59FCE01C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4137529D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027EC948" w14:textId="2528206D" w:rsidR="00317878" w:rsidRPr="00847A82" w:rsidRDefault="005A54DA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Veslaška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DE6178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veza</w:t>
            </w: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54FC73DF" w14:textId="39FCCDEB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veslanje - obalno</w:t>
            </w:r>
          </w:p>
        </w:tc>
        <w:tc>
          <w:tcPr>
            <w:tcW w:w="1838" w:type="dxa"/>
            <w:noWrap/>
            <w:hideMark/>
          </w:tcPr>
          <w:p w14:paraId="73F60C00" w14:textId="29F7E20F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58003920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02691932" w14:textId="63D92358" w:rsidR="00317878" w:rsidRPr="00847A82" w:rsidRDefault="00DE6178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d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rsalnih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š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portov Slovenije</w:t>
            </w:r>
          </w:p>
        </w:tc>
        <w:tc>
          <w:tcPr>
            <w:tcW w:w="3260" w:type="dxa"/>
            <w:noWrap/>
            <w:hideMark/>
          </w:tcPr>
          <w:p w14:paraId="14F84392" w14:textId="630490CF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drsanje - kratke proge</w:t>
            </w:r>
          </w:p>
        </w:tc>
        <w:tc>
          <w:tcPr>
            <w:tcW w:w="1838" w:type="dxa"/>
            <w:noWrap/>
            <w:hideMark/>
          </w:tcPr>
          <w:p w14:paraId="1344F88F" w14:textId="38110CCD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imski</w:t>
            </w:r>
          </w:p>
        </w:tc>
      </w:tr>
      <w:tr w:rsidR="00317878" w:rsidRPr="005E3386" w14:paraId="113AAE37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1B9C5CCA" w14:textId="541A98DC" w:rsidR="00317878" w:rsidRPr="00847A82" w:rsidRDefault="00DE6178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d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rsalnih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š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portov Slovenije</w:t>
            </w:r>
          </w:p>
        </w:tc>
        <w:tc>
          <w:tcPr>
            <w:tcW w:w="3260" w:type="dxa"/>
            <w:noWrap/>
            <w:hideMark/>
          </w:tcPr>
          <w:p w14:paraId="58A074E4" w14:textId="4779284A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drsanje - umetnostno</w:t>
            </w:r>
          </w:p>
        </w:tc>
        <w:tc>
          <w:tcPr>
            <w:tcW w:w="1838" w:type="dxa"/>
            <w:noWrap/>
            <w:hideMark/>
          </w:tcPr>
          <w:p w14:paraId="1EB141EC" w14:textId="00F9C330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imski</w:t>
            </w:r>
          </w:p>
        </w:tc>
      </w:tr>
      <w:tr w:rsidR="00317878" w:rsidRPr="005E3386" w14:paraId="3F1442C9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133A1F4B" w14:textId="5279863F" w:rsidR="00317878" w:rsidRPr="00847A82" w:rsidRDefault="00DE6178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o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limpijskega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d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viganja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u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teži Slovenije</w:t>
            </w:r>
          </w:p>
        </w:tc>
        <w:tc>
          <w:tcPr>
            <w:tcW w:w="3260" w:type="dxa"/>
            <w:noWrap/>
            <w:hideMark/>
          </w:tcPr>
          <w:p w14:paraId="37CF3346" w14:textId="24CF9D98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dviganje uteži</w:t>
            </w:r>
          </w:p>
        </w:tc>
        <w:tc>
          <w:tcPr>
            <w:tcW w:w="1838" w:type="dxa"/>
            <w:noWrap/>
            <w:hideMark/>
          </w:tcPr>
          <w:p w14:paraId="22EED2A8" w14:textId="09983119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61B5E462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0752E500" w14:textId="44AE8DBE" w:rsidR="00317878" w:rsidRPr="00847A82" w:rsidRDefault="00DE6178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vaterpolskih društev Slovenije</w:t>
            </w:r>
          </w:p>
        </w:tc>
        <w:tc>
          <w:tcPr>
            <w:tcW w:w="3260" w:type="dxa"/>
            <w:noWrap/>
            <w:hideMark/>
          </w:tcPr>
          <w:p w14:paraId="1227EB86" w14:textId="3024C433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vaterpolo</w:t>
            </w:r>
          </w:p>
        </w:tc>
        <w:tc>
          <w:tcPr>
            <w:tcW w:w="1838" w:type="dxa"/>
            <w:noWrap/>
            <w:hideMark/>
          </w:tcPr>
          <w:p w14:paraId="208321D6" w14:textId="5680D9D9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785C06AD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1A07750C" w14:textId="2183582F" w:rsidR="00317878" w:rsidRPr="00847A82" w:rsidRDefault="00DE6178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a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meriški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n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ogomet Slovenije</w:t>
            </w:r>
          </w:p>
        </w:tc>
        <w:tc>
          <w:tcPr>
            <w:tcW w:w="3260" w:type="dxa"/>
            <w:noWrap/>
            <w:hideMark/>
          </w:tcPr>
          <w:p w14:paraId="2B2200FD" w14:textId="6942E68C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ameriški nogomet - brezkontaktni</w:t>
            </w:r>
          </w:p>
        </w:tc>
        <w:tc>
          <w:tcPr>
            <w:tcW w:w="1838" w:type="dxa"/>
            <w:noWrap/>
            <w:hideMark/>
          </w:tcPr>
          <w:p w14:paraId="528CA328" w14:textId="2994A805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4CBA311B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7D79102F" w14:textId="67535D4A" w:rsidR="00317878" w:rsidRPr="00847A82" w:rsidRDefault="00DE6178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b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aseball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i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n </w:t>
            </w:r>
            <w:proofErr w:type="spellStart"/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oftball</w:t>
            </w:r>
            <w:proofErr w:type="spellEnd"/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286EC64C" w14:textId="3F84A9B9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baseball</w:t>
            </w:r>
          </w:p>
        </w:tc>
        <w:tc>
          <w:tcPr>
            <w:tcW w:w="1838" w:type="dxa"/>
            <w:noWrap/>
            <w:hideMark/>
          </w:tcPr>
          <w:p w14:paraId="3CBA28C0" w14:textId="2C793629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5A6739D6" w14:textId="77777777" w:rsidTr="00847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1DFAAD1B" w14:textId="4F8EA3DE" w:rsidR="00317878" w:rsidRPr="00847A82" w:rsidRDefault="00DE6178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b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aseball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i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n </w:t>
            </w:r>
            <w:proofErr w:type="spellStart"/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oftball</w:t>
            </w:r>
            <w:proofErr w:type="spellEnd"/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260" w:type="dxa"/>
            <w:noWrap/>
            <w:hideMark/>
          </w:tcPr>
          <w:p w14:paraId="34CFA58C" w14:textId="6F950F68" w:rsidR="00317878" w:rsidRPr="005E3386" w:rsidRDefault="005A54DA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softball</w:t>
            </w:r>
            <w:proofErr w:type="spellEnd"/>
          </w:p>
        </w:tc>
        <w:tc>
          <w:tcPr>
            <w:tcW w:w="1838" w:type="dxa"/>
            <w:noWrap/>
            <w:hideMark/>
          </w:tcPr>
          <w:p w14:paraId="1D0EC34E" w14:textId="722C083A" w:rsidR="00317878" w:rsidRPr="005E3386" w:rsidRDefault="006942C0" w:rsidP="00FA2096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  <w:tr w:rsidR="00317878" w:rsidRPr="005E3386" w14:paraId="631A12B6" w14:textId="77777777" w:rsidTr="00847A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4522B0EA" w14:textId="356FEFF8" w:rsidR="00317878" w:rsidRPr="00847A82" w:rsidRDefault="00DE6178" w:rsidP="00FA2096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h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okej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n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a </w:t>
            </w:r>
            <w:r w:rsidR="006F212E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t</w:t>
            </w:r>
            <w:r w:rsidR="005A54DA" w:rsidRPr="00847A82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ravi Slovenije</w:t>
            </w:r>
          </w:p>
        </w:tc>
        <w:tc>
          <w:tcPr>
            <w:tcW w:w="3260" w:type="dxa"/>
            <w:noWrap/>
            <w:hideMark/>
          </w:tcPr>
          <w:p w14:paraId="5EE9E99B" w14:textId="7C4581D2" w:rsidR="00317878" w:rsidRPr="005E3386" w:rsidRDefault="005A54DA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hokej na travi</w:t>
            </w:r>
          </w:p>
        </w:tc>
        <w:tc>
          <w:tcPr>
            <w:tcW w:w="1838" w:type="dxa"/>
            <w:noWrap/>
            <w:hideMark/>
          </w:tcPr>
          <w:p w14:paraId="4EB3CF07" w14:textId="4970DBE6" w:rsidR="00317878" w:rsidRPr="005E3386" w:rsidRDefault="006942C0" w:rsidP="00FA2096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</w:t>
            </w:r>
            <w:r w:rsidR="00317878"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etni</w:t>
            </w:r>
          </w:p>
        </w:tc>
      </w:tr>
    </w:tbl>
    <w:p w14:paraId="088C731D" w14:textId="2A9D6F5B" w:rsidR="00133B9B" w:rsidRPr="0070045C" w:rsidRDefault="0070045C" w:rsidP="0093742F">
      <w:pPr>
        <w:spacing w:before="24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</w:t>
      </w:r>
      <w:r w:rsidRPr="005E3386">
        <w:rPr>
          <w:rFonts w:ascii="Arial" w:hAnsi="Arial" w:cs="Arial"/>
          <w:sz w:val="20"/>
          <w:szCs w:val="20"/>
        </w:rPr>
        <w:t>rug</w:t>
      </w:r>
      <w:r>
        <w:rPr>
          <w:rFonts w:ascii="Arial" w:hAnsi="Arial" w:cs="Arial"/>
          <w:sz w:val="20"/>
          <w:szCs w:val="20"/>
        </w:rPr>
        <w:t>a</w:t>
      </w:r>
      <w:r w:rsidRPr="005E3386">
        <w:rPr>
          <w:rFonts w:ascii="Arial" w:hAnsi="Arial" w:cs="Arial"/>
          <w:sz w:val="20"/>
          <w:szCs w:val="20"/>
        </w:rPr>
        <w:t xml:space="preserve"> alinej</w:t>
      </w:r>
      <w:r>
        <w:rPr>
          <w:rFonts w:ascii="Arial" w:hAnsi="Arial" w:cs="Arial"/>
          <w:sz w:val="20"/>
          <w:szCs w:val="20"/>
        </w:rPr>
        <w:t>a</w:t>
      </w:r>
      <w:r w:rsidRPr="005E3386">
        <w:rPr>
          <w:rFonts w:ascii="Arial" w:hAnsi="Arial" w:cs="Arial"/>
          <w:sz w:val="20"/>
          <w:szCs w:val="20"/>
        </w:rPr>
        <w:t xml:space="preserve"> drugega odstavka 26. člena pravilnika </w:t>
      </w:r>
      <w:r>
        <w:rPr>
          <w:rFonts w:ascii="Arial" w:hAnsi="Arial" w:cs="Arial"/>
          <w:sz w:val="20"/>
          <w:szCs w:val="20"/>
        </w:rPr>
        <w:t xml:space="preserve">določa, da se sofinancira programe NPŠŠ tistih </w:t>
      </w:r>
      <w:r w:rsidRPr="005E3386">
        <w:rPr>
          <w:rFonts w:ascii="Arial" w:hAnsi="Arial" w:cs="Arial"/>
          <w:sz w:val="20"/>
          <w:szCs w:val="20"/>
        </w:rPr>
        <w:t>NPŠZ</w:t>
      </w:r>
      <w:r>
        <w:rPr>
          <w:rFonts w:ascii="Arial" w:hAnsi="Arial" w:cs="Arial"/>
          <w:sz w:val="20"/>
          <w:szCs w:val="20"/>
        </w:rPr>
        <w:t>, ki i</w:t>
      </w:r>
      <w:r w:rsidRPr="001A79C9">
        <w:rPr>
          <w:rFonts w:ascii="Arial" w:hAnsi="Arial" w:cs="Arial"/>
          <w:sz w:val="20"/>
          <w:szCs w:val="20"/>
        </w:rPr>
        <w:t>majo registrirane športnike, ki so bili v zadnjih štirih letih pred razpisom kategorizirani kot perspektivni športniki</w:t>
      </w:r>
      <w:r>
        <w:rPr>
          <w:rFonts w:ascii="Arial" w:hAnsi="Arial" w:cs="Arial"/>
          <w:sz w:val="20"/>
          <w:szCs w:val="20"/>
        </w:rPr>
        <w:t xml:space="preserve">. Naslednje NPŠŠ </w:t>
      </w:r>
      <w:r w:rsidRPr="005E3386">
        <w:rPr>
          <w:rFonts w:ascii="Arial" w:hAnsi="Arial" w:cs="Arial"/>
          <w:sz w:val="20"/>
          <w:szCs w:val="20"/>
        </w:rPr>
        <w:t>ne izpolnjujejo</w:t>
      </w:r>
      <w:r>
        <w:rPr>
          <w:rFonts w:ascii="Arial" w:hAnsi="Arial" w:cs="Arial"/>
          <w:sz w:val="20"/>
          <w:szCs w:val="20"/>
        </w:rPr>
        <w:t xml:space="preserve"> tega</w:t>
      </w:r>
      <w:r w:rsidRPr="005E3386">
        <w:rPr>
          <w:rFonts w:ascii="Arial" w:hAnsi="Arial" w:cs="Arial"/>
          <w:sz w:val="20"/>
          <w:szCs w:val="20"/>
        </w:rPr>
        <w:t xml:space="preserve"> pogoja za sofinanciranje</w:t>
      </w:r>
      <w:r>
        <w:rPr>
          <w:rFonts w:ascii="Arial" w:hAnsi="Arial" w:cs="Arial"/>
          <w:sz w:val="20"/>
          <w:szCs w:val="20"/>
        </w:rPr>
        <w:t xml:space="preserve"> in</w:t>
      </w:r>
      <w:r w:rsidRPr="005E3386">
        <w:rPr>
          <w:rFonts w:ascii="Arial" w:hAnsi="Arial" w:cs="Arial"/>
          <w:sz w:val="20"/>
          <w:szCs w:val="20"/>
        </w:rPr>
        <w:t xml:space="preserve"> se izločijo iz nadaljnjega postopka</w:t>
      </w:r>
      <w:r w:rsidR="00BD4F9F" w:rsidRPr="005E3386">
        <w:rPr>
          <w:rFonts w:ascii="Arial" w:hAnsi="Arial" w:cs="Arial"/>
          <w:sz w:val="20"/>
          <w:szCs w:val="20"/>
        </w:rPr>
        <w:t>:</w:t>
      </w:r>
    </w:p>
    <w:tbl>
      <w:tblPr>
        <w:tblStyle w:val="Navadnatabela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3822"/>
      </w:tblGrid>
      <w:tr w:rsidR="005E3386" w:rsidRPr="005E3386" w14:paraId="22511D50" w14:textId="77777777" w:rsidTr="00C17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shd w:val="clear" w:color="auto" w:fill="BFBFBF" w:themeFill="background1" w:themeFillShade="BF"/>
            <w:noWrap/>
            <w:hideMark/>
          </w:tcPr>
          <w:p w14:paraId="6FC8CB02" w14:textId="51BE31E1" w:rsidR="005E3386" w:rsidRPr="005E3386" w:rsidRDefault="005E3386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NPŠZ</w:t>
            </w:r>
          </w:p>
        </w:tc>
        <w:tc>
          <w:tcPr>
            <w:tcW w:w="3822" w:type="dxa"/>
            <w:shd w:val="clear" w:color="auto" w:fill="BFBFBF" w:themeFill="background1" w:themeFillShade="BF"/>
            <w:noWrap/>
            <w:hideMark/>
          </w:tcPr>
          <w:p w14:paraId="0520F9BA" w14:textId="77777777" w:rsidR="005E3386" w:rsidRPr="005E3386" w:rsidRDefault="005E3386" w:rsidP="009D3217">
            <w:pPr>
              <w:suppressAutoHyphens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Športna panoga</w:t>
            </w:r>
          </w:p>
        </w:tc>
      </w:tr>
      <w:tr w:rsidR="005E3386" w:rsidRPr="005E3386" w14:paraId="0A9AB6A6" w14:textId="77777777" w:rsidTr="00C82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  <w:hideMark/>
          </w:tcPr>
          <w:p w14:paraId="3F80EF39" w14:textId="44B62786" w:rsidR="005E3386" w:rsidRPr="00C828E4" w:rsidRDefault="006942C0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Gimnastična zveza Slovenije</w:t>
            </w:r>
          </w:p>
        </w:tc>
        <w:tc>
          <w:tcPr>
            <w:tcW w:w="3822" w:type="dxa"/>
            <w:noWrap/>
            <w:hideMark/>
          </w:tcPr>
          <w:p w14:paraId="50663F30" w14:textId="634F60D5" w:rsidR="005E3386" w:rsidRPr="005E3386" w:rsidRDefault="006942C0" w:rsidP="009D3217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gimnastika - prožna ponjava</w:t>
            </w:r>
          </w:p>
        </w:tc>
      </w:tr>
      <w:tr w:rsidR="005E3386" w:rsidRPr="005E3386" w14:paraId="70223523" w14:textId="77777777" w:rsidTr="00C828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  <w:hideMark/>
          </w:tcPr>
          <w:p w14:paraId="161EC956" w14:textId="146D597D" w:rsidR="005E3386" w:rsidRPr="00C828E4" w:rsidRDefault="006942C0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Konjeniška zveza Slovenije</w:t>
            </w:r>
          </w:p>
        </w:tc>
        <w:tc>
          <w:tcPr>
            <w:tcW w:w="3822" w:type="dxa"/>
            <w:noWrap/>
            <w:hideMark/>
          </w:tcPr>
          <w:p w14:paraId="361E9C8B" w14:textId="5732D430" w:rsidR="005E3386" w:rsidRPr="005E3386" w:rsidRDefault="006942C0" w:rsidP="009D3217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konjeništvo - dresura</w:t>
            </w:r>
          </w:p>
        </w:tc>
      </w:tr>
      <w:tr w:rsidR="005E3386" w:rsidRPr="005E3386" w14:paraId="121B48C1" w14:textId="77777777" w:rsidTr="00C82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  <w:hideMark/>
          </w:tcPr>
          <w:p w14:paraId="6B5D786C" w14:textId="4A445B3C" w:rsidR="005E3386" w:rsidRPr="00C828E4" w:rsidRDefault="006942C0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Konjeniška zveza Slovenije</w:t>
            </w:r>
          </w:p>
        </w:tc>
        <w:tc>
          <w:tcPr>
            <w:tcW w:w="3822" w:type="dxa"/>
            <w:noWrap/>
            <w:hideMark/>
          </w:tcPr>
          <w:p w14:paraId="7BE1B90C" w14:textId="18E03541" w:rsidR="005E3386" w:rsidRPr="005E3386" w:rsidRDefault="006942C0" w:rsidP="009D3217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konjeništvo - </w:t>
            </w:r>
            <w:r w:rsidRPr="00C828E4">
              <w:rPr>
                <w:rFonts w:ascii="Arial" w:hAnsi="Arial" w:cs="Arial"/>
                <w:color w:val="000000"/>
                <w:sz w:val="20"/>
                <w:szCs w:val="20"/>
                <w:lang w:val="en-GB" w:eastAsia="sl-SI"/>
              </w:rPr>
              <w:t>eventing</w:t>
            </w:r>
          </w:p>
        </w:tc>
      </w:tr>
      <w:tr w:rsidR="005E3386" w:rsidRPr="005E3386" w14:paraId="14A1B266" w14:textId="77777777" w:rsidTr="00C828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  <w:hideMark/>
          </w:tcPr>
          <w:p w14:paraId="742ADF5D" w14:textId="5A1B40EE" w:rsidR="005E3386" w:rsidRPr="00C828E4" w:rsidRDefault="006942C0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Plavalna zveza Slovenije</w:t>
            </w:r>
          </w:p>
        </w:tc>
        <w:tc>
          <w:tcPr>
            <w:tcW w:w="3822" w:type="dxa"/>
            <w:noWrap/>
            <w:hideMark/>
          </w:tcPr>
          <w:p w14:paraId="2BC7D64B" w14:textId="63BD1048" w:rsidR="005E3386" w:rsidRPr="005E3386" w:rsidRDefault="006942C0" w:rsidP="009D3217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plavanje - umetnostno</w:t>
            </w:r>
          </w:p>
        </w:tc>
      </w:tr>
      <w:tr w:rsidR="005E3386" w:rsidRPr="005E3386" w14:paraId="1F52C9A0" w14:textId="77777777" w:rsidTr="00C82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  <w:hideMark/>
          </w:tcPr>
          <w:p w14:paraId="5C62597B" w14:textId="50A1855B" w:rsidR="005E3386" w:rsidRPr="00C828E4" w:rsidRDefault="005E3386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Rokoborska </w:t>
            </w:r>
            <w:r w:rsidR="006942C0"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zveza </w:t>
            </w: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Slovenije</w:t>
            </w:r>
          </w:p>
        </w:tc>
        <w:tc>
          <w:tcPr>
            <w:tcW w:w="3822" w:type="dxa"/>
            <w:noWrap/>
            <w:hideMark/>
          </w:tcPr>
          <w:p w14:paraId="440FAADC" w14:textId="4ADABCAF" w:rsidR="005E3386" w:rsidRPr="005E3386" w:rsidRDefault="006942C0" w:rsidP="009D3217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rokoborba - prosti slog</w:t>
            </w:r>
          </w:p>
        </w:tc>
      </w:tr>
      <w:tr w:rsidR="005E3386" w:rsidRPr="005E3386" w14:paraId="2CD4FBE4" w14:textId="77777777" w:rsidTr="00C828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  <w:hideMark/>
          </w:tcPr>
          <w:p w14:paraId="2ABAAFB6" w14:textId="2A6CAB69" w:rsidR="005E3386" w:rsidRPr="00C828E4" w:rsidRDefault="006942C0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GB" w:eastAsia="sl-SI"/>
              </w:rPr>
              <w:t>Rugby</w:t>
            </w: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zveza Slovenije</w:t>
            </w:r>
          </w:p>
        </w:tc>
        <w:tc>
          <w:tcPr>
            <w:tcW w:w="3822" w:type="dxa"/>
            <w:noWrap/>
            <w:hideMark/>
          </w:tcPr>
          <w:p w14:paraId="56F3ADB6" w14:textId="4EA6D4C7" w:rsidR="005E3386" w:rsidRPr="005E3386" w:rsidRDefault="006942C0" w:rsidP="009D3217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C828E4">
              <w:rPr>
                <w:rFonts w:ascii="Arial" w:hAnsi="Arial" w:cs="Arial"/>
                <w:color w:val="000000"/>
                <w:sz w:val="20"/>
                <w:szCs w:val="20"/>
                <w:lang w:val="en-GB" w:eastAsia="sl-SI"/>
              </w:rPr>
              <w:t>rugby</w:t>
            </w: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7</w:t>
            </w:r>
          </w:p>
        </w:tc>
      </w:tr>
      <w:tr w:rsidR="005E3386" w:rsidRPr="005E3386" w14:paraId="78C6302C" w14:textId="77777777" w:rsidTr="00C82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  <w:hideMark/>
          </w:tcPr>
          <w:p w14:paraId="64D0A62E" w14:textId="4F0DB2B2" w:rsidR="005E3386" w:rsidRPr="00C828E4" w:rsidRDefault="006942C0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Sankaška zveza Slovenije</w:t>
            </w:r>
          </w:p>
        </w:tc>
        <w:tc>
          <w:tcPr>
            <w:tcW w:w="3822" w:type="dxa"/>
            <w:noWrap/>
            <w:hideMark/>
          </w:tcPr>
          <w:p w14:paraId="33842F18" w14:textId="68FC3E9B" w:rsidR="005E3386" w:rsidRPr="005E3386" w:rsidRDefault="006942C0" w:rsidP="009D3217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sankanje - umetne proge</w:t>
            </w:r>
          </w:p>
        </w:tc>
      </w:tr>
      <w:tr w:rsidR="005E3386" w:rsidRPr="005E3386" w14:paraId="3F095869" w14:textId="77777777" w:rsidTr="00C828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  <w:hideMark/>
          </w:tcPr>
          <w:p w14:paraId="344A5A8A" w14:textId="5367EC93" w:rsidR="005E3386" w:rsidRPr="00C828E4" w:rsidRDefault="006942C0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Veslaška zveza Slovenije</w:t>
            </w:r>
          </w:p>
        </w:tc>
        <w:tc>
          <w:tcPr>
            <w:tcW w:w="3822" w:type="dxa"/>
            <w:noWrap/>
            <w:hideMark/>
          </w:tcPr>
          <w:p w14:paraId="23803B53" w14:textId="3D3A66FE" w:rsidR="005E3386" w:rsidRPr="005E3386" w:rsidRDefault="006942C0" w:rsidP="009D3217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veslanje - obalno</w:t>
            </w:r>
          </w:p>
        </w:tc>
      </w:tr>
      <w:tr w:rsidR="005E3386" w:rsidRPr="005E3386" w14:paraId="0846D1FB" w14:textId="77777777" w:rsidTr="00C82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  <w:hideMark/>
          </w:tcPr>
          <w:p w14:paraId="47C671B2" w14:textId="6BB3FA11" w:rsidR="005E3386" w:rsidRPr="00C828E4" w:rsidRDefault="006942C0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 za ameriški nogomet Slovenije</w:t>
            </w:r>
          </w:p>
        </w:tc>
        <w:tc>
          <w:tcPr>
            <w:tcW w:w="3822" w:type="dxa"/>
            <w:noWrap/>
            <w:hideMark/>
          </w:tcPr>
          <w:p w14:paraId="23049E98" w14:textId="5535050D" w:rsidR="005E3386" w:rsidRPr="005E3386" w:rsidRDefault="006942C0" w:rsidP="009D3217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ameriški nogomet - brezkontaktni</w:t>
            </w:r>
          </w:p>
        </w:tc>
      </w:tr>
      <w:tr w:rsidR="005E3386" w:rsidRPr="005E3386" w14:paraId="15CAE1E3" w14:textId="77777777" w:rsidTr="00C828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  <w:hideMark/>
          </w:tcPr>
          <w:p w14:paraId="1FF24322" w14:textId="03B2E81F" w:rsidR="005E3386" w:rsidRPr="00C828E4" w:rsidRDefault="006942C0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Zveza za baseball in </w:t>
            </w: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GB" w:eastAsia="sl-SI"/>
              </w:rPr>
              <w:t>softball</w:t>
            </w: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822" w:type="dxa"/>
            <w:noWrap/>
            <w:hideMark/>
          </w:tcPr>
          <w:p w14:paraId="2C063B9F" w14:textId="6A21D7B4" w:rsidR="005E3386" w:rsidRPr="005E3386" w:rsidRDefault="006942C0" w:rsidP="009D3217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baseball</w:t>
            </w:r>
          </w:p>
        </w:tc>
      </w:tr>
      <w:tr w:rsidR="005E3386" w:rsidRPr="005E3386" w14:paraId="7A5B526A" w14:textId="77777777" w:rsidTr="00C82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  <w:hideMark/>
          </w:tcPr>
          <w:p w14:paraId="23488012" w14:textId="1DFF2DF4" w:rsidR="005E3386" w:rsidRPr="00C828E4" w:rsidRDefault="006942C0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Zveza za baseball in </w:t>
            </w: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GB" w:eastAsia="sl-SI"/>
              </w:rPr>
              <w:t>softball</w:t>
            </w: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Slovenije</w:t>
            </w:r>
          </w:p>
        </w:tc>
        <w:tc>
          <w:tcPr>
            <w:tcW w:w="3822" w:type="dxa"/>
            <w:noWrap/>
            <w:hideMark/>
          </w:tcPr>
          <w:p w14:paraId="2F65F005" w14:textId="1EF1F3A7" w:rsidR="005E3386" w:rsidRPr="00C828E4" w:rsidRDefault="006942C0" w:rsidP="009D3217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 w:eastAsia="sl-SI"/>
              </w:rPr>
            </w:pPr>
            <w:r w:rsidRPr="00C828E4">
              <w:rPr>
                <w:rFonts w:ascii="Arial" w:hAnsi="Arial" w:cs="Arial"/>
                <w:color w:val="000000"/>
                <w:sz w:val="20"/>
                <w:szCs w:val="20"/>
                <w:lang w:val="en-GB" w:eastAsia="sl-SI"/>
              </w:rPr>
              <w:t>softball</w:t>
            </w:r>
          </w:p>
        </w:tc>
      </w:tr>
      <w:tr w:rsidR="005E3386" w:rsidRPr="005E3386" w14:paraId="2A48D574" w14:textId="77777777" w:rsidTr="00C828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  <w:hideMark/>
          </w:tcPr>
          <w:p w14:paraId="1C75ACDD" w14:textId="4D25D557" w:rsidR="005E3386" w:rsidRPr="00C828E4" w:rsidRDefault="006942C0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828E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 za hokej na travi Slovenije</w:t>
            </w:r>
          </w:p>
        </w:tc>
        <w:tc>
          <w:tcPr>
            <w:tcW w:w="3822" w:type="dxa"/>
            <w:noWrap/>
            <w:hideMark/>
          </w:tcPr>
          <w:p w14:paraId="6975539A" w14:textId="4FE63EE2" w:rsidR="005E3386" w:rsidRPr="005E3386" w:rsidRDefault="006942C0" w:rsidP="009D3217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hokej na travi</w:t>
            </w:r>
          </w:p>
        </w:tc>
      </w:tr>
    </w:tbl>
    <w:p w14:paraId="43ACE2F8" w14:textId="2484244B" w:rsidR="0032445E" w:rsidRPr="005E3386" w:rsidRDefault="00B35505" w:rsidP="0093742F">
      <w:pPr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Tretja</w:t>
      </w:r>
      <w:r w:rsidRPr="005E3386">
        <w:rPr>
          <w:rFonts w:ascii="Arial" w:hAnsi="Arial" w:cs="Arial"/>
          <w:sz w:val="20"/>
          <w:szCs w:val="20"/>
        </w:rPr>
        <w:t xml:space="preserve"> alinej</w:t>
      </w:r>
      <w:r>
        <w:rPr>
          <w:rFonts w:ascii="Arial" w:hAnsi="Arial" w:cs="Arial"/>
          <w:sz w:val="20"/>
          <w:szCs w:val="20"/>
        </w:rPr>
        <w:t>a</w:t>
      </w:r>
      <w:r w:rsidRPr="005E3386">
        <w:rPr>
          <w:rFonts w:ascii="Arial" w:hAnsi="Arial" w:cs="Arial"/>
          <w:sz w:val="20"/>
          <w:szCs w:val="20"/>
        </w:rPr>
        <w:t xml:space="preserve"> drugega odstavka 26. člena pravilnika</w:t>
      </w:r>
      <w:r>
        <w:rPr>
          <w:rFonts w:ascii="Arial" w:hAnsi="Arial" w:cs="Arial"/>
          <w:sz w:val="20"/>
          <w:szCs w:val="20"/>
        </w:rPr>
        <w:t xml:space="preserve"> določa, da se sofinancira programe NPŠŠ tistih </w:t>
      </w:r>
      <w:r w:rsidRPr="005E3386">
        <w:rPr>
          <w:rFonts w:ascii="Arial" w:hAnsi="Arial" w:cs="Arial"/>
          <w:sz w:val="20"/>
          <w:szCs w:val="20"/>
        </w:rPr>
        <w:t>NPŠZ</w:t>
      </w:r>
      <w:r>
        <w:rPr>
          <w:rFonts w:ascii="Arial" w:hAnsi="Arial" w:cs="Arial"/>
          <w:sz w:val="20"/>
          <w:szCs w:val="20"/>
        </w:rPr>
        <w:t xml:space="preserve">, ki </w:t>
      </w:r>
      <w:r w:rsidRPr="00B35505">
        <w:rPr>
          <w:rFonts w:ascii="Arial" w:hAnsi="Arial" w:cs="Arial"/>
          <w:sz w:val="20"/>
          <w:szCs w:val="20"/>
        </w:rPr>
        <w:t>imajo v evidenci registriranih in kategoriziranih športnikov najmanj 50 športnikov, starih do 21 let v individualnih športnih panogah, ali najmanj 100 športnikov, starih do 21 let v kolektivnih športnih panogah, ki imajo pravico nastopa v nižji starostni kategoriji od absolutne</w:t>
      </w:r>
      <w:r>
        <w:rPr>
          <w:rFonts w:ascii="Arial" w:hAnsi="Arial" w:cs="Arial"/>
          <w:sz w:val="20"/>
          <w:szCs w:val="20"/>
        </w:rPr>
        <w:t xml:space="preserve">. Naslednje NPŠŠ </w:t>
      </w:r>
      <w:r w:rsidRPr="005E3386">
        <w:rPr>
          <w:rFonts w:ascii="Arial" w:hAnsi="Arial" w:cs="Arial"/>
          <w:sz w:val="20"/>
          <w:szCs w:val="20"/>
        </w:rPr>
        <w:t>ne izpolnjujejo</w:t>
      </w:r>
      <w:r>
        <w:rPr>
          <w:rFonts w:ascii="Arial" w:hAnsi="Arial" w:cs="Arial"/>
          <w:sz w:val="20"/>
          <w:szCs w:val="20"/>
        </w:rPr>
        <w:t xml:space="preserve"> tega</w:t>
      </w:r>
      <w:r w:rsidRPr="005E3386">
        <w:rPr>
          <w:rFonts w:ascii="Arial" w:hAnsi="Arial" w:cs="Arial"/>
          <w:sz w:val="20"/>
          <w:szCs w:val="20"/>
        </w:rPr>
        <w:t xml:space="preserve"> pogoja za sofinanciranje</w:t>
      </w:r>
      <w:r>
        <w:rPr>
          <w:rFonts w:ascii="Arial" w:hAnsi="Arial" w:cs="Arial"/>
          <w:sz w:val="20"/>
          <w:szCs w:val="20"/>
        </w:rPr>
        <w:t xml:space="preserve"> in</w:t>
      </w:r>
      <w:r w:rsidRPr="005E3386">
        <w:rPr>
          <w:rFonts w:ascii="Arial" w:hAnsi="Arial" w:cs="Arial"/>
          <w:sz w:val="20"/>
          <w:szCs w:val="20"/>
        </w:rPr>
        <w:t xml:space="preserve"> se izločijo iz nadaljnjega postopka:</w:t>
      </w: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Navadnatabela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255"/>
        <w:gridCol w:w="2268"/>
      </w:tblGrid>
      <w:tr w:rsidR="0044356C" w:rsidRPr="005E3386" w14:paraId="0BAE88C5" w14:textId="77777777" w:rsidTr="00C17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BFBFBF" w:themeFill="background1" w:themeFillShade="BF"/>
            <w:noWrap/>
            <w:hideMark/>
          </w:tcPr>
          <w:p w14:paraId="3DDB5614" w14:textId="77777777" w:rsidR="0044356C" w:rsidRPr="005E3386" w:rsidRDefault="0044356C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NPŠZ</w:t>
            </w:r>
          </w:p>
        </w:tc>
        <w:tc>
          <w:tcPr>
            <w:tcW w:w="3255" w:type="dxa"/>
            <w:shd w:val="clear" w:color="auto" w:fill="BFBFBF" w:themeFill="background1" w:themeFillShade="BF"/>
            <w:noWrap/>
            <w:hideMark/>
          </w:tcPr>
          <w:p w14:paraId="22822199" w14:textId="77777777" w:rsidR="0044356C" w:rsidRPr="005E3386" w:rsidRDefault="0044356C" w:rsidP="009D3217">
            <w:pPr>
              <w:suppressAutoHyphens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Športna panoga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  <w:hideMark/>
          </w:tcPr>
          <w:p w14:paraId="754FA65F" w14:textId="1360DF41" w:rsidR="0044356C" w:rsidRPr="005E3386" w:rsidRDefault="0044356C" w:rsidP="009D3217">
            <w:pPr>
              <w:suppressAutoHyphens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Š</w:t>
            </w:r>
            <w:r w:rsidRPr="007F1A94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</w:t>
            </w:r>
            <w:r w:rsidR="0064433D" w:rsidRPr="007F1A94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evilo</w:t>
            </w:r>
            <w:r w:rsid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registriranih športnikov</w:t>
            </w:r>
          </w:p>
        </w:tc>
      </w:tr>
      <w:tr w:rsidR="0044356C" w:rsidRPr="005E3386" w14:paraId="14F99FB6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41C1A397" w14:textId="6BC2F86D" w:rsidR="0044356C" w:rsidRPr="007F1A94" w:rsidRDefault="001C77A5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Curling zveza Slovenije</w:t>
            </w:r>
          </w:p>
        </w:tc>
        <w:tc>
          <w:tcPr>
            <w:tcW w:w="3255" w:type="dxa"/>
            <w:noWrap/>
            <w:hideMark/>
          </w:tcPr>
          <w:p w14:paraId="3CADB045" w14:textId="69FFA7B0" w:rsidR="0044356C" w:rsidRPr="005E3386" w:rsidRDefault="001C77A5" w:rsidP="009D3217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curling</w:t>
            </w:r>
          </w:p>
        </w:tc>
        <w:tc>
          <w:tcPr>
            <w:tcW w:w="2268" w:type="dxa"/>
            <w:noWrap/>
            <w:hideMark/>
          </w:tcPr>
          <w:p w14:paraId="6E502DCA" w14:textId="106B44EA" w:rsidR="0044356C" w:rsidRPr="005E3386" w:rsidRDefault="0044356C" w:rsidP="009D3217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65,00</w:t>
            </w:r>
          </w:p>
        </w:tc>
      </w:tr>
      <w:tr w:rsidR="0044356C" w:rsidRPr="005E3386" w14:paraId="49B71784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14:paraId="2A0161F8" w14:textId="61E3A292" w:rsidR="0044356C" w:rsidRPr="007F1A94" w:rsidRDefault="001C77A5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Golf zveza Slovenije</w:t>
            </w:r>
          </w:p>
        </w:tc>
        <w:tc>
          <w:tcPr>
            <w:tcW w:w="3255" w:type="dxa"/>
            <w:noWrap/>
          </w:tcPr>
          <w:p w14:paraId="12182DC1" w14:textId="5D27697B" w:rsidR="0044356C" w:rsidRPr="005E3386" w:rsidRDefault="001C77A5" w:rsidP="009D3217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golf</w:t>
            </w:r>
          </w:p>
        </w:tc>
        <w:tc>
          <w:tcPr>
            <w:tcW w:w="2268" w:type="dxa"/>
            <w:noWrap/>
          </w:tcPr>
          <w:p w14:paraId="44A0039B" w14:textId="59133932" w:rsidR="0044356C" w:rsidRPr="005E3386" w:rsidRDefault="00C52E54" w:rsidP="009D3217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19,00</w:t>
            </w:r>
          </w:p>
        </w:tc>
      </w:tr>
      <w:tr w:rsidR="0044356C" w:rsidRPr="005E3386" w14:paraId="574A5AA3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14:paraId="68B3C3FB" w14:textId="67436754" w:rsidR="0044356C" w:rsidRPr="007F1A94" w:rsidRDefault="001C77A5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Kolesarska zveza Slovenije</w:t>
            </w:r>
          </w:p>
        </w:tc>
        <w:tc>
          <w:tcPr>
            <w:tcW w:w="3255" w:type="dxa"/>
            <w:noWrap/>
          </w:tcPr>
          <w:p w14:paraId="537259A3" w14:textId="015E3198" w:rsidR="0044356C" w:rsidRPr="005E3386" w:rsidRDefault="001C77A5" w:rsidP="009D3217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kolesarstvo – BMX</w:t>
            </w:r>
          </w:p>
        </w:tc>
        <w:tc>
          <w:tcPr>
            <w:tcW w:w="2268" w:type="dxa"/>
            <w:noWrap/>
          </w:tcPr>
          <w:p w14:paraId="64E599CE" w14:textId="6C2DB637" w:rsidR="00C52E54" w:rsidRPr="005E3386" w:rsidRDefault="00C52E54" w:rsidP="009D3217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20,50</w:t>
            </w:r>
          </w:p>
        </w:tc>
      </w:tr>
      <w:tr w:rsidR="0044356C" w:rsidRPr="005E3386" w14:paraId="7D1C3B4F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14:paraId="517F0289" w14:textId="6F588565" w:rsidR="0044356C" w:rsidRPr="007F1A94" w:rsidRDefault="001C77A5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Planinska zveza Slovenije</w:t>
            </w:r>
          </w:p>
        </w:tc>
        <w:tc>
          <w:tcPr>
            <w:tcW w:w="3255" w:type="dxa"/>
            <w:noWrap/>
          </w:tcPr>
          <w:p w14:paraId="10911997" w14:textId="1CC12AC2" w:rsidR="0044356C" w:rsidRPr="005E3386" w:rsidRDefault="001C77A5" w:rsidP="009D3217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planinstvo – tekmovalno turno smučanje</w:t>
            </w:r>
          </w:p>
        </w:tc>
        <w:tc>
          <w:tcPr>
            <w:tcW w:w="2268" w:type="dxa"/>
            <w:noWrap/>
          </w:tcPr>
          <w:p w14:paraId="298F64D6" w14:textId="587D1B63" w:rsidR="0044356C" w:rsidRPr="005E3386" w:rsidRDefault="00913226" w:rsidP="009D3217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3,00</w:t>
            </w:r>
          </w:p>
        </w:tc>
      </w:tr>
      <w:tr w:rsidR="0044356C" w:rsidRPr="005E3386" w14:paraId="4B8FA033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14:paraId="3F1C302C" w14:textId="1E9B9E30" w:rsidR="0044356C" w:rsidRPr="007F1A94" w:rsidRDefault="001C77A5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Plavalna zveza Slovenije</w:t>
            </w:r>
          </w:p>
        </w:tc>
        <w:tc>
          <w:tcPr>
            <w:tcW w:w="3255" w:type="dxa"/>
            <w:noWrap/>
          </w:tcPr>
          <w:p w14:paraId="3770E62C" w14:textId="3608021E" w:rsidR="0044356C" w:rsidRPr="005E3386" w:rsidRDefault="001C77A5" w:rsidP="009D3217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plavanje - daljinsko</w:t>
            </w:r>
          </w:p>
        </w:tc>
        <w:tc>
          <w:tcPr>
            <w:tcW w:w="2268" w:type="dxa"/>
            <w:noWrap/>
          </w:tcPr>
          <w:p w14:paraId="013AE5D4" w14:textId="21431507" w:rsidR="0044356C" w:rsidRPr="005E3386" w:rsidRDefault="00913226" w:rsidP="009D3217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4,50</w:t>
            </w:r>
          </w:p>
        </w:tc>
      </w:tr>
      <w:tr w:rsidR="00913226" w:rsidRPr="005E3386" w14:paraId="0D323AD2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14:paraId="7C1888CE" w14:textId="5BBF3569" w:rsidR="00913226" w:rsidRPr="007F1A94" w:rsidRDefault="000055F4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Rokoborska </w:t>
            </w:r>
            <w:r w:rsidR="001C77A5"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zveza </w:t>
            </w: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Slovenije</w:t>
            </w:r>
          </w:p>
        </w:tc>
        <w:tc>
          <w:tcPr>
            <w:tcW w:w="3255" w:type="dxa"/>
            <w:noWrap/>
          </w:tcPr>
          <w:p w14:paraId="54454BAF" w14:textId="57EAA717" w:rsidR="00913226" w:rsidRDefault="001C77A5" w:rsidP="009D3217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rokoborba – grško rimski slog</w:t>
            </w:r>
          </w:p>
        </w:tc>
        <w:tc>
          <w:tcPr>
            <w:tcW w:w="2268" w:type="dxa"/>
            <w:noWrap/>
          </w:tcPr>
          <w:p w14:paraId="0175545E" w14:textId="41098928" w:rsidR="00913226" w:rsidRDefault="000055F4" w:rsidP="009D3217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31,00</w:t>
            </w:r>
          </w:p>
        </w:tc>
      </w:tr>
      <w:tr w:rsidR="000055F4" w:rsidRPr="005E3386" w14:paraId="4AB6B8A7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14:paraId="455F7310" w14:textId="26A2AD2D" w:rsidR="000055F4" w:rsidRPr="007F1A94" w:rsidRDefault="001C77A5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Smučarska zveza Slovenije</w:t>
            </w:r>
          </w:p>
        </w:tc>
        <w:tc>
          <w:tcPr>
            <w:tcW w:w="3255" w:type="dxa"/>
            <w:noWrap/>
          </w:tcPr>
          <w:p w14:paraId="79CE176F" w14:textId="38AD8C63" w:rsidR="000055F4" w:rsidRDefault="001C77A5" w:rsidP="009D3217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– deskanje na snegu</w:t>
            </w:r>
          </w:p>
        </w:tc>
        <w:tc>
          <w:tcPr>
            <w:tcW w:w="2268" w:type="dxa"/>
            <w:noWrap/>
          </w:tcPr>
          <w:p w14:paraId="7265E95E" w14:textId="3167EBB6" w:rsidR="000055F4" w:rsidRDefault="000055F4" w:rsidP="009D3217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23,00</w:t>
            </w:r>
          </w:p>
        </w:tc>
      </w:tr>
      <w:tr w:rsidR="000055F4" w:rsidRPr="005E3386" w14:paraId="51F0D0CA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14:paraId="00CE6DC3" w14:textId="73361939" w:rsidR="000055F4" w:rsidRPr="007F1A94" w:rsidRDefault="001C77A5" w:rsidP="000055F4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Smučarska zveza Slovenije</w:t>
            </w:r>
          </w:p>
        </w:tc>
        <w:tc>
          <w:tcPr>
            <w:tcW w:w="3255" w:type="dxa"/>
            <w:noWrap/>
          </w:tcPr>
          <w:p w14:paraId="0A558B9D" w14:textId="266B5D25" w:rsidR="000055F4" w:rsidRDefault="001C77A5" w:rsidP="000055F4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– prosti slog</w:t>
            </w:r>
          </w:p>
        </w:tc>
        <w:tc>
          <w:tcPr>
            <w:tcW w:w="2268" w:type="dxa"/>
            <w:noWrap/>
          </w:tcPr>
          <w:p w14:paraId="0ED9BB3D" w14:textId="377515C0" w:rsidR="000055F4" w:rsidRDefault="000055F4" w:rsidP="000055F4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31,00</w:t>
            </w:r>
          </w:p>
        </w:tc>
      </w:tr>
      <w:tr w:rsidR="000055F4" w:rsidRPr="005E3386" w14:paraId="3116287E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14:paraId="7CFC7E9F" w14:textId="2DF5476E" w:rsidR="000055F4" w:rsidRPr="007F1A94" w:rsidRDefault="001C77A5" w:rsidP="000055F4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Squash zveza Slovenije</w:t>
            </w:r>
          </w:p>
        </w:tc>
        <w:tc>
          <w:tcPr>
            <w:tcW w:w="3255" w:type="dxa"/>
            <w:noWrap/>
          </w:tcPr>
          <w:p w14:paraId="7D928595" w14:textId="7B32636A" w:rsidR="000055F4" w:rsidRDefault="001C77A5" w:rsidP="000055F4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squash</w:t>
            </w:r>
          </w:p>
        </w:tc>
        <w:tc>
          <w:tcPr>
            <w:tcW w:w="2268" w:type="dxa"/>
            <w:noWrap/>
          </w:tcPr>
          <w:p w14:paraId="791B8DA7" w14:textId="3A484F71" w:rsidR="000055F4" w:rsidRDefault="000055F4" w:rsidP="000055F4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30,00</w:t>
            </w:r>
          </w:p>
        </w:tc>
      </w:tr>
      <w:tr w:rsidR="00C27347" w:rsidRPr="005E3386" w14:paraId="4A328FCF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14:paraId="027FB2F3" w14:textId="346658A3" w:rsidR="00C27347" w:rsidRPr="007F1A94" w:rsidRDefault="001C77A5" w:rsidP="000055F4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 drsalnih športov Slovenije</w:t>
            </w:r>
          </w:p>
        </w:tc>
        <w:tc>
          <w:tcPr>
            <w:tcW w:w="3255" w:type="dxa"/>
            <w:noWrap/>
          </w:tcPr>
          <w:p w14:paraId="7800D3D0" w14:textId="068E8740" w:rsidR="00C27347" w:rsidRDefault="001C77A5" w:rsidP="000055F4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drsanje – kratke proge</w:t>
            </w:r>
          </w:p>
        </w:tc>
        <w:tc>
          <w:tcPr>
            <w:tcW w:w="2268" w:type="dxa"/>
            <w:noWrap/>
          </w:tcPr>
          <w:p w14:paraId="52CAD3F7" w14:textId="76736712" w:rsidR="00C27347" w:rsidRDefault="00C27347" w:rsidP="000055F4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9,00</w:t>
            </w:r>
          </w:p>
        </w:tc>
      </w:tr>
      <w:tr w:rsidR="00C27347" w:rsidRPr="005E3386" w14:paraId="2D2D6DD9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14:paraId="7467793D" w14:textId="770A0C0A" w:rsidR="00C27347" w:rsidRPr="007F1A94" w:rsidRDefault="001C77A5" w:rsidP="000055F4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 olimpijskega dviganja uteži Slovenije</w:t>
            </w:r>
          </w:p>
        </w:tc>
        <w:tc>
          <w:tcPr>
            <w:tcW w:w="3255" w:type="dxa"/>
            <w:noWrap/>
          </w:tcPr>
          <w:p w14:paraId="40A31C23" w14:textId="5A4C2CAE" w:rsidR="00C27347" w:rsidRDefault="001C77A5" w:rsidP="000055F4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dviganje uteži</w:t>
            </w:r>
          </w:p>
        </w:tc>
        <w:tc>
          <w:tcPr>
            <w:tcW w:w="2268" w:type="dxa"/>
            <w:noWrap/>
          </w:tcPr>
          <w:p w14:paraId="4C7B31AC" w14:textId="2A342E55" w:rsidR="00C27347" w:rsidRDefault="00C27347" w:rsidP="000055F4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7,00</w:t>
            </w:r>
          </w:p>
        </w:tc>
      </w:tr>
    </w:tbl>
    <w:p w14:paraId="4B036D34" w14:textId="58E143A7" w:rsidR="002D1BFD" w:rsidRDefault="002D1BFD" w:rsidP="002A54A2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 podlagi </w:t>
      </w:r>
      <w:r w:rsidR="00B35505">
        <w:rPr>
          <w:rFonts w:ascii="Arial" w:hAnsi="Arial" w:cs="Arial"/>
          <w:color w:val="000000"/>
          <w:sz w:val="20"/>
          <w:szCs w:val="20"/>
        </w:rPr>
        <w:t xml:space="preserve">izločitvenega </w:t>
      </w:r>
      <w:r>
        <w:rPr>
          <w:rFonts w:ascii="Arial" w:hAnsi="Arial" w:cs="Arial"/>
          <w:color w:val="000000"/>
          <w:sz w:val="20"/>
          <w:szCs w:val="20"/>
        </w:rPr>
        <w:t>pogoja iz</w:t>
      </w:r>
      <w:r w:rsidR="00693562">
        <w:rPr>
          <w:rFonts w:ascii="Arial" w:hAnsi="Arial" w:cs="Arial"/>
          <w:color w:val="000000"/>
          <w:sz w:val="20"/>
          <w:szCs w:val="20"/>
        </w:rPr>
        <w:t xml:space="preserve"> 2. točke</w:t>
      </w:r>
      <w:r>
        <w:rPr>
          <w:rFonts w:ascii="Arial" w:hAnsi="Arial" w:cs="Arial"/>
          <w:color w:val="000000"/>
          <w:sz w:val="20"/>
          <w:szCs w:val="20"/>
        </w:rPr>
        <w:t xml:space="preserve"> Priloge 2 – </w:t>
      </w:r>
      <w:r w:rsidRPr="00C04DE1">
        <w:rPr>
          <w:rFonts w:ascii="Arial" w:hAnsi="Arial" w:cs="Arial"/>
          <w:color w:val="000000"/>
          <w:sz w:val="20"/>
          <w:szCs w:val="20"/>
        </w:rPr>
        <w:t>IV. Izračun v primeru dodatnega razpisa iz šestega odstavka 27. člena tega pravilnika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B35505">
        <w:rPr>
          <w:rFonts w:ascii="Arial" w:hAnsi="Arial" w:cs="Arial"/>
          <w:color w:val="000000"/>
          <w:sz w:val="20"/>
          <w:szCs w:val="20"/>
        </w:rPr>
        <w:t xml:space="preserve">na dodatnem razpisu do sofinanciranja dodatnih kvot NPŠŠ ni upravičena NPŠZ, </w:t>
      </w:r>
      <w:r w:rsidR="00B35505" w:rsidRPr="00B35505">
        <w:rPr>
          <w:rFonts w:ascii="Arial" w:hAnsi="Arial" w:cs="Arial"/>
          <w:color w:val="000000"/>
          <w:sz w:val="20"/>
          <w:szCs w:val="20"/>
        </w:rPr>
        <w:t xml:space="preserve">ki </w:t>
      </w:r>
      <w:r w:rsidR="00B35505">
        <w:rPr>
          <w:rFonts w:ascii="Arial" w:hAnsi="Arial" w:cs="Arial"/>
          <w:color w:val="000000"/>
          <w:sz w:val="20"/>
          <w:szCs w:val="20"/>
        </w:rPr>
        <w:t xml:space="preserve">a) </w:t>
      </w:r>
      <w:r w:rsidR="00B35505" w:rsidRPr="00B35505">
        <w:rPr>
          <w:rFonts w:ascii="Arial" w:hAnsi="Arial" w:cs="Arial"/>
          <w:color w:val="000000"/>
          <w:sz w:val="20"/>
          <w:szCs w:val="20"/>
        </w:rPr>
        <w:t>v času razpisa nima sklenjene pogodbe za vse predvidene kvote NPŠŠ glavnega razpisa ali nima izkoriščenih vseh z odločbo dodeljenih kvot po glavnem razpisu ali b</w:t>
      </w:r>
      <w:r w:rsidR="00B35505">
        <w:rPr>
          <w:rFonts w:ascii="Arial" w:hAnsi="Arial" w:cs="Arial"/>
          <w:color w:val="000000"/>
          <w:sz w:val="20"/>
          <w:szCs w:val="20"/>
        </w:rPr>
        <w:t>)</w:t>
      </w:r>
      <w:r w:rsidR="00B35505" w:rsidRPr="00B35505">
        <w:rPr>
          <w:rFonts w:ascii="Arial" w:hAnsi="Arial" w:cs="Arial"/>
          <w:color w:val="000000"/>
          <w:sz w:val="20"/>
          <w:szCs w:val="20"/>
        </w:rPr>
        <w:t xml:space="preserve"> v koledarskem letu pred dodatnim razpisom ni imela izkoriščenega dodeljenega sofinanciranja v skupni višini 6 mesecev za vsaj eno od dodeljenih kvot.</w:t>
      </w:r>
      <w:r w:rsidR="00B35505">
        <w:rPr>
          <w:rFonts w:ascii="Arial" w:hAnsi="Arial" w:cs="Arial"/>
          <w:color w:val="000000"/>
          <w:sz w:val="20"/>
          <w:szCs w:val="20"/>
        </w:rPr>
        <w:t xml:space="preserve"> </w:t>
      </w:r>
      <w:r w:rsidR="00B35505">
        <w:rPr>
          <w:rFonts w:ascii="Arial" w:hAnsi="Arial" w:cs="Arial"/>
          <w:sz w:val="20"/>
          <w:szCs w:val="20"/>
        </w:rPr>
        <w:t xml:space="preserve">Zaradi izpolnjevanja izločitvenega pogoja </w:t>
      </w:r>
      <w:r w:rsidR="00302D30">
        <w:rPr>
          <w:rFonts w:ascii="Arial" w:hAnsi="Arial" w:cs="Arial"/>
          <w:sz w:val="20"/>
          <w:szCs w:val="20"/>
        </w:rPr>
        <w:t xml:space="preserve">iz točke </w:t>
      </w:r>
      <w:r w:rsidR="006567D5">
        <w:rPr>
          <w:rFonts w:ascii="Arial" w:hAnsi="Arial" w:cs="Arial"/>
          <w:sz w:val="20"/>
          <w:szCs w:val="20"/>
        </w:rPr>
        <w:t>b</w:t>
      </w:r>
      <w:r w:rsidR="00302D30">
        <w:rPr>
          <w:rFonts w:ascii="Arial" w:hAnsi="Arial" w:cs="Arial"/>
          <w:sz w:val="20"/>
          <w:szCs w:val="20"/>
        </w:rPr>
        <w:t xml:space="preserve">) </w:t>
      </w:r>
      <w:r w:rsidR="00B35505" w:rsidRPr="005E3386">
        <w:rPr>
          <w:rFonts w:ascii="Arial" w:hAnsi="Arial" w:cs="Arial"/>
          <w:sz w:val="20"/>
          <w:szCs w:val="20"/>
        </w:rPr>
        <w:t>se iz nadaljnjega postopka</w:t>
      </w:r>
      <w:r w:rsidR="00B35505" w:rsidRPr="00B355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izloči</w:t>
      </w:r>
      <w:r w:rsidR="00B35505">
        <w:rPr>
          <w:rFonts w:ascii="Arial" w:hAnsi="Arial" w:cs="Arial"/>
          <w:color w:val="000000"/>
          <w:sz w:val="20"/>
          <w:szCs w:val="20"/>
        </w:rPr>
        <w:t xml:space="preserve"> naslednja NPŠŠ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tbl>
      <w:tblPr>
        <w:tblStyle w:val="Navadnatabela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3822"/>
      </w:tblGrid>
      <w:tr w:rsidR="002D1BFD" w:rsidRPr="005E3386" w14:paraId="26F0FC2E" w14:textId="77777777" w:rsidTr="00C17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shd w:val="clear" w:color="auto" w:fill="BFBFBF" w:themeFill="background1" w:themeFillShade="BF"/>
            <w:noWrap/>
            <w:hideMark/>
          </w:tcPr>
          <w:p w14:paraId="3A06B2DF" w14:textId="77777777" w:rsidR="002D1BFD" w:rsidRPr="005E3386" w:rsidRDefault="002D1BFD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lastRenderedPageBreak/>
              <w:t>NPŠZ</w:t>
            </w:r>
          </w:p>
        </w:tc>
        <w:tc>
          <w:tcPr>
            <w:tcW w:w="3822" w:type="dxa"/>
            <w:shd w:val="clear" w:color="auto" w:fill="BFBFBF" w:themeFill="background1" w:themeFillShade="BF"/>
            <w:noWrap/>
            <w:hideMark/>
          </w:tcPr>
          <w:p w14:paraId="2E08E975" w14:textId="77777777" w:rsidR="002D1BFD" w:rsidRPr="005E3386" w:rsidRDefault="002D1BFD" w:rsidP="009D3217">
            <w:pPr>
              <w:suppressAutoHyphens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Športna panoga</w:t>
            </w:r>
          </w:p>
        </w:tc>
      </w:tr>
      <w:tr w:rsidR="002D1BFD" w:rsidRPr="005E3386" w14:paraId="28BC721C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  <w:hideMark/>
          </w:tcPr>
          <w:p w14:paraId="06073FEA" w14:textId="3DAF4CD8" w:rsidR="002D1BFD" w:rsidRPr="00AB1780" w:rsidRDefault="003D03EE" w:rsidP="009D3217">
            <w:pPr>
              <w:suppressAutoHyphens w:val="0"/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AB178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Odbojkarska zveza Slovenije</w:t>
            </w:r>
          </w:p>
        </w:tc>
        <w:tc>
          <w:tcPr>
            <w:tcW w:w="3822" w:type="dxa"/>
            <w:noWrap/>
            <w:hideMark/>
          </w:tcPr>
          <w:p w14:paraId="5F2BA742" w14:textId="656FD95E" w:rsidR="002D1BFD" w:rsidRPr="005E3386" w:rsidRDefault="003D03EE" w:rsidP="009D3217">
            <w:pPr>
              <w:suppressAutoHyphens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odbojka</w:t>
            </w:r>
          </w:p>
        </w:tc>
      </w:tr>
    </w:tbl>
    <w:p w14:paraId="19BE74C0" w14:textId="7AC1B4AD" w:rsidR="00240EF3" w:rsidRPr="005E3386" w:rsidRDefault="00302D30" w:rsidP="002A54A2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Glede na navedeno se n</w:t>
      </w:r>
      <w:r w:rsidR="009B7579" w:rsidRPr="005E3386">
        <w:rPr>
          <w:rFonts w:ascii="Arial" w:hAnsi="Arial" w:cs="Arial"/>
          <w:color w:val="000000"/>
          <w:sz w:val="20"/>
          <w:szCs w:val="20"/>
        </w:rPr>
        <w:t xml:space="preserve">a podlagi </w:t>
      </w:r>
      <w:r w:rsidR="00240EF3" w:rsidRPr="005E3386">
        <w:rPr>
          <w:rFonts w:ascii="Arial" w:hAnsi="Arial" w:cs="Arial"/>
          <w:color w:val="000000"/>
          <w:sz w:val="20"/>
          <w:szCs w:val="20"/>
        </w:rPr>
        <w:t>izpolnjevanj</w:t>
      </w:r>
      <w:r w:rsidR="000A2529" w:rsidRPr="005E3386">
        <w:rPr>
          <w:rFonts w:ascii="Arial" w:hAnsi="Arial" w:cs="Arial"/>
          <w:color w:val="000000"/>
          <w:sz w:val="20"/>
          <w:szCs w:val="20"/>
        </w:rPr>
        <w:t>a</w:t>
      </w:r>
      <w:r w:rsidR="00240EF3" w:rsidRPr="005E3386">
        <w:rPr>
          <w:rFonts w:ascii="Arial" w:hAnsi="Arial" w:cs="Arial"/>
          <w:color w:val="000000"/>
          <w:sz w:val="20"/>
          <w:szCs w:val="20"/>
        </w:rPr>
        <w:t xml:space="preserve"> pogojev iz drugega odstavka 26. člena </w:t>
      </w:r>
      <w:r w:rsidR="00223D22">
        <w:rPr>
          <w:rFonts w:ascii="Arial" w:hAnsi="Arial" w:cs="Arial"/>
          <w:color w:val="000000"/>
          <w:sz w:val="20"/>
          <w:szCs w:val="20"/>
        </w:rPr>
        <w:t xml:space="preserve">in šestega odstavka 27. člena </w:t>
      </w:r>
      <w:r w:rsidR="00240EF3" w:rsidRPr="005E3386">
        <w:rPr>
          <w:rFonts w:ascii="Arial" w:hAnsi="Arial" w:cs="Arial"/>
          <w:color w:val="000000"/>
          <w:sz w:val="20"/>
          <w:szCs w:val="20"/>
        </w:rPr>
        <w:t>pravilnika v izračun števila strokovno izobraženih delavcev v programih nacionalnih panožnih športnih šol uvrstijo naslednje športne panoge</w:t>
      </w:r>
      <w:r>
        <w:rPr>
          <w:rFonts w:ascii="Arial" w:hAnsi="Arial" w:cs="Arial"/>
          <w:color w:val="000000"/>
          <w:sz w:val="20"/>
          <w:szCs w:val="20"/>
        </w:rPr>
        <w:t xml:space="preserve"> (potencialne upravičenke)</w:t>
      </w:r>
      <w:r w:rsidR="00240EF3" w:rsidRPr="005E3386">
        <w:rPr>
          <w:rFonts w:ascii="Arial" w:hAnsi="Arial" w:cs="Arial"/>
          <w:color w:val="000000"/>
          <w:sz w:val="20"/>
          <w:szCs w:val="20"/>
        </w:rPr>
        <w:t>:</w:t>
      </w:r>
    </w:p>
    <w:p w14:paraId="1C41EC10" w14:textId="77777777" w:rsidR="00223D22" w:rsidRPr="005E3386" w:rsidRDefault="00240EF3" w:rsidP="0093742F">
      <w:pPr>
        <w:autoSpaceDE w:val="0"/>
        <w:autoSpaceDN w:val="0"/>
        <w:adjustRightInd w:val="0"/>
        <w:spacing w:before="240" w:after="120" w:line="276" w:lineRule="auto"/>
        <w:ind w:left="-284" w:firstLine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5E3386">
        <w:rPr>
          <w:rFonts w:ascii="Arial" w:hAnsi="Arial" w:cs="Arial"/>
          <w:b/>
          <w:bCs/>
          <w:color w:val="000000"/>
          <w:sz w:val="20"/>
          <w:szCs w:val="20"/>
        </w:rPr>
        <w:t>Individualne športne panoge:</w:t>
      </w:r>
    </w:p>
    <w:tbl>
      <w:tblPr>
        <w:tblStyle w:val="Navadnatabela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0"/>
        <w:gridCol w:w="3342"/>
      </w:tblGrid>
      <w:tr w:rsidR="00223D22" w:rsidRPr="005E3386" w14:paraId="1793121A" w14:textId="77777777" w:rsidTr="00C17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shd w:val="clear" w:color="auto" w:fill="BFBFBF" w:themeFill="background1" w:themeFillShade="BF"/>
            <w:noWrap/>
            <w:hideMark/>
          </w:tcPr>
          <w:p w14:paraId="2809F1FD" w14:textId="77777777" w:rsidR="00223D22" w:rsidRPr="00223D22" w:rsidRDefault="00223D22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NPŠZ</w:t>
            </w:r>
          </w:p>
        </w:tc>
        <w:tc>
          <w:tcPr>
            <w:tcW w:w="3342" w:type="dxa"/>
            <w:shd w:val="clear" w:color="auto" w:fill="BFBFBF" w:themeFill="background1" w:themeFillShade="BF"/>
            <w:noWrap/>
            <w:hideMark/>
          </w:tcPr>
          <w:p w14:paraId="20953806" w14:textId="77777777" w:rsidR="00223D22" w:rsidRPr="00223D22" w:rsidRDefault="00223D22" w:rsidP="00223D22">
            <w:pPr>
              <w:suppressAutoHyphens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Športna panoga</w:t>
            </w:r>
          </w:p>
        </w:tc>
      </w:tr>
      <w:tr w:rsidR="00223D22" w:rsidRPr="00223D22" w14:paraId="07D6B4D9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349B8352" w14:textId="6DA012E5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Atletska zveza Slovenije</w:t>
            </w:r>
          </w:p>
        </w:tc>
        <w:tc>
          <w:tcPr>
            <w:tcW w:w="3342" w:type="dxa"/>
            <w:noWrap/>
            <w:hideMark/>
          </w:tcPr>
          <w:p w14:paraId="4D09B0F6" w14:textId="0D6DABDE" w:rsidR="00223D22" w:rsidRPr="00223D22" w:rsidRDefault="001461BD" w:rsidP="00223D2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atletika - cestni tek</w:t>
            </w:r>
          </w:p>
        </w:tc>
      </w:tr>
      <w:tr w:rsidR="00223D22" w:rsidRPr="00223D22" w14:paraId="54EFEC8A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52E49663" w14:textId="2CACC1A6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Atletska zveza Slovenije</w:t>
            </w:r>
          </w:p>
        </w:tc>
        <w:tc>
          <w:tcPr>
            <w:tcW w:w="3342" w:type="dxa"/>
            <w:noWrap/>
            <w:hideMark/>
          </w:tcPr>
          <w:p w14:paraId="266A3E97" w14:textId="66EBC167" w:rsidR="00223D22" w:rsidRPr="00223D22" w:rsidRDefault="001461BD" w:rsidP="00223D2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atletika - stadionska</w:t>
            </w:r>
          </w:p>
        </w:tc>
      </w:tr>
      <w:tr w:rsidR="00223D22" w:rsidRPr="00223D22" w14:paraId="72EE0888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13524121" w14:textId="2AF4411C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Badmintonska zveza Slovenije</w:t>
            </w:r>
          </w:p>
        </w:tc>
        <w:tc>
          <w:tcPr>
            <w:tcW w:w="3342" w:type="dxa"/>
            <w:noWrap/>
            <w:hideMark/>
          </w:tcPr>
          <w:p w14:paraId="55993E0B" w14:textId="0865231E" w:rsidR="00223D22" w:rsidRPr="00223D22" w:rsidRDefault="001461BD" w:rsidP="00223D2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badminton</w:t>
            </w:r>
          </w:p>
        </w:tc>
      </w:tr>
      <w:tr w:rsidR="00223D22" w:rsidRPr="00223D22" w14:paraId="57858FD2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30CA2FC2" w14:textId="0509E6EC" w:rsidR="00223D22" w:rsidRPr="007F1A94" w:rsidRDefault="00223D22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Boksarska </w:t>
            </w:r>
            <w:r w:rsidR="001461BD"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zveza </w:t>
            </w: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Slovenije</w:t>
            </w:r>
          </w:p>
        </w:tc>
        <w:tc>
          <w:tcPr>
            <w:tcW w:w="3342" w:type="dxa"/>
            <w:noWrap/>
            <w:hideMark/>
          </w:tcPr>
          <w:p w14:paraId="5797041C" w14:textId="5F3EFFF0" w:rsidR="00223D22" w:rsidRPr="00223D22" w:rsidRDefault="001461BD" w:rsidP="00223D2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boks</w:t>
            </w:r>
          </w:p>
        </w:tc>
      </w:tr>
      <w:tr w:rsidR="00223D22" w:rsidRPr="00223D22" w14:paraId="362A2E72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39EB497A" w14:textId="797CC51E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Gimnastična zveza Slovenije</w:t>
            </w:r>
          </w:p>
        </w:tc>
        <w:tc>
          <w:tcPr>
            <w:tcW w:w="3342" w:type="dxa"/>
            <w:noWrap/>
            <w:hideMark/>
          </w:tcPr>
          <w:p w14:paraId="126E8D2A" w14:textId="4AAAD29F" w:rsidR="00223D22" w:rsidRPr="00223D22" w:rsidRDefault="001461BD" w:rsidP="00223D2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gimnastika - ritmična</w:t>
            </w:r>
          </w:p>
        </w:tc>
      </w:tr>
      <w:tr w:rsidR="00223D22" w:rsidRPr="00223D22" w14:paraId="07885922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0B448902" w14:textId="027460CD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Gimnastična zveza Slovenije</w:t>
            </w:r>
          </w:p>
        </w:tc>
        <w:tc>
          <w:tcPr>
            <w:tcW w:w="3342" w:type="dxa"/>
            <w:noWrap/>
            <w:hideMark/>
          </w:tcPr>
          <w:p w14:paraId="5F48D10A" w14:textId="56EE425B" w:rsidR="00223D22" w:rsidRPr="00223D22" w:rsidRDefault="001461BD" w:rsidP="00223D2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gimnastika - športna</w:t>
            </w:r>
          </w:p>
        </w:tc>
      </w:tr>
      <w:tr w:rsidR="00223D22" w:rsidRPr="00223D22" w14:paraId="69DA2673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14D0216E" w14:textId="669F3DDA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Jadralna zveza Slovenije - </w:t>
            </w:r>
            <w:proofErr w:type="spellStart"/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Federazione</w:t>
            </w:r>
            <w:proofErr w:type="spellEnd"/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Slovena</w:t>
            </w:r>
            <w:proofErr w:type="spellEnd"/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Vela</w:t>
            </w:r>
          </w:p>
        </w:tc>
        <w:tc>
          <w:tcPr>
            <w:tcW w:w="3342" w:type="dxa"/>
            <w:noWrap/>
            <w:hideMark/>
          </w:tcPr>
          <w:p w14:paraId="0F9F35A8" w14:textId="4727B10E" w:rsidR="00223D22" w:rsidRPr="00223D22" w:rsidRDefault="001461BD" w:rsidP="00223D2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jadranje</w:t>
            </w:r>
          </w:p>
        </w:tc>
      </w:tr>
      <w:tr w:rsidR="00223D22" w:rsidRPr="00223D22" w14:paraId="61702098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7102015C" w14:textId="64CC8544" w:rsidR="00223D22" w:rsidRPr="007F1A94" w:rsidRDefault="00223D22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Judo </w:t>
            </w:r>
            <w:r w:rsidR="001461BD"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zveza </w:t>
            </w: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Slovenije</w:t>
            </w:r>
          </w:p>
        </w:tc>
        <w:tc>
          <w:tcPr>
            <w:tcW w:w="3342" w:type="dxa"/>
            <w:noWrap/>
            <w:hideMark/>
          </w:tcPr>
          <w:p w14:paraId="74FB22BA" w14:textId="63416EAE" w:rsidR="00223D22" w:rsidRPr="00223D22" w:rsidRDefault="001461BD" w:rsidP="00223D2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judo</w:t>
            </w:r>
          </w:p>
        </w:tc>
      </w:tr>
      <w:tr w:rsidR="00223D22" w:rsidRPr="00223D22" w14:paraId="6AD0323A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259F5E22" w14:textId="6FF1C8B0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Kajakaška zveza Slovenije</w:t>
            </w:r>
          </w:p>
        </w:tc>
        <w:tc>
          <w:tcPr>
            <w:tcW w:w="3342" w:type="dxa"/>
            <w:noWrap/>
            <w:hideMark/>
          </w:tcPr>
          <w:p w14:paraId="6DEAFBF1" w14:textId="1177130C" w:rsidR="00223D22" w:rsidRPr="00223D22" w:rsidRDefault="001461BD" w:rsidP="00223D2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kajak kanu - mirne vode</w:t>
            </w:r>
          </w:p>
        </w:tc>
      </w:tr>
      <w:tr w:rsidR="00223D22" w:rsidRPr="00223D22" w14:paraId="560AE55A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5023C7A4" w14:textId="696C94E2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Kajakaška zveza Slovenije</w:t>
            </w:r>
          </w:p>
        </w:tc>
        <w:tc>
          <w:tcPr>
            <w:tcW w:w="3342" w:type="dxa"/>
            <w:noWrap/>
            <w:hideMark/>
          </w:tcPr>
          <w:p w14:paraId="07AEC010" w14:textId="6587921D" w:rsidR="00223D22" w:rsidRPr="00223D22" w:rsidRDefault="001461BD" w:rsidP="00223D2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kajak kanu - slalom</w:t>
            </w:r>
          </w:p>
        </w:tc>
      </w:tr>
      <w:tr w:rsidR="00223D22" w:rsidRPr="00223D22" w14:paraId="2121BAD8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7B0D88BB" w14:textId="4641F970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Kolesarska zveza Slovenije</w:t>
            </w:r>
          </w:p>
        </w:tc>
        <w:tc>
          <w:tcPr>
            <w:tcW w:w="3342" w:type="dxa"/>
            <w:noWrap/>
            <w:hideMark/>
          </w:tcPr>
          <w:p w14:paraId="5143625F" w14:textId="3FB63EDA" w:rsidR="00223D22" w:rsidRPr="00223D22" w:rsidRDefault="001461BD" w:rsidP="00223D2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kolesarstvo - steza</w:t>
            </w:r>
          </w:p>
        </w:tc>
      </w:tr>
      <w:tr w:rsidR="00223D22" w:rsidRPr="00223D22" w14:paraId="2D85D9BF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2609AC43" w14:textId="00A686D0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Kolesarska zveza Slovenije</w:t>
            </w:r>
          </w:p>
        </w:tc>
        <w:tc>
          <w:tcPr>
            <w:tcW w:w="3342" w:type="dxa"/>
            <w:noWrap/>
            <w:hideMark/>
          </w:tcPr>
          <w:p w14:paraId="5C225E3B" w14:textId="0CD9907C" w:rsidR="00223D22" w:rsidRPr="00223D22" w:rsidRDefault="001461BD" w:rsidP="00223D2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kolesarstvo - gorsko</w:t>
            </w:r>
          </w:p>
        </w:tc>
      </w:tr>
      <w:tr w:rsidR="00223D22" w:rsidRPr="00223D22" w14:paraId="6D8176A9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02FF45D6" w14:textId="6C243A87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Kolesarska zveza Slovenije</w:t>
            </w:r>
          </w:p>
        </w:tc>
        <w:tc>
          <w:tcPr>
            <w:tcW w:w="3342" w:type="dxa"/>
            <w:noWrap/>
            <w:hideMark/>
          </w:tcPr>
          <w:p w14:paraId="1626E73B" w14:textId="40501E5A" w:rsidR="00223D22" w:rsidRPr="00223D22" w:rsidRDefault="001461BD" w:rsidP="00223D2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kolesarstvo - cestno</w:t>
            </w:r>
          </w:p>
        </w:tc>
      </w:tr>
      <w:tr w:rsidR="00223D22" w:rsidRPr="00223D22" w14:paraId="184C8F7C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1AB21307" w14:textId="3B1B77CF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Konjeniška zveza Slovenije</w:t>
            </w:r>
          </w:p>
        </w:tc>
        <w:tc>
          <w:tcPr>
            <w:tcW w:w="3342" w:type="dxa"/>
            <w:noWrap/>
            <w:hideMark/>
          </w:tcPr>
          <w:p w14:paraId="3C90C118" w14:textId="6372E637" w:rsidR="00223D22" w:rsidRPr="00223D22" w:rsidRDefault="001461BD" w:rsidP="00223D2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konjeništvo - preskakovanje ovir</w:t>
            </w:r>
          </w:p>
        </w:tc>
      </w:tr>
      <w:tr w:rsidR="00223D22" w:rsidRPr="00223D22" w14:paraId="23647131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4C2952C0" w14:textId="448F1AB7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Lokostrelska zveza Slovenije</w:t>
            </w:r>
          </w:p>
        </w:tc>
        <w:tc>
          <w:tcPr>
            <w:tcW w:w="3342" w:type="dxa"/>
            <w:noWrap/>
            <w:hideMark/>
          </w:tcPr>
          <w:p w14:paraId="68586D42" w14:textId="19E79110" w:rsidR="00223D22" w:rsidRPr="00223D22" w:rsidRDefault="001461BD" w:rsidP="00223D2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lokostrelstvo - tarčno</w:t>
            </w:r>
          </w:p>
        </w:tc>
      </w:tr>
      <w:tr w:rsidR="00223D22" w:rsidRPr="00223D22" w14:paraId="4E277D0E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5F573413" w14:textId="510E3198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Namiznoteniška zveza Slovenije</w:t>
            </w:r>
          </w:p>
        </w:tc>
        <w:tc>
          <w:tcPr>
            <w:tcW w:w="3342" w:type="dxa"/>
            <w:noWrap/>
            <w:hideMark/>
          </w:tcPr>
          <w:p w14:paraId="2F759D7C" w14:textId="2A360A66" w:rsidR="00223D22" w:rsidRPr="00223D22" w:rsidRDefault="001461BD" w:rsidP="00223D2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namizni tenis</w:t>
            </w:r>
          </w:p>
        </w:tc>
      </w:tr>
      <w:tr w:rsidR="00223D22" w:rsidRPr="00223D22" w14:paraId="0A468907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5BF56836" w14:textId="6E51E5F4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Planinska zveza Slovenije</w:t>
            </w:r>
          </w:p>
        </w:tc>
        <w:tc>
          <w:tcPr>
            <w:tcW w:w="3342" w:type="dxa"/>
            <w:noWrap/>
            <w:hideMark/>
          </w:tcPr>
          <w:p w14:paraId="70ABCF8F" w14:textId="20A25E1C" w:rsidR="00223D22" w:rsidRPr="00223D22" w:rsidRDefault="001461BD" w:rsidP="00223D2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planinstvo - športno plezanje</w:t>
            </w:r>
          </w:p>
        </w:tc>
      </w:tr>
      <w:tr w:rsidR="00223D22" w:rsidRPr="00223D22" w14:paraId="26E361F7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4F03908F" w14:textId="470BEBDE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Plavalna zveza Slovenije</w:t>
            </w:r>
          </w:p>
        </w:tc>
        <w:tc>
          <w:tcPr>
            <w:tcW w:w="3342" w:type="dxa"/>
            <w:noWrap/>
            <w:hideMark/>
          </w:tcPr>
          <w:p w14:paraId="56CD8E92" w14:textId="13343076" w:rsidR="00223D22" w:rsidRPr="00223D22" w:rsidRDefault="001461BD" w:rsidP="00223D2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plavanje</w:t>
            </w:r>
          </w:p>
        </w:tc>
      </w:tr>
      <w:tr w:rsidR="00223D22" w:rsidRPr="00223D22" w14:paraId="5538064D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7C31FBEC" w14:textId="3E290AD5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Sabljaška zveza Slovenije</w:t>
            </w:r>
          </w:p>
        </w:tc>
        <w:tc>
          <w:tcPr>
            <w:tcW w:w="3342" w:type="dxa"/>
            <w:noWrap/>
            <w:hideMark/>
          </w:tcPr>
          <w:p w14:paraId="249A799B" w14:textId="664F66A7" w:rsidR="00223D22" w:rsidRPr="00223D22" w:rsidRDefault="001461BD" w:rsidP="00223D2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sabljanje</w:t>
            </w:r>
          </w:p>
        </w:tc>
      </w:tr>
      <w:tr w:rsidR="00223D22" w:rsidRPr="00223D22" w14:paraId="1C6931A4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61568D64" w14:textId="2C42AA97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Smučarska zveza Slovenije</w:t>
            </w:r>
          </w:p>
        </w:tc>
        <w:tc>
          <w:tcPr>
            <w:tcW w:w="3342" w:type="dxa"/>
            <w:noWrap/>
            <w:hideMark/>
          </w:tcPr>
          <w:p w14:paraId="507B11DD" w14:textId="254EB150" w:rsidR="00223D22" w:rsidRPr="00223D22" w:rsidRDefault="001461BD" w:rsidP="00223D2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smučarski teki</w:t>
            </w:r>
          </w:p>
        </w:tc>
      </w:tr>
      <w:tr w:rsidR="00223D22" w:rsidRPr="00223D22" w14:paraId="49644716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0AA218B4" w14:textId="05BBCFF9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Smučarska zveza Slovenije</w:t>
            </w:r>
          </w:p>
        </w:tc>
        <w:tc>
          <w:tcPr>
            <w:tcW w:w="3342" w:type="dxa"/>
            <w:noWrap/>
            <w:hideMark/>
          </w:tcPr>
          <w:p w14:paraId="079A66BE" w14:textId="11DD0FB8" w:rsidR="00223D22" w:rsidRPr="00223D22" w:rsidRDefault="001461BD" w:rsidP="00223D2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biatlon</w:t>
            </w:r>
          </w:p>
        </w:tc>
      </w:tr>
      <w:tr w:rsidR="00223D22" w:rsidRPr="00223D22" w14:paraId="746B0229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2707FC72" w14:textId="03835013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Smučarska zveza Slovenije</w:t>
            </w:r>
          </w:p>
        </w:tc>
        <w:tc>
          <w:tcPr>
            <w:tcW w:w="3342" w:type="dxa"/>
            <w:noWrap/>
            <w:hideMark/>
          </w:tcPr>
          <w:p w14:paraId="786C7901" w14:textId="5F9CC6A1" w:rsidR="00223D22" w:rsidRPr="00223D22" w:rsidRDefault="001461BD" w:rsidP="00223D2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alpsko</w:t>
            </w:r>
          </w:p>
        </w:tc>
      </w:tr>
      <w:tr w:rsidR="00223D22" w:rsidRPr="00223D22" w14:paraId="7045B890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483EE730" w14:textId="24AFD005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Smučarska zveza Slovenije</w:t>
            </w:r>
          </w:p>
        </w:tc>
        <w:tc>
          <w:tcPr>
            <w:tcW w:w="3342" w:type="dxa"/>
            <w:noWrap/>
            <w:hideMark/>
          </w:tcPr>
          <w:p w14:paraId="303805DD" w14:textId="03A6B99E" w:rsidR="00223D22" w:rsidRPr="00223D22" w:rsidRDefault="001461BD" w:rsidP="00223D2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smučarski skoki</w:t>
            </w:r>
          </w:p>
        </w:tc>
      </w:tr>
      <w:tr w:rsidR="00223D22" w:rsidRPr="00223D22" w14:paraId="792CCC48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3DC65EE1" w14:textId="3E418562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Strelska zveza Slovenije</w:t>
            </w:r>
          </w:p>
        </w:tc>
        <w:tc>
          <w:tcPr>
            <w:tcW w:w="3342" w:type="dxa"/>
            <w:noWrap/>
            <w:hideMark/>
          </w:tcPr>
          <w:p w14:paraId="7E32AD3C" w14:textId="57279ACF" w:rsidR="00223D22" w:rsidRPr="00223D22" w:rsidRDefault="001461BD" w:rsidP="00223D2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strelstvo</w:t>
            </w:r>
          </w:p>
        </w:tc>
      </w:tr>
      <w:tr w:rsidR="00223D22" w:rsidRPr="00223D22" w14:paraId="1967817A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46A5DF2A" w14:textId="084D3940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Taekwondo</w:t>
            </w:r>
            <w:proofErr w:type="spellEnd"/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 zveza Slovenije</w:t>
            </w:r>
          </w:p>
        </w:tc>
        <w:tc>
          <w:tcPr>
            <w:tcW w:w="3342" w:type="dxa"/>
            <w:noWrap/>
            <w:hideMark/>
          </w:tcPr>
          <w:p w14:paraId="646F3595" w14:textId="33C4C9A1" w:rsidR="00223D22" w:rsidRPr="00223D22" w:rsidRDefault="001461BD" w:rsidP="00223D2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taekwondo</w:t>
            </w:r>
            <w:proofErr w:type="spellEnd"/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- </w:t>
            </w:r>
            <w:r w:rsidR="00D67C4B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WT</w:t>
            </w:r>
          </w:p>
        </w:tc>
      </w:tr>
      <w:tr w:rsidR="00223D22" w:rsidRPr="00223D22" w14:paraId="68ED8886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32DEF1D3" w14:textId="4EF75F9F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Teniška zveza Slovenije</w:t>
            </w:r>
          </w:p>
        </w:tc>
        <w:tc>
          <w:tcPr>
            <w:tcW w:w="3342" w:type="dxa"/>
            <w:noWrap/>
            <w:hideMark/>
          </w:tcPr>
          <w:p w14:paraId="2DEFF096" w14:textId="15B835D9" w:rsidR="00223D22" w:rsidRPr="00223D22" w:rsidRDefault="001461BD" w:rsidP="00223D2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tenis</w:t>
            </w:r>
          </w:p>
        </w:tc>
      </w:tr>
      <w:tr w:rsidR="00223D22" w:rsidRPr="00223D22" w14:paraId="38F3C4B1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7B9B7B4E" w14:textId="6E0AF863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Triatlonska zveza Slovenije</w:t>
            </w:r>
          </w:p>
        </w:tc>
        <w:tc>
          <w:tcPr>
            <w:tcW w:w="3342" w:type="dxa"/>
            <w:noWrap/>
            <w:hideMark/>
          </w:tcPr>
          <w:p w14:paraId="16D65E7E" w14:textId="4C02760E" w:rsidR="00223D22" w:rsidRPr="00223D22" w:rsidRDefault="001461BD" w:rsidP="00223D2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triatlon</w:t>
            </w:r>
          </w:p>
        </w:tc>
      </w:tr>
      <w:tr w:rsidR="00223D22" w:rsidRPr="00223D22" w14:paraId="52895D79" w14:textId="77777777" w:rsidTr="007F1A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7ACD87A0" w14:textId="1BFF6370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Veslaška zveza Slovenije</w:t>
            </w:r>
          </w:p>
        </w:tc>
        <w:tc>
          <w:tcPr>
            <w:tcW w:w="3342" w:type="dxa"/>
            <w:noWrap/>
            <w:hideMark/>
          </w:tcPr>
          <w:p w14:paraId="39D8F059" w14:textId="327F8FC9" w:rsidR="00223D22" w:rsidRPr="00223D22" w:rsidRDefault="001461BD" w:rsidP="00223D2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veslanje</w:t>
            </w:r>
          </w:p>
        </w:tc>
      </w:tr>
      <w:tr w:rsidR="00223D22" w:rsidRPr="00223D22" w14:paraId="2387353D" w14:textId="77777777" w:rsidTr="007F1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0" w:type="dxa"/>
            <w:noWrap/>
            <w:hideMark/>
          </w:tcPr>
          <w:p w14:paraId="7AD3CE4F" w14:textId="7BF89EF0" w:rsidR="00223D22" w:rsidRPr="007F1A94" w:rsidRDefault="001461BD" w:rsidP="00223D22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A9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 drsalnih športov Slovenije</w:t>
            </w:r>
          </w:p>
        </w:tc>
        <w:tc>
          <w:tcPr>
            <w:tcW w:w="3342" w:type="dxa"/>
            <w:noWrap/>
            <w:hideMark/>
          </w:tcPr>
          <w:p w14:paraId="2A9EA75C" w14:textId="5CC1BAB3" w:rsidR="00223D22" w:rsidRPr="00223D22" w:rsidRDefault="001461BD" w:rsidP="00223D2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drsanje - umetnostno</w:t>
            </w:r>
          </w:p>
        </w:tc>
      </w:tr>
    </w:tbl>
    <w:p w14:paraId="04D8AB8A" w14:textId="77777777" w:rsidR="009B7579" w:rsidRPr="005E3386" w:rsidRDefault="00172AAD" w:rsidP="0093742F">
      <w:pPr>
        <w:autoSpaceDE w:val="0"/>
        <w:autoSpaceDN w:val="0"/>
        <w:adjustRightInd w:val="0"/>
        <w:spacing w:before="240" w:after="120" w:line="276" w:lineRule="auto"/>
        <w:ind w:left="-284" w:firstLine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5E3386">
        <w:rPr>
          <w:rFonts w:ascii="Arial" w:hAnsi="Arial" w:cs="Arial"/>
          <w:b/>
          <w:bCs/>
          <w:color w:val="000000"/>
          <w:sz w:val="20"/>
          <w:szCs w:val="20"/>
        </w:rPr>
        <w:t>Kolektivne športne panoge:</w:t>
      </w:r>
    </w:p>
    <w:tbl>
      <w:tblPr>
        <w:tblStyle w:val="Navadnatabela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9"/>
        <w:gridCol w:w="4603"/>
      </w:tblGrid>
      <w:tr w:rsidR="00172AAD" w:rsidRPr="005E3386" w14:paraId="1DA30C05" w14:textId="77777777" w:rsidTr="00CA34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9" w:type="dxa"/>
            <w:shd w:val="clear" w:color="auto" w:fill="BFBFBF" w:themeFill="background1" w:themeFillShade="BF"/>
            <w:noWrap/>
          </w:tcPr>
          <w:p w14:paraId="0739796C" w14:textId="77777777" w:rsidR="00172AAD" w:rsidRPr="005E3386" w:rsidRDefault="00172AAD" w:rsidP="00FA2096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NPŠZ</w:t>
            </w:r>
          </w:p>
        </w:tc>
        <w:tc>
          <w:tcPr>
            <w:tcW w:w="4603" w:type="dxa"/>
            <w:shd w:val="clear" w:color="auto" w:fill="BFBFBF" w:themeFill="background1" w:themeFillShade="BF"/>
          </w:tcPr>
          <w:p w14:paraId="42F3CA42" w14:textId="3714B8EB" w:rsidR="00172AAD" w:rsidRPr="005E3386" w:rsidRDefault="00F14E4B" w:rsidP="00FA209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Športna panoga</w:t>
            </w:r>
          </w:p>
        </w:tc>
      </w:tr>
      <w:tr w:rsidR="00223D22" w:rsidRPr="005E3386" w14:paraId="7486F392" w14:textId="77777777" w:rsidTr="00C04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9" w:type="dxa"/>
            <w:noWrap/>
            <w:hideMark/>
          </w:tcPr>
          <w:p w14:paraId="1310D0CB" w14:textId="58264715" w:rsidR="00223D22" w:rsidRPr="00C04DE1" w:rsidRDefault="006B09EE" w:rsidP="00223D22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04DE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Hokejska zveza Slovenije</w:t>
            </w:r>
          </w:p>
        </w:tc>
        <w:tc>
          <w:tcPr>
            <w:tcW w:w="4603" w:type="dxa"/>
          </w:tcPr>
          <w:p w14:paraId="0726BF56" w14:textId="3E232FA8" w:rsidR="00223D22" w:rsidRPr="00223D22" w:rsidRDefault="006B09EE" w:rsidP="00223D2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sz w:val="20"/>
                <w:szCs w:val="20"/>
              </w:rPr>
              <w:t>hokej na ledu</w:t>
            </w:r>
          </w:p>
        </w:tc>
      </w:tr>
      <w:tr w:rsidR="00223D22" w:rsidRPr="005E3386" w14:paraId="741E2BA4" w14:textId="77777777" w:rsidTr="00C04DE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9" w:type="dxa"/>
            <w:noWrap/>
            <w:hideMark/>
          </w:tcPr>
          <w:p w14:paraId="783B241E" w14:textId="44FE6433" w:rsidR="00223D22" w:rsidRPr="00C04DE1" w:rsidRDefault="006B09EE" w:rsidP="00223D22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04DE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Košarkarska zveza Slovenije</w:t>
            </w:r>
          </w:p>
        </w:tc>
        <w:tc>
          <w:tcPr>
            <w:tcW w:w="4603" w:type="dxa"/>
          </w:tcPr>
          <w:p w14:paraId="0FE58B50" w14:textId="71800E52" w:rsidR="00223D22" w:rsidRPr="00223D22" w:rsidRDefault="006B09EE" w:rsidP="00223D2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sz w:val="20"/>
                <w:szCs w:val="20"/>
              </w:rPr>
              <w:t>košarka 3 na 3</w:t>
            </w:r>
          </w:p>
        </w:tc>
      </w:tr>
      <w:tr w:rsidR="00223D22" w:rsidRPr="005E3386" w14:paraId="2B2B6E7F" w14:textId="77777777" w:rsidTr="00C04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9" w:type="dxa"/>
            <w:noWrap/>
            <w:hideMark/>
          </w:tcPr>
          <w:p w14:paraId="447D1988" w14:textId="15104378" w:rsidR="00223D22" w:rsidRPr="00C04DE1" w:rsidRDefault="006B09EE" w:rsidP="00223D22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04DE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Košarkarska zveza Slovenije</w:t>
            </w:r>
          </w:p>
        </w:tc>
        <w:tc>
          <w:tcPr>
            <w:tcW w:w="4603" w:type="dxa"/>
          </w:tcPr>
          <w:p w14:paraId="0E494010" w14:textId="49791A4D" w:rsidR="00223D22" w:rsidRPr="00223D22" w:rsidRDefault="006B09EE" w:rsidP="00223D2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sz w:val="20"/>
                <w:szCs w:val="20"/>
              </w:rPr>
              <w:t>košarka</w:t>
            </w:r>
          </w:p>
        </w:tc>
      </w:tr>
      <w:tr w:rsidR="00223D22" w:rsidRPr="005E3386" w14:paraId="4122736E" w14:textId="77777777" w:rsidTr="00C04DE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9" w:type="dxa"/>
            <w:noWrap/>
            <w:hideMark/>
          </w:tcPr>
          <w:p w14:paraId="3C3AB8F5" w14:textId="0BCC6DD1" w:rsidR="00223D22" w:rsidRPr="00C04DE1" w:rsidRDefault="006B09EE" w:rsidP="00223D22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04DE1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Nogometna zveza Slovenije</w:t>
            </w:r>
          </w:p>
        </w:tc>
        <w:tc>
          <w:tcPr>
            <w:tcW w:w="4603" w:type="dxa"/>
          </w:tcPr>
          <w:p w14:paraId="33D65909" w14:textId="1276E1EA" w:rsidR="00223D22" w:rsidRPr="00223D22" w:rsidRDefault="006B09EE" w:rsidP="00223D2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sz w:val="20"/>
                <w:szCs w:val="20"/>
              </w:rPr>
              <w:t>nogomet</w:t>
            </w:r>
          </w:p>
        </w:tc>
      </w:tr>
      <w:tr w:rsidR="00223D22" w:rsidRPr="005E3386" w14:paraId="06FD4C30" w14:textId="77777777" w:rsidTr="00C04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9" w:type="dxa"/>
            <w:noWrap/>
            <w:hideMark/>
          </w:tcPr>
          <w:p w14:paraId="61B30F89" w14:textId="07C110D9" w:rsidR="00223D22" w:rsidRPr="00C04DE1" w:rsidRDefault="006B09EE" w:rsidP="00223D22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04DE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Odbojkarska zveza Slovenije</w:t>
            </w:r>
          </w:p>
        </w:tc>
        <w:tc>
          <w:tcPr>
            <w:tcW w:w="4603" w:type="dxa"/>
          </w:tcPr>
          <w:p w14:paraId="2D67ED09" w14:textId="37AE8512" w:rsidR="00223D22" w:rsidRPr="00223D22" w:rsidRDefault="006B09EE" w:rsidP="00223D2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sz w:val="20"/>
                <w:szCs w:val="20"/>
              </w:rPr>
              <w:t>odbojka na mivki</w:t>
            </w:r>
          </w:p>
        </w:tc>
      </w:tr>
      <w:tr w:rsidR="00223D22" w:rsidRPr="005E3386" w14:paraId="6AF5E859" w14:textId="77777777" w:rsidTr="00C04DE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9" w:type="dxa"/>
            <w:noWrap/>
            <w:hideMark/>
          </w:tcPr>
          <w:p w14:paraId="3E607FB7" w14:textId="432CAE7D" w:rsidR="00223D22" w:rsidRPr="00C04DE1" w:rsidRDefault="006B09EE" w:rsidP="00223D22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04DE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Rokometna zveza Slovenije</w:t>
            </w:r>
          </w:p>
        </w:tc>
        <w:tc>
          <w:tcPr>
            <w:tcW w:w="4603" w:type="dxa"/>
          </w:tcPr>
          <w:p w14:paraId="171064C0" w14:textId="070EC2F4" w:rsidR="00223D22" w:rsidRPr="00223D22" w:rsidRDefault="006B09EE" w:rsidP="00223D2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sz w:val="20"/>
                <w:szCs w:val="20"/>
              </w:rPr>
              <w:t>rokomet</w:t>
            </w:r>
          </w:p>
        </w:tc>
      </w:tr>
      <w:tr w:rsidR="004C6EF7" w:rsidRPr="005E3386" w14:paraId="7E06F735" w14:textId="77777777" w:rsidTr="00C04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9" w:type="dxa"/>
            <w:noWrap/>
            <w:hideMark/>
          </w:tcPr>
          <w:p w14:paraId="76DF8CEC" w14:textId="196B183B" w:rsidR="004C6EF7" w:rsidRPr="00C04DE1" w:rsidRDefault="004C6EF7" w:rsidP="004C6EF7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C04DE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Zveza vaterpolskih društev Slovenije</w:t>
            </w:r>
          </w:p>
        </w:tc>
        <w:tc>
          <w:tcPr>
            <w:tcW w:w="4603" w:type="dxa"/>
          </w:tcPr>
          <w:p w14:paraId="792E3DD4" w14:textId="788C25D4" w:rsidR="004C6EF7" w:rsidRPr="00223D22" w:rsidRDefault="004C6EF7" w:rsidP="004C6EF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sz w:val="20"/>
                <w:szCs w:val="20"/>
              </w:rPr>
              <w:t>vaterpolo</w:t>
            </w:r>
          </w:p>
        </w:tc>
      </w:tr>
    </w:tbl>
    <w:p w14:paraId="28A284DD" w14:textId="022ECD3E" w:rsidR="00172AAD" w:rsidRPr="005E3386" w:rsidRDefault="00172AAD" w:rsidP="00845F64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sz w:val="20"/>
          <w:szCs w:val="20"/>
        </w:rPr>
      </w:pPr>
      <w:r w:rsidRPr="005E3386">
        <w:rPr>
          <w:rFonts w:ascii="Arial" w:hAnsi="Arial" w:cs="Arial"/>
          <w:color w:val="000000"/>
          <w:sz w:val="20"/>
          <w:szCs w:val="20"/>
        </w:rPr>
        <w:t xml:space="preserve">V Letnem programu športa v Republiki Sloveniji </w:t>
      </w:r>
      <w:r w:rsidR="00490910" w:rsidRPr="00490910">
        <w:rPr>
          <w:rFonts w:ascii="Arial" w:hAnsi="Arial" w:cs="Arial"/>
          <w:color w:val="000000"/>
          <w:sz w:val="20"/>
          <w:szCs w:val="20"/>
        </w:rPr>
        <w:t>za leto 2026</w:t>
      </w:r>
      <w:r w:rsidR="00813F40">
        <w:rPr>
          <w:rFonts w:ascii="Arial" w:hAnsi="Arial" w:cs="Arial"/>
          <w:color w:val="000000"/>
          <w:sz w:val="20"/>
          <w:szCs w:val="20"/>
        </w:rPr>
        <w:t xml:space="preserve"> (</w:t>
      </w:r>
      <w:r w:rsidR="00490910" w:rsidRPr="00490910">
        <w:rPr>
          <w:rFonts w:ascii="Arial" w:hAnsi="Arial" w:cs="Arial"/>
          <w:color w:val="000000"/>
          <w:sz w:val="20"/>
          <w:szCs w:val="20"/>
        </w:rPr>
        <w:t>številka 6712-75/2025-2180-3 z dne 22. december 2025, s spremembo številka 6712-75/2025-2180-6 z dne 31. marec 2026</w:t>
      </w:r>
      <w:r w:rsidR="00813F40">
        <w:rPr>
          <w:rFonts w:ascii="Arial" w:hAnsi="Arial" w:cs="Arial"/>
          <w:color w:val="000000"/>
          <w:sz w:val="20"/>
          <w:szCs w:val="20"/>
        </w:rPr>
        <w:t>)</w:t>
      </w:r>
      <w:r w:rsidRPr="005E3386">
        <w:rPr>
          <w:rFonts w:ascii="Arial" w:hAnsi="Arial" w:cs="Arial"/>
          <w:sz w:val="20"/>
          <w:szCs w:val="20"/>
        </w:rPr>
        <w:t xml:space="preserve"> je za namen sofinanciranja programa nacionalnih panožnih športnih šol namenjenih </w:t>
      </w:r>
      <w:r w:rsidR="00A94F5A" w:rsidRPr="00A94F5A">
        <w:rPr>
          <w:rFonts w:ascii="Arial" w:hAnsi="Arial" w:cs="Arial"/>
          <w:sz w:val="20"/>
          <w:szCs w:val="20"/>
        </w:rPr>
        <w:t>55.204,20</w:t>
      </w:r>
      <w:r w:rsidR="00A94F5A">
        <w:rPr>
          <w:rFonts w:ascii="Arial" w:hAnsi="Arial" w:cs="Arial"/>
          <w:sz w:val="20"/>
          <w:szCs w:val="20"/>
        </w:rPr>
        <w:t> </w:t>
      </w:r>
      <w:r w:rsidR="00A94F5A" w:rsidRPr="00A94F5A">
        <w:rPr>
          <w:rFonts w:ascii="Arial" w:hAnsi="Arial" w:cs="Arial"/>
          <w:sz w:val="20"/>
          <w:szCs w:val="20"/>
        </w:rPr>
        <w:t>evrov</w:t>
      </w:r>
      <w:r w:rsidRPr="005E3386">
        <w:rPr>
          <w:rFonts w:ascii="Arial" w:hAnsi="Arial" w:cs="Arial"/>
          <w:sz w:val="20"/>
          <w:szCs w:val="20"/>
        </w:rPr>
        <w:t xml:space="preserve">. V skladu s prvim odstavkom 28. člena pravilnika in glede na razpoložljiva sredstva, bo ministrstvo sofinanciralo plače </w:t>
      </w:r>
      <w:r w:rsidR="00FC671A">
        <w:rPr>
          <w:rFonts w:ascii="Arial" w:hAnsi="Arial" w:cs="Arial"/>
          <w:sz w:val="20"/>
          <w:szCs w:val="20"/>
        </w:rPr>
        <w:t>30</w:t>
      </w:r>
      <w:r w:rsidRPr="005E3386">
        <w:rPr>
          <w:rFonts w:ascii="Arial" w:hAnsi="Arial" w:cs="Arial"/>
          <w:sz w:val="20"/>
          <w:szCs w:val="20"/>
        </w:rPr>
        <w:t xml:space="preserve"> strokovno izobraženim delavcem. V skladu s četrtim odstavkom 27. člena pravilnika</w:t>
      </w:r>
      <w:r w:rsidR="00FC671A">
        <w:rPr>
          <w:rFonts w:ascii="Arial" w:hAnsi="Arial" w:cs="Arial"/>
          <w:sz w:val="20"/>
          <w:szCs w:val="20"/>
        </w:rPr>
        <w:t xml:space="preserve"> in v povezavi s 1. točko IV. točke Priloge 2 </w:t>
      </w:r>
      <w:r w:rsidR="00770816">
        <w:rPr>
          <w:rFonts w:ascii="Arial" w:hAnsi="Arial" w:cs="Arial"/>
          <w:sz w:val="20"/>
          <w:szCs w:val="20"/>
        </w:rPr>
        <w:t xml:space="preserve">pravilnika </w:t>
      </w:r>
      <w:r w:rsidRPr="005E3386">
        <w:rPr>
          <w:rFonts w:ascii="Arial" w:hAnsi="Arial" w:cs="Arial"/>
          <w:sz w:val="20"/>
          <w:szCs w:val="20"/>
        </w:rPr>
        <w:t xml:space="preserve">se v individualnih športnih panogah sofinancira </w:t>
      </w:r>
      <w:r w:rsidR="00FC671A">
        <w:rPr>
          <w:rFonts w:ascii="Arial" w:hAnsi="Arial" w:cs="Arial"/>
          <w:sz w:val="20"/>
          <w:szCs w:val="20"/>
        </w:rPr>
        <w:t>3</w:t>
      </w:r>
      <w:r w:rsidRPr="005E3386">
        <w:rPr>
          <w:rFonts w:ascii="Arial" w:hAnsi="Arial" w:cs="Arial"/>
          <w:sz w:val="20"/>
          <w:szCs w:val="20"/>
        </w:rPr>
        <w:t xml:space="preserve"> strokovno izobražen</w:t>
      </w:r>
      <w:r w:rsidR="00FC671A">
        <w:rPr>
          <w:rFonts w:ascii="Arial" w:hAnsi="Arial" w:cs="Arial"/>
          <w:sz w:val="20"/>
          <w:szCs w:val="20"/>
        </w:rPr>
        <w:t xml:space="preserve">e </w:t>
      </w:r>
      <w:r w:rsidRPr="005E3386">
        <w:rPr>
          <w:rFonts w:ascii="Arial" w:hAnsi="Arial" w:cs="Arial"/>
          <w:sz w:val="20"/>
          <w:szCs w:val="20"/>
        </w:rPr>
        <w:t xml:space="preserve">delavce, v kolektivnih športnih panogah pa </w:t>
      </w:r>
      <w:r w:rsidR="00FC671A">
        <w:rPr>
          <w:rFonts w:ascii="Arial" w:hAnsi="Arial" w:cs="Arial"/>
          <w:sz w:val="20"/>
          <w:szCs w:val="20"/>
        </w:rPr>
        <w:t>27</w:t>
      </w:r>
      <w:r w:rsidRPr="005E3386">
        <w:rPr>
          <w:rFonts w:ascii="Arial" w:hAnsi="Arial" w:cs="Arial"/>
          <w:sz w:val="20"/>
          <w:szCs w:val="20"/>
        </w:rPr>
        <w:t xml:space="preserve"> strokovno izobraženih delavcev.</w:t>
      </w:r>
    </w:p>
    <w:p w14:paraId="7DCFE0BB" w14:textId="45BCE205" w:rsidR="00182148" w:rsidRPr="005E3386" w:rsidRDefault="00172AAD" w:rsidP="002A54A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5E3386">
        <w:rPr>
          <w:rFonts w:ascii="Arial" w:hAnsi="Arial" w:cs="Arial"/>
          <w:sz w:val="20"/>
          <w:szCs w:val="20"/>
        </w:rPr>
        <w:t>Izračun števila kvot za posamezno športno panogo se opravi na podlagi Priloge 2 pravilnika, kjer se za merilo konkurenčnost športne panoge upošteva št</w:t>
      </w:r>
      <w:r w:rsidR="0098267A">
        <w:rPr>
          <w:rFonts w:ascii="Arial" w:hAnsi="Arial" w:cs="Arial"/>
          <w:sz w:val="20"/>
          <w:szCs w:val="20"/>
        </w:rPr>
        <w:t>evilo</w:t>
      </w:r>
      <w:r w:rsidRPr="005E3386">
        <w:rPr>
          <w:rFonts w:ascii="Arial" w:hAnsi="Arial" w:cs="Arial"/>
          <w:sz w:val="20"/>
          <w:szCs w:val="20"/>
        </w:rPr>
        <w:t xml:space="preserve"> kategoriziranih športnikov v perspektivnem razredu (PR), št</w:t>
      </w:r>
      <w:r w:rsidR="0098267A">
        <w:rPr>
          <w:rFonts w:ascii="Arial" w:hAnsi="Arial" w:cs="Arial"/>
          <w:sz w:val="20"/>
          <w:szCs w:val="20"/>
        </w:rPr>
        <w:t>evilo</w:t>
      </w:r>
      <w:r w:rsidRPr="005E3386">
        <w:rPr>
          <w:rFonts w:ascii="Arial" w:hAnsi="Arial" w:cs="Arial"/>
          <w:sz w:val="20"/>
          <w:szCs w:val="20"/>
        </w:rPr>
        <w:t xml:space="preserve"> kategoriziranih športnikov v mladinskem razredu (MLR) in št</w:t>
      </w:r>
      <w:r w:rsidR="0098267A">
        <w:rPr>
          <w:rFonts w:ascii="Arial" w:hAnsi="Arial" w:cs="Arial"/>
          <w:sz w:val="20"/>
          <w:szCs w:val="20"/>
        </w:rPr>
        <w:t>evilo</w:t>
      </w:r>
      <w:r w:rsidRPr="005E3386">
        <w:rPr>
          <w:rFonts w:ascii="Arial" w:hAnsi="Arial" w:cs="Arial"/>
          <w:sz w:val="20"/>
          <w:szCs w:val="20"/>
        </w:rPr>
        <w:t xml:space="preserve"> kategoriziranih športnikov do starosti 21 let v državnem razredu (DR). Za merilo razširjenost športne panoge se upošteva št</w:t>
      </w:r>
      <w:r w:rsidR="0098267A">
        <w:rPr>
          <w:rFonts w:ascii="Arial" w:hAnsi="Arial" w:cs="Arial"/>
          <w:sz w:val="20"/>
          <w:szCs w:val="20"/>
        </w:rPr>
        <w:t>evilo</w:t>
      </w:r>
      <w:r w:rsidRPr="005E3386">
        <w:rPr>
          <w:rFonts w:ascii="Arial" w:hAnsi="Arial" w:cs="Arial"/>
          <w:sz w:val="20"/>
          <w:szCs w:val="20"/>
        </w:rPr>
        <w:t xml:space="preserve"> registriranih športnikov do starosti 21 let (REG)</w:t>
      </w:r>
      <w:r w:rsidR="0090083C" w:rsidRPr="005E3386">
        <w:rPr>
          <w:rFonts w:ascii="Arial" w:hAnsi="Arial" w:cs="Arial"/>
          <w:sz w:val="20"/>
          <w:szCs w:val="20"/>
        </w:rPr>
        <w:t>; če je športnik v okviru ene nacionalne panožne športne zveze registriran v več panogah, se ga za ugotavljanje števila športnikov v posamezni panogi za vsako panogo upošteva v proporcionalnem deležu</w:t>
      </w:r>
      <w:r w:rsidRPr="005E3386">
        <w:rPr>
          <w:rFonts w:ascii="Arial" w:hAnsi="Arial" w:cs="Arial"/>
          <w:sz w:val="20"/>
          <w:szCs w:val="20"/>
        </w:rPr>
        <w:t xml:space="preserve">. </w:t>
      </w:r>
      <w:r w:rsidR="0090083C" w:rsidRPr="005E3386">
        <w:rPr>
          <w:rFonts w:ascii="Arial" w:hAnsi="Arial" w:cs="Arial"/>
          <w:sz w:val="20"/>
          <w:szCs w:val="20"/>
        </w:rPr>
        <w:t>Za merilo uspešnost športne panoge se upošteva št</w:t>
      </w:r>
      <w:r w:rsidR="0098267A">
        <w:rPr>
          <w:rFonts w:ascii="Arial" w:hAnsi="Arial" w:cs="Arial"/>
          <w:sz w:val="20"/>
          <w:szCs w:val="20"/>
        </w:rPr>
        <w:t>evilo</w:t>
      </w:r>
      <w:r w:rsidR="0090083C" w:rsidRPr="005E3386">
        <w:rPr>
          <w:rFonts w:ascii="Arial" w:hAnsi="Arial" w:cs="Arial"/>
          <w:sz w:val="20"/>
          <w:szCs w:val="20"/>
        </w:rPr>
        <w:t xml:space="preserve"> kategoriziranih športnikov v olimpijskem razredu (OR), št</w:t>
      </w:r>
      <w:r w:rsidR="0098267A">
        <w:rPr>
          <w:rFonts w:ascii="Arial" w:hAnsi="Arial" w:cs="Arial"/>
          <w:sz w:val="20"/>
          <w:szCs w:val="20"/>
        </w:rPr>
        <w:t>evilo</w:t>
      </w:r>
      <w:r w:rsidR="0090083C" w:rsidRPr="005E3386">
        <w:rPr>
          <w:rFonts w:ascii="Arial" w:hAnsi="Arial" w:cs="Arial"/>
          <w:sz w:val="20"/>
          <w:szCs w:val="20"/>
        </w:rPr>
        <w:t xml:space="preserve"> kategoriziranih športnikov v svetovnem razredu (SR) in št</w:t>
      </w:r>
      <w:r w:rsidR="0098267A">
        <w:rPr>
          <w:rFonts w:ascii="Arial" w:hAnsi="Arial" w:cs="Arial"/>
          <w:sz w:val="20"/>
          <w:szCs w:val="20"/>
        </w:rPr>
        <w:t>evilo</w:t>
      </w:r>
      <w:r w:rsidR="0090083C" w:rsidRPr="005E3386">
        <w:rPr>
          <w:rFonts w:ascii="Arial" w:hAnsi="Arial" w:cs="Arial"/>
          <w:sz w:val="20"/>
          <w:szCs w:val="20"/>
        </w:rPr>
        <w:t xml:space="preserve"> kategoriziranih športnikov v mednarodnem razredu (MR).</w:t>
      </w:r>
    </w:p>
    <w:p w14:paraId="2DBFA5FE" w14:textId="50AB2359" w:rsidR="00A44509" w:rsidRDefault="0090083C" w:rsidP="00845F64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sz w:val="20"/>
          <w:szCs w:val="20"/>
        </w:rPr>
      </w:pPr>
      <w:r w:rsidRPr="005E3386">
        <w:rPr>
          <w:rFonts w:ascii="Arial" w:hAnsi="Arial" w:cs="Arial"/>
          <w:sz w:val="20"/>
          <w:szCs w:val="20"/>
        </w:rPr>
        <w:t>Na podlagi prejetih podatkov in izračun</w:t>
      </w:r>
      <w:r w:rsidR="00205CEE" w:rsidRPr="005E3386">
        <w:rPr>
          <w:rFonts w:ascii="Arial" w:hAnsi="Arial" w:cs="Arial"/>
          <w:sz w:val="20"/>
          <w:szCs w:val="20"/>
        </w:rPr>
        <w:t>a</w:t>
      </w:r>
      <w:r w:rsidR="00C67C6C" w:rsidRPr="005E3386">
        <w:rPr>
          <w:rFonts w:ascii="Arial" w:hAnsi="Arial" w:cs="Arial"/>
          <w:sz w:val="20"/>
          <w:szCs w:val="20"/>
        </w:rPr>
        <w:t xml:space="preserve">, kot je opredeljen v </w:t>
      </w:r>
      <w:r w:rsidR="00205CEE" w:rsidRPr="005E3386">
        <w:rPr>
          <w:rFonts w:ascii="Arial" w:hAnsi="Arial" w:cs="Arial"/>
          <w:sz w:val="20"/>
          <w:szCs w:val="20"/>
        </w:rPr>
        <w:t xml:space="preserve">prvem in drugem odstavku </w:t>
      </w:r>
      <w:r w:rsidR="00C67C6C" w:rsidRPr="005E3386">
        <w:rPr>
          <w:rFonts w:ascii="Arial" w:hAnsi="Arial" w:cs="Arial"/>
          <w:sz w:val="20"/>
          <w:szCs w:val="20"/>
        </w:rPr>
        <w:t>III. točk</w:t>
      </w:r>
      <w:r w:rsidR="00205CEE" w:rsidRPr="005E3386">
        <w:rPr>
          <w:rFonts w:ascii="Arial" w:hAnsi="Arial" w:cs="Arial"/>
          <w:sz w:val="20"/>
          <w:szCs w:val="20"/>
        </w:rPr>
        <w:t>e</w:t>
      </w:r>
      <w:r w:rsidR="00C67C6C" w:rsidRPr="005E3386">
        <w:rPr>
          <w:rFonts w:ascii="Arial" w:hAnsi="Arial" w:cs="Arial"/>
          <w:sz w:val="20"/>
          <w:szCs w:val="20"/>
        </w:rPr>
        <w:t xml:space="preserve"> </w:t>
      </w:r>
      <w:r w:rsidR="00120DC4" w:rsidRPr="005E3386">
        <w:rPr>
          <w:rFonts w:ascii="Arial" w:hAnsi="Arial" w:cs="Arial"/>
          <w:sz w:val="20"/>
          <w:szCs w:val="20"/>
        </w:rPr>
        <w:t xml:space="preserve">Priloge 2 </w:t>
      </w:r>
      <w:r w:rsidR="00C67C6C" w:rsidRPr="005E3386">
        <w:rPr>
          <w:rFonts w:ascii="Arial" w:hAnsi="Arial" w:cs="Arial"/>
          <w:sz w:val="20"/>
          <w:szCs w:val="20"/>
        </w:rPr>
        <w:t>pravilnika</w:t>
      </w:r>
      <w:r w:rsidR="0076028A">
        <w:rPr>
          <w:rFonts w:ascii="Arial" w:hAnsi="Arial" w:cs="Arial"/>
          <w:sz w:val="20"/>
          <w:szCs w:val="20"/>
        </w:rPr>
        <w:t xml:space="preserve"> ter ob upoštevanju IV. točke Priloge 2 pravilnika se</w:t>
      </w:r>
      <w:r w:rsidR="00493727">
        <w:rPr>
          <w:rFonts w:ascii="Arial" w:hAnsi="Arial" w:cs="Arial"/>
          <w:sz w:val="20"/>
          <w:szCs w:val="20"/>
        </w:rPr>
        <w:t xml:space="preserve"> v skladu s 5.a. točko </w:t>
      </w:r>
      <w:r w:rsidR="00A44509">
        <w:rPr>
          <w:rFonts w:ascii="Arial" w:hAnsi="Arial" w:cs="Arial"/>
          <w:sz w:val="20"/>
          <w:szCs w:val="20"/>
        </w:rPr>
        <w:t>kvote najprej dodelijo naslednjim športnim panogam po vrstnem redu uvrstitve</w:t>
      </w:r>
      <w:r w:rsidR="00302D30">
        <w:rPr>
          <w:rFonts w:ascii="Arial" w:hAnsi="Arial" w:cs="Arial"/>
          <w:sz w:val="20"/>
          <w:szCs w:val="20"/>
        </w:rPr>
        <w:t xml:space="preserve"> (določene upravičenke)</w:t>
      </w:r>
      <w:r w:rsidR="00A44509">
        <w:rPr>
          <w:rFonts w:ascii="Arial" w:hAnsi="Arial" w:cs="Arial"/>
          <w:sz w:val="20"/>
          <w:szCs w:val="20"/>
        </w:rPr>
        <w:t>:</w:t>
      </w:r>
    </w:p>
    <w:p w14:paraId="60C8BD9E" w14:textId="13EB2ECA" w:rsidR="00A44509" w:rsidRDefault="00A44509" w:rsidP="0093742F">
      <w:pPr>
        <w:autoSpaceDE w:val="0"/>
        <w:autoSpaceDN w:val="0"/>
        <w:adjustRightInd w:val="0"/>
        <w:spacing w:after="120" w:line="276" w:lineRule="auto"/>
        <w:ind w:left="-284" w:firstLine="284"/>
        <w:rPr>
          <w:rFonts w:ascii="Arial" w:hAnsi="Arial" w:cs="Arial"/>
          <w:b/>
          <w:bCs/>
          <w:sz w:val="20"/>
          <w:szCs w:val="20"/>
        </w:rPr>
      </w:pPr>
      <w:r w:rsidRPr="005E3386">
        <w:rPr>
          <w:rFonts w:ascii="Arial" w:hAnsi="Arial" w:cs="Arial"/>
          <w:b/>
          <w:bCs/>
          <w:sz w:val="20"/>
          <w:szCs w:val="20"/>
        </w:rPr>
        <w:t>Individualne športne panoge:</w:t>
      </w:r>
    </w:p>
    <w:tbl>
      <w:tblPr>
        <w:tblStyle w:val="Navadnatabela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394"/>
      </w:tblGrid>
      <w:tr w:rsidR="00A44509" w:rsidRPr="005E3386" w14:paraId="66C64CE6" w14:textId="77777777" w:rsidTr="00C17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BFBFBF" w:themeFill="background1" w:themeFillShade="BF"/>
            <w:noWrap/>
            <w:hideMark/>
          </w:tcPr>
          <w:p w14:paraId="499D2506" w14:textId="77777777" w:rsidR="00A44509" w:rsidRPr="00223D22" w:rsidRDefault="00A44509" w:rsidP="009D3217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NPŠZ</w:t>
            </w:r>
          </w:p>
        </w:tc>
        <w:tc>
          <w:tcPr>
            <w:tcW w:w="4394" w:type="dxa"/>
            <w:shd w:val="clear" w:color="auto" w:fill="BFBFBF" w:themeFill="background1" w:themeFillShade="BF"/>
            <w:noWrap/>
            <w:hideMark/>
          </w:tcPr>
          <w:p w14:paraId="2CA23B36" w14:textId="77777777" w:rsidR="00A44509" w:rsidRPr="00223D22" w:rsidRDefault="00A44509" w:rsidP="009D3217">
            <w:pPr>
              <w:suppressAutoHyphens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223D2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Športna panoga</w:t>
            </w:r>
          </w:p>
        </w:tc>
      </w:tr>
      <w:tr w:rsidR="00A44509" w:rsidRPr="00223D22" w14:paraId="7309C0F6" w14:textId="77777777" w:rsidTr="007F1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6080FBEE" w14:textId="6B3D4721" w:rsidR="00A44509" w:rsidRPr="007F1289" w:rsidRDefault="00845F64" w:rsidP="009D3217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28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Strelska zveza Slovenije</w:t>
            </w:r>
          </w:p>
        </w:tc>
        <w:tc>
          <w:tcPr>
            <w:tcW w:w="4394" w:type="dxa"/>
            <w:noWrap/>
            <w:hideMark/>
          </w:tcPr>
          <w:p w14:paraId="4F4DB446" w14:textId="448F4BDA" w:rsidR="00A44509" w:rsidRPr="00223D22" w:rsidRDefault="00845F64" w:rsidP="009D3217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strelstvo</w:t>
            </w:r>
          </w:p>
        </w:tc>
      </w:tr>
      <w:tr w:rsidR="00A44509" w:rsidRPr="00223D22" w14:paraId="7DA12BBA" w14:textId="77777777" w:rsidTr="007F12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9C849A0" w14:textId="02B10246" w:rsidR="00A44509" w:rsidRPr="007F1289" w:rsidRDefault="00A44509" w:rsidP="009D3217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28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Boksarska </w:t>
            </w:r>
            <w:r w:rsidR="00845F64" w:rsidRPr="007F128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 xml:space="preserve">zveza </w:t>
            </w:r>
            <w:r w:rsidRPr="007F128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Slovenije</w:t>
            </w:r>
          </w:p>
        </w:tc>
        <w:tc>
          <w:tcPr>
            <w:tcW w:w="4394" w:type="dxa"/>
            <w:noWrap/>
          </w:tcPr>
          <w:p w14:paraId="33BD3B85" w14:textId="4E02F84A" w:rsidR="00A44509" w:rsidRDefault="00845F64" w:rsidP="009D3217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boks</w:t>
            </w:r>
          </w:p>
        </w:tc>
      </w:tr>
      <w:tr w:rsidR="00A44509" w:rsidRPr="00223D22" w14:paraId="12B0E852" w14:textId="77777777" w:rsidTr="007F1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1422C51" w14:textId="2F3320CF" w:rsidR="00A44509" w:rsidRPr="007F1289" w:rsidRDefault="00845F64" w:rsidP="009D3217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28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Sabljaška zveza Slovenije</w:t>
            </w:r>
          </w:p>
        </w:tc>
        <w:tc>
          <w:tcPr>
            <w:tcW w:w="4394" w:type="dxa"/>
            <w:noWrap/>
          </w:tcPr>
          <w:p w14:paraId="22AAEF74" w14:textId="7A26B008" w:rsidR="00A44509" w:rsidRDefault="00845F64" w:rsidP="009D3217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sabljanje</w:t>
            </w:r>
          </w:p>
        </w:tc>
      </w:tr>
      <w:tr w:rsidR="00A44509" w:rsidRPr="00223D22" w14:paraId="348D30F4" w14:textId="77777777" w:rsidTr="007F12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69101FAB" w14:textId="272D9EBA" w:rsidR="00A44509" w:rsidRPr="007F1289" w:rsidRDefault="00845F64" w:rsidP="009D3217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28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Triatlonska zveza Slovenije</w:t>
            </w:r>
          </w:p>
        </w:tc>
        <w:tc>
          <w:tcPr>
            <w:tcW w:w="4394" w:type="dxa"/>
            <w:noWrap/>
          </w:tcPr>
          <w:p w14:paraId="2A9BC2CE" w14:textId="50F3D3C0" w:rsidR="00A44509" w:rsidRDefault="00845F64" w:rsidP="009D3217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triatlon</w:t>
            </w:r>
          </w:p>
        </w:tc>
      </w:tr>
      <w:tr w:rsidR="00A44509" w:rsidRPr="00223D22" w14:paraId="340CD0DC" w14:textId="77777777" w:rsidTr="007F1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61F9820A" w14:textId="525CC44A" w:rsidR="00A44509" w:rsidRPr="007F1289" w:rsidRDefault="00845F64" w:rsidP="009D3217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28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Atletska zveza Slovenije</w:t>
            </w:r>
          </w:p>
        </w:tc>
        <w:tc>
          <w:tcPr>
            <w:tcW w:w="4394" w:type="dxa"/>
            <w:noWrap/>
          </w:tcPr>
          <w:p w14:paraId="3BFEABAD" w14:textId="24E60E1C" w:rsidR="00A44509" w:rsidRDefault="00845F64" w:rsidP="009D3217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atletika – cestni tek</w:t>
            </w:r>
          </w:p>
        </w:tc>
      </w:tr>
      <w:tr w:rsidR="00A44509" w:rsidRPr="00223D22" w14:paraId="5945CB9A" w14:textId="77777777" w:rsidTr="007F12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0420A07E" w14:textId="62892FF3" w:rsidR="00A44509" w:rsidRPr="007F1289" w:rsidRDefault="00845F64" w:rsidP="009D3217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28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Konjeniška zveza Slovenije</w:t>
            </w:r>
          </w:p>
        </w:tc>
        <w:tc>
          <w:tcPr>
            <w:tcW w:w="4394" w:type="dxa"/>
            <w:noWrap/>
          </w:tcPr>
          <w:p w14:paraId="72B9B446" w14:textId="36C7AF43" w:rsidR="00A44509" w:rsidRDefault="00845F64" w:rsidP="009D3217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konjeništvo – preskakovanje ovir</w:t>
            </w:r>
          </w:p>
        </w:tc>
      </w:tr>
      <w:tr w:rsidR="00A44509" w:rsidRPr="00223D22" w14:paraId="51D08EE7" w14:textId="77777777" w:rsidTr="007F1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65B2FDE" w14:textId="07A050A1" w:rsidR="00A44509" w:rsidRPr="007F1289" w:rsidRDefault="00845F64" w:rsidP="009D3217">
            <w:pPr>
              <w:suppressAutoHyphens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28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  <w:t>Zveza drsalnih športov Slovenije</w:t>
            </w:r>
          </w:p>
        </w:tc>
        <w:tc>
          <w:tcPr>
            <w:tcW w:w="4394" w:type="dxa"/>
            <w:noWrap/>
          </w:tcPr>
          <w:p w14:paraId="1348256D" w14:textId="5407C19F" w:rsidR="00A44509" w:rsidRDefault="00845F64" w:rsidP="009D3217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drsanje - umetnostno</w:t>
            </w:r>
          </w:p>
        </w:tc>
      </w:tr>
    </w:tbl>
    <w:p w14:paraId="1D6C03D7" w14:textId="77777777" w:rsidR="00CA0EA8" w:rsidRPr="005E3386" w:rsidRDefault="00CA0EA8" w:rsidP="0093742F">
      <w:pPr>
        <w:autoSpaceDE w:val="0"/>
        <w:autoSpaceDN w:val="0"/>
        <w:adjustRightInd w:val="0"/>
        <w:spacing w:before="240" w:after="120" w:line="276" w:lineRule="auto"/>
        <w:ind w:left="-284" w:firstLine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5E3386">
        <w:rPr>
          <w:rFonts w:ascii="Arial" w:hAnsi="Arial" w:cs="Arial"/>
          <w:b/>
          <w:bCs/>
          <w:color w:val="000000"/>
          <w:sz w:val="20"/>
          <w:szCs w:val="20"/>
        </w:rPr>
        <w:t>Kolektivne športne panoge:</w:t>
      </w:r>
    </w:p>
    <w:tbl>
      <w:tblPr>
        <w:tblStyle w:val="Navadnatabela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394"/>
      </w:tblGrid>
      <w:tr w:rsidR="00CA0EA8" w:rsidRPr="005E3386" w14:paraId="1A8F3310" w14:textId="77777777" w:rsidTr="00C17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BFBFBF" w:themeFill="background1" w:themeFillShade="BF"/>
            <w:noWrap/>
          </w:tcPr>
          <w:p w14:paraId="53DC1443" w14:textId="77777777" w:rsidR="00CA0EA8" w:rsidRPr="005E3386" w:rsidRDefault="00CA0EA8" w:rsidP="009D3217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E338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NPŠZ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3D024148" w14:textId="77777777" w:rsidR="00CA0EA8" w:rsidRPr="005E3386" w:rsidRDefault="00CA0EA8" w:rsidP="009D321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Športna panoga</w:t>
            </w:r>
          </w:p>
        </w:tc>
      </w:tr>
      <w:tr w:rsidR="00CA0EA8" w:rsidRPr="005E3386" w14:paraId="667B72DE" w14:textId="77777777" w:rsidTr="007F1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02A6A05E" w14:textId="348B05B4" w:rsidR="00CA0EA8" w:rsidRPr="007F1289" w:rsidRDefault="00845F64" w:rsidP="009D3217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7F128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Odbojkarska zveza Slovenije</w:t>
            </w:r>
          </w:p>
        </w:tc>
        <w:tc>
          <w:tcPr>
            <w:tcW w:w="4394" w:type="dxa"/>
          </w:tcPr>
          <w:p w14:paraId="4D62E86D" w14:textId="75521DBB" w:rsidR="00CA0EA8" w:rsidRPr="00223D22" w:rsidRDefault="00845F64" w:rsidP="009D32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</w:rPr>
              <w:t>odbojka na mivki</w:t>
            </w:r>
          </w:p>
        </w:tc>
      </w:tr>
    </w:tbl>
    <w:p w14:paraId="43E47A8E" w14:textId="77777777" w:rsidR="00ED08F7" w:rsidRDefault="00ED08F7">
      <w:pPr>
        <w:suppressAutoHyphens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14:paraId="1B452591" w14:textId="6F986195" w:rsidR="00302D30" w:rsidRPr="0082520E" w:rsidRDefault="00302D30" w:rsidP="000E3161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color w:val="000000"/>
          <w:sz w:val="20"/>
          <w:szCs w:val="20"/>
        </w:rPr>
      </w:pPr>
      <w:r w:rsidRPr="0093742F">
        <w:rPr>
          <w:rFonts w:ascii="Arial" w:hAnsi="Arial" w:cs="Arial"/>
          <w:color w:val="000000"/>
          <w:sz w:val="20"/>
          <w:szCs w:val="20"/>
        </w:rPr>
        <w:lastRenderedPageBreak/>
        <w:t>V primeru, da se katera od določenih upravičenk ne prijavi na razpis, ali ne sprejme celotnega števila določenih dodatnih kvot</w:t>
      </w:r>
      <w:r w:rsidR="00D13C00" w:rsidRPr="0093742F">
        <w:rPr>
          <w:rFonts w:ascii="Arial" w:hAnsi="Arial" w:cs="Arial"/>
          <w:color w:val="000000"/>
          <w:sz w:val="20"/>
          <w:szCs w:val="20"/>
        </w:rPr>
        <w:t xml:space="preserve"> NPŠŠ</w:t>
      </w:r>
      <w:r w:rsidRPr="0093742F">
        <w:rPr>
          <w:rFonts w:ascii="Arial" w:hAnsi="Arial" w:cs="Arial"/>
          <w:color w:val="000000"/>
          <w:sz w:val="20"/>
          <w:szCs w:val="20"/>
        </w:rPr>
        <w:t xml:space="preserve">, se kvote delijo naslednjim upravičenkam po vrstnem </w:t>
      </w:r>
      <w:r w:rsidRPr="0082520E">
        <w:rPr>
          <w:rFonts w:ascii="Arial" w:hAnsi="Arial" w:cs="Arial"/>
          <w:color w:val="000000"/>
          <w:sz w:val="20"/>
          <w:szCs w:val="20"/>
        </w:rPr>
        <w:t>redu.</w:t>
      </w:r>
    </w:p>
    <w:p w14:paraId="2C969112" w14:textId="48AFD223" w:rsidR="007F1289" w:rsidRPr="00B96EC1" w:rsidRDefault="00CA34CD" w:rsidP="00B96EC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B96EC1">
        <w:rPr>
          <w:rFonts w:ascii="Arial" w:hAnsi="Arial" w:cs="Arial"/>
          <w:color w:val="000000"/>
          <w:sz w:val="20"/>
          <w:szCs w:val="20"/>
        </w:rPr>
        <w:t>Dr. Anže Logar</w:t>
      </w:r>
    </w:p>
    <w:p w14:paraId="2C3E4B93" w14:textId="3D51779E" w:rsidR="00CA34CD" w:rsidRPr="00B96EC1" w:rsidRDefault="00B96EC1" w:rsidP="00B96EC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</w:t>
      </w:r>
      <w:r w:rsidR="00CA34CD" w:rsidRPr="00B96EC1">
        <w:rPr>
          <w:rFonts w:ascii="Arial" w:hAnsi="Arial" w:cs="Arial"/>
          <w:color w:val="000000"/>
          <w:sz w:val="20"/>
          <w:szCs w:val="20"/>
        </w:rPr>
        <w:t>inister</w:t>
      </w:r>
    </w:p>
    <w:p w14:paraId="73E00CBA" w14:textId="2EFA1FFD" w:rsidR="00CA34CD" w:rsidRPr="00B96EC1" w:rsidRDefault="00CA34CD" w:rsidP="00B96EC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B96EC1">
        <w:rPr>
          <w:rFonts w:ascii="Arial" w:hAnsi="Arial" w:cs="Arial"/>
          <w:color w:val="000000"/>
          <w:sz w:val="20"/>
          <w:szCs w:val="20"/>
        </w:rPr>
        <w:t>Po pooblastilu</w:t>
      </w:r>
      <w:r w:rsidR="00B96EC1">
        <w:rPr>
          <w:rFonts w:ascii="Arial" w:hAnsi="Arial" w:cs="Arial"/>
          <w:color w:val="000000"/>
          <w:sz w:val="20"/>
          <w:szCs w:val="20"/>
        </w:rPr>
        <w:t>,</w:t>
      </w:r>
      <w:r w:rsidRPr="00B96EC1">
        <w:rPr>
          <w:rFonts w:ascii="Arial" w:hAnsi="Arial" w:cs="Arial"/>
          <w:color w:val="000000"/>
          <w:sz w:val="20"/>
          <w:szCs w:val="20"/>
        </w:rPr>
        <w:t xml:space="preserve"> številka 0204-2/2026-2180-31</w:t>
      </w:r>
      <w:r w:rsidR="00B96EC1">
        <w:rPr>
          <w:rFonts w:ascii="Arial" w:hAnsi="Arial" w:cs="Arial"/>
          <w:color w:val="000000"/>
          <w:sz w:val="20"/>
          <w:szCs w:val="20"/>
        </w:rPr>
        <w:t xml:space="preserve"> </w:t>
      </w:r>
      <w:r w:rsidRPr="00B96EC1">
        <w:rPr>
          <w:rFonts w:ascii="Arial" w:hAnsi="Arial" w:cs="Arial"/>
          <w:color w:val="000000"/>
          <w:sz w:val="20"/>
          <w:szCs w:val="20"/>
        </w:rPr>
        <w:t>z dne 29. junij 2026</w:t>
      </w:r>
      <w:r w:rsidR="0093742F">
        <w:rPr>
          <w:rFonts w:ascii="Arial" w:hAnsi="Arial" w:cs="Arial"/>
          <w:color w:val="000000"/>
          <w:sz w:val="20"/>
          <w:szCs w:val="20"/>
        </w:rPr>
        <w:t>,</w:t>
      </w:r>
    </w:p>
    <w:p w14:paraId="7789D5E6" w14:textId="7DDFC07A" w:rsidR="00CA34CD" w:rsidRPr="00B96EC1" w:rsidRDefault="00CA34CD" w:rsidP="00B96EC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B96EC1">
        <w:rPr>
          <w:rFonts w:ascii="Arial" w:hAnsi="Arial" w:cs="Arial"/>
          <w:color w:val="000000"/>
          <w:sz w:val="20"/>
          <w:szCs w:val="20"/>
        </w:rPr>
        <w:t>mag. Katja Koren</w:t>
      </w:r>
    </w:p>
    <w:p w14:paraId="2B8C799F" w14:textId="4722927E" w:rsidR="00CA34CD" w:rsidRPr="00B96EC1" w:rsidRDefault="00CA34CD" w:rsidP="00B96EC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B96EC1">
        <w:rPr>
          <w:rFonts w:ascii="Arial" w:hAnsi="Arial" w:cs="Arial"/>
          <w:color w:val="000000"/>
          <w:sz w:val="20"/>
          <w:szCs w:val="20"/>
        </w:rPr>
        <w:t>državna sekretarka</w:t>
      </w:r>
    </w:p>
    <w:p w14:paraId="660DA3E8" w14:textId="68917179" w:rsidR="007F1289" w:rsidRDefault="007F1289" w:rsidP="000E3161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7F1289" w:rsidSect="00783310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FF513" w14:textId="77777777" w:rsidR="004103BF" w:rsidRDefault="004103BF">
      <w:r>
        <w:separator/>
      </w:r>
    </w:p>
  </w:endnote>
  <w:endnote w:type="continuationSeparator" w:id="0">
    <w:p w14:paraId="4EC115A2" w14:textId="77777777" w:rsidR="004103BF" w:rsidRDefault="00410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628295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B808E7B" w14:textId="5BF5E5A8" w:rsidR="00553104" w:rsidRPr="00553104" w:rsidRDefault="00553104">
        <w:pPr>
          <w:pStyle w:val="Noga"/>
          <w:jc w:val="right"/>
          <w:rPr>
            <w:rFonts w:ascii="Arial" w:hAnsi="Arial" w:cs="Arial"/>
            <w:sz w:val="18"/>
            <w:szCs w:val="18"/>
          </w:rPr>
        </w:pPr>
        <w:r w:rsidRPr="00553104">
          <w:rPr>
            <w:rFonts w:ascii="Arial" w:hAnsi="Arial" w:cs="Arial"/>
            <w:sz w:val="18"/>
            <w:szCs w:val="18"/>
          </w:rPr>
          <w:fldChar w:fldCharType="begin"/>
        </w:r>
        <w:r w:rsidRPr="00553104">
          <w:rPr>
            <w:rFonts w:ascii="Arial" w:hAnsi="Arial" w:cs="Arial"/>
            <w:sz w:val="18"/>
            <w:szCs w:val="18"/>
          </w:rPr>
          <w:instrText>PAGE   \* MERGEFORMAT</w:instrText>
        </w:r>
        <w:r w:rsidRPr="00553104">
          <w:rPr>
            <w:rFonts w:ascii="Arial" w:hAnsi="Arial" w:cs="Arial"/>
            <w:sz w:val="18"/>
            <w:szCs w:val="18"/>
          </w:rPr>
          <w:fldChar w:fldCharType="separate"/>
        </w:r>
        <w:r w:rsidRPr="00553104">
          <w:rPr>
            <w:rFonts w:ascii="Arial" w:hAnsi="Arial" w:cs="Arial"/>
            <w:sz w:val="18"/>
            <w:szCs w:val="18"/>
          </w:rPr>
          <w:t>2</w:t>
        </w:r>
        <w:r w:rsidRPr="00553104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477B2D2" w14:textId="77777777" w:rsidR="00553104" w:rsidRDefault="0055310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A8D79" w14:textId="77777777" w:rsidR="004103BF" w:rsidRDefault="004103BF">
      <w:r>
        <w:separator/>
      </w:r>
    </w:p>
  </w:footnote>
  <w:footnote w:type="continuationSeparator" w:id="0">
    <w:p w14:paraId="0B9AD3EC" w14:textId="77777777" w:rsidR="004103BF" w:rsidRDefault="00410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3B8F9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633DA8" w:rsidRPr="008F3500" w14:paraId="2BEA3F9D" w14:textId="77777777" w:rsidTr="002A6432">
      <w:trPr>
        <w:trHeight w:hRule="exact" w:val="847"/>
      </w:trPr>
      <w:tc>
        <w:tcPr>
          <w:tcW w:w="649" w:type="dxa"/>
        </w:tcPr>
        <w:p w14:paraId="32A59F90" w14:textId="77777777" w:rsidR="00633DA8" w:rsidRPr="00E63890" w:rsidRDefault="00633DA8" w:rsidP="00633DA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E6389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16E71847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A9B21C7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6C6B9BCB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7744A60A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1FA2D209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4460553F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EB331A5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7B846606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214AE147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50B12640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7154DB3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4752ADCF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49E2B99D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19F78697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47F31E6E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54E3380D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4972B4C" w14:textId="77777777" w:rsidR="00633DA8" w:rsidRPr="00486AF6" w:rsidRDefault="00633DA8" w:rsidP="00633DA8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33DA8" w:rsidRPr="008F3500" w14:paraId="279D8B9D" w14:textId="77777777" w:rsidTr="002A6432">
      <w:trPr>
        <w:trHeight w:hRule="exact" w:val="847"/>
      </w:trPr>
      <w:tc>
        <w:tcPr>
          <w:tcW w:w="567" w:type="dxa"/>
        </w:tcPr>
        <w:p w14:paraId="4664E477" w14:textId="77777777" w:rsidR="00633DA8" w:rsidRPr="00E63890" w:rsidRDefault="00633DA8" w:rsidP="00633DA8">
          <w:pPr>
            <w:rPr>
              <w:rFonts w:ascii="Republika" w:hAnsi="Republika"/>
              <w:b/>
              <w:bCs/>
              <w:sz w:val="60"/>
              <w:szCs w:val="60"/>
            </w:rPr>
          </w:pPr>
        </w:p>
      </w:tc>
    </w:tr>
  </w:tbl>
  <w:p w14:paraId="6201CC77" w14:textId="4F48CDC0" w:rsidR="00633DA8" w:rsidRPr="00633DA8" w:rsidRDefault="00932B60" w:rsidP="00633DA8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r w:rsidRPr="00633DA8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7A51C6B8" wp14:editId="7B1427D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586924538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A0B7D7" id="Raven povezovalnik 1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633DA8" w:rsidRPr="00633DA8">
      <w:rPr>
        <w:rFonts w:ascii="Republika" w:hAnsi="Republika"/>
        <w:sz w:val="20"/>
        <w:szCs w:val="20"/>
      </w:rPr>
      <w:t>REPUBLIKA SLOVENIJA</w:t>
    </w:r>
  </w:p>
  <w:p w14:paraId="7A0DE78A" w14:textId="7DB218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 w:val="20"/>
        <w:szCs w:val="20"/>
      </w:rPr>
    </w:pPr>
    <w:r w:rsidRPr="00633DA8">
      <w:rPr>
        <w:rFonts w:ascii="Republika" w:hAnsi="Republika"/>
        <w:b/>
        <w:caps/>
        <w:sz w:val="20"/>
        <w:szCs w:val="20"/>
      </w:rPr>
      <w:t xml:space="preserve">MinIstrstvo za gospodarstvo, </w:t>
    </w:r>
    <w:r w:rsidR="00EB2796">
      <w:rPr>
        <w:rFonts w:ascii="Republika" w:hAnsi="Republika"/>
        <w:b/>
        <w:caps/>
        <w:sz w:val="20"/>
        <w:szCs w:val="20"/>
      </w:rPr>
      <w:t>DELO</w:t>
    </w:r>
    <w:r w:rsidRPr="00633DA8">
      <w:rPr>
        <w:rFonts w:ascii="Republika" w:hAnsi="Republika"/>
        <w:b/>
        <w:caps/>
        <w:sz w:val="20"/>
        <w:szCs w:val="20"/>
      </w:rPr>
      <w:t xml:space="preserve"> in šport</w:t>
    </w:r>
  </w:p>
  <w:p w14:paraId="02789212" w14:textId="777777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>Kotnikova ulica 5, 1000 Ljubljana</w:t>
    </w:r>
    <w:r w:rsidRPr="00633DA8">
      <w:rPr>
        <w:rFonts w:ascii="Arial" w:hAnsi="Arial" w:cs="Arial"/>
        <w:sz w:val="16"/>
      </w:rPr>
      <w:tab/>
      <w:t xml:space="preserve">T: 01 400 </w:t>
    </w:r>
    <w:r w:rsidR="0046367C">
      <w:rPr>
        <w:rFonts w:ascii="Arial" w:hAnsi="Arial" w:cs="Arial"/>
        <w:sz w:val="16"/>
      </w:rPr>
      <w:t>33 11</w:t>
    </w:r>
  </w:p>
  <w:p w14:paraId="6688769B" w14:textId="1B1D2849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ab/>
      <w:t>E: gp.mg</w:t>
    </w:r>
    <w:r w:rsidR="00EB2796">
      <w:rPr>
        <w:rFonts w:ascii="Arial" w:hAnsi="Arial" w:cs="Arial"/>
        <w:sz w:val="16"/>
      </w:rPr>
      <w:t>d</w:t>
    </w:r>
    <w:r w:rsidRPr="00633DA8">
      <w:rPr>
        <w:rFonts w:ascii="Arial" w:hAnsi="Arial" w:cs="Arial"/>
        <w:sz w:val="16"/>
      </w:rPr>
      <w:t>s@gov.si</w:t>
    </w:r>
  </w:p>
  <w:p w14:paraId="1C3B0FC0" w14:textId="212A9BFD" w:rsidR="00D9242E" w:rsidRPr="00633DA8" w:rsidRDefault="00633DA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ab/>
      <w:t>www.mg</w:t>
    </w:r>
    <w:r w:rsidR="00EB2796">
      <w:rPr>
        <w:rFonts w:ascii="Arial" w:hAnsi="Arial" w:cs="Arial"/>
        <w:sz w:val="16"/>
      </w:rPr>
      <w:t>d</w:t>
    </w:r>
    <w:r w:rsidRPr="00633DA8">
      <w:rPr>
        <w:rFonts w:ascii="Arial" w:hAnsi="Arial" w:cs="Arial"/>
        <w:sz w:val="16"/>
      </w:rPr>
      <w:t>s.gov.si</w:t>
    </w:r>
    <w:r w:rsidR="00D9242E" w:rsidRPr="00633DA8">
      <w:rPr>
        <w:rFonts w:ascii="Arial" w:hAnsi="Arial" w:cs="Arial"/>
        <w:sz w:val="16"/>
      </w:rPr>
      <w:tab/>
    </w:r>
  </w:p>
  <w:p w14:paraId="20D7F166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18F"/>
    <w:multiLevelType w:val="hybridMultilevel"/>
    <w:tmpl w:val="8F4CCC6C"/>
    <w:lvl w:ilvl="0" w:tplc="0424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3324704"/>
    <w:multiLevelType w:val="hybridMultilevel"/>
    <w:tmpl w:val="D390EA7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684643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423043"/>
    <w:multiLevelType w:val="hybridMultilevel"/>
    <w:tmpl w:val="68E8E624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DD0B31"/>
    <w:multiLevelType w:val="hybridMultilevel"/>
    <w:tmpl w:val="EBEAFB10"/>
    <w:lvl w:ilvl="0" w:tplc="83CA659E">
      <w:start w:val="1"/>
      <w:numFmt w:val="decimal"/>
      <w:lvlText w:val="%1.)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09C45EE0"/>
    <w:multiLevelType w:val="hybridMultilevel"/>
    <w:tmpl w:val="E938AA4A"/>
    <w:lvl w:ilvl="0" w:tplc="C3E0DFF6">
      <w:start w:val="63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87150"/>
    <w:multiLevelType w:val="hybridMultilevel"/>
    <w:tmpl w:val="C43E002E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D4101E"/>
    <w:multiLevelType w:val="hybridMultilevel"/>
    <w:tmpl w:val="EB04A5D8"/>
    <w:lvl w:ilvl="0" w:tplc="0424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1201C70"/>
    <w:multiLevelType w:val="hybridMultilevel"/>
    <w:tmpl w:val="A0F2D018"/>
    <w:lvl w:ilvl="0" w:tplc="C3E0DFF6">
      <w:start w:val="63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036E8"/>
    <w:multiLevelType w:val="hybridMultilevel"/>
    <w:tmpl w:val="D840CEB4"/>
    <w:lvl w:ilvl="0" w:tplc="66D21CEC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13117A"/>
    <w:multiLevelType w:val="hybridMultilevel"/>
    <w:tmpl w:val="76ECBB26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17210EBF"/>
    <w:multiLevelType w:val="hybridMultilevel"/>
    <w:tmpl w:val="FD121EE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8B7721"/>
    <w:multiLevelType w:val="hybridMultilevel"/>
    <w:tmpl w:val="DDD6E39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1BC503DB"/>
    <w:multiLevelType w:val="hybridMultilevel"/>
    <w:tmpl w:val="A4F60D14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20B033FD"/>
    <w:multiLevelType w:val="hybridMultilevel"/>
    <w:tmpl w:val="9FC48C4C"/>
    <w:lvl w:ilvl="0" w:tplc="7212796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2693BF9"/>
    <w:multiLevelType w:val="hybridMultilevel"/>
    <w:tmpl w:val="D9E2706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333CFC"/>
    <w:multiLevelType w:val="hybridMultilevel"/>
    <w:tmpl w:val="B00AE9B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781147"/>
    <w:multiLevelType w:val="hybridMultilevel"/>
    <w:tmpl w:val="B00AE9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715F8F"/>
    <w:multiLevelType w:val="hybridMultilevel"/>
    <w:tmpl w:val="7FDCAD8A"/>
    <w:lvl w:ilvl="0" w:tplc="0E48670C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346E1AE5"/>
    <w:multiLevelType w:val="hybridMultilevel"/>
    <w:tmpl w:val="20B8AF02"/>
    <w:lvl w:ilvl="0" w:tplc="55529F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34DD453E"/>
    <w:multiLevelType w:val="hybridMultilevel"/>
    <w:tmpl w:val="4DFC55B6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7661399"/>
    <w:multiLevelType w:val="hybridMultilevel"/>
    <w:tmpl w:val="2A56A7FA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976ECF"/>
    <w:multiLevelType w:val="hybridMultilevel"/>
    <w:tmpl w:val="AE104F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4C4F8D"/>
    <w:multiLevelType w:val="hybridMultilevel"/>
    <w:tmpl w:val="43C6838E"/>
    <w:lvl w:ilvl="0" w:tplc="96F83068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6" w15:restartNumberingAfterBreak="0">
    <w:nsid w:val="3E5D48E8"/>
    <w:multiLevelType w:val="hybridMultilevel"/>
    <w:tmpl w:val="EC0AC0C8"/>
    <w:lvl w:ilvl="0" w:tplc="9D4AAC34">
      <w:start w:val="1"/>
      <w:numFmt w:val="decimal"/>
      <w:lvlText w:val="%1."/>
      <w:lvlJc w:val="left"/>
      <w:pPr>
        <w:ind w:left="57" w:hanging="57"/>
      </w:pPr>
      <w:rPr>
        <w:rFonts w:hint="default"/>
        <w:i w:val="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1371AA0"/>
    <w:multiLevelType w:val="hybridMultilevel"/>
    <w:tmpl w:val="47FCF9B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427F545A"/>
    <w:multiLevelType w:val="hybridMultilevel"/>
    <w:tmpl w:val="A566DA5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57D1A8F"/>
    <w:multiLevelType w:val="hybridMultilevel"/>
    <w:tmpl w:val="16A4D1F0"/>
    <w:lvl w:ilvl="0" w:tplc="9D4AAC34">
      <w:start w:val="1"/>
      <w:numFmt w:val="decimal"/>
      <w:lvlText w:val="%1."/>
      <w:lvlJc w:val="left"/>
      <w:pPr>
        <w:ind w:left="57" w:hanging="57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671357"/>
    <w:multiLevelType w:val="hybridMultilevel"/>
    <w:tmpl w:val="49F49B76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2" w15:restartNumberingAfterBreak="0">
    <w:nsid w:val="49905DB7"/>
    <w:multiLevelType w:val="hybridMultilevel"/>
    <w:tmpl w:val="102A62C8"/>
    <w:lvl w:ilvl="0" w:tplc="FFFFFFFF">
      <w:start w:val="1"/>
      <w:numFmt w:val="decimal"/>
      <w:lvlText w:val="%1."/>
      <w:lvlJc w:val="left"/>
      <w:pPr>
        <w:ind w:left="7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4F4E294E"/>
    <w:multiLevelType w:val="hybridMultilevel"/>
    <w:tmpl w:val="C29A08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FA70F0D"/>
    <w:multiLevelType w:val="hybridMultilevel"/>
    <w:tmpl w:val="3968BFA4"/>
    <w:lvl w:ilvl="0" w:tplc="64C690A4">
      <w:start w:val="1"/>
      <w:numFmt w:val="bullet"/>
      <w:lvlText w:val="-"/>
      <w:lvlJc w:val="left"/>
      <w:pPr>
        <w:ind w:left="436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5" w15:restartNumberingAfterBreak="0">
    <w:nsid w:val="54162175"/>
    <w:multiLevelType w:val="hybridMultilevel"/>
    <w:tmpl w:val="3EFA79CA"/>
    <w:lvl w:ilvl="0" w:tplc="64C690A4">
      <w:start w:val="1"/>
      <w:numFmt w:val="bullet"/>
      <w:lvlText w:val="-"/>
      <w:lvlJc w:val="left"/>
      <w:pPr>
        <w:ind w:left="436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6" w15:restartNumberingAfterBreak="0">
    <w:nsid w:val="5596224A"/>
    <w:multiLevelType w:val="hybridMultilevel"/>
    <w:tmpl w:val="1C5C4794"/>
    <w:lvl w:ilvl="0" w:tplc="55529F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7" w15:restartNumberingAfterBreak="0">
    <w:nsid w:val="596415CA"/>
    <w:multiLevelType w:val="hybridMultilevel"/>
    <w:tmpl w:val="368CE5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C9C0726"/>
    <w:multiLevelType w:val="hybridMultilevel"/>
    <w:tmpl w:val="AE60392C"/>
    <w:lvl w:ilvl="0" w:tplc="C7546F64">
      <w:start w:val="7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9" w15:restartNumberingAfterBreak="0">
    <w:nsid w:val="5D537E2C"/>
    <w:multiLevelType w:val="hybridMultilevel"/>
    <w:tmpl w:val="7590800C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5E24C67"/>
    <w:multiLevelType w:val="hybridMultilevel"/>
    <w:tmpl w:val="B24C8B1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F377B1"/>
    <w:multiLevelType w:val="singleLevel"/>
    <w:tmpl w:val="0424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3" w15:restartNumberingAfterBreak="0">
    <w:nsid w:val="664C459E"/>
    <w:multiLevelType w:val="hybridMultilevel"/>
    <w:tmpl w:val="C29A0892"/>
    <w:lvl w:ilvl="0" w:tplc="180AAEC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6CD2630"/>
    <w:multiLevelType w:val="hybridMultilevel"/>
    <w:tmpl w:val="5EA45064"/>
    <w:lvl w:ilvl="0" w:tplc="042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DFD4BAD"/>
    <w:multiLevelType w:val="hybridMultilevel"/>
    <w:tmpl w:val="C79C40DA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6" w15:restartNumberingAfterBreak="0">
    <w:nsid w:val="6FFC5BD1"/>
    <w:multiLevelType w:val="hybridMultilevel"/>
    <w:tmpl w:val="853A855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48A33EC"/>
    <w:multiLevelType w:val="hybridMultilevel"/>
    <w:tmpl w:val="6DB2DB40"/>
    <w:lvl w:ilvl="0" w:tplc="2AC05FD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8" w15:restartNumberingAfterBreak="0">
    <w:nsid w:val="773B5E9F"/>
    <w:multiLevelType w:val="hybridMultilevel"/>
    <w:tmpl w:val="77B85EF8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9" w15:restartNumberingAfterBreak="0">
    <w:nsid w:val="7B8570B5"/>
    <w:multiLevelType w:val="hybridMultilevel"/>
    <w:tmpl w:val="45A06D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E65460E"/>
    <w:multiLevelType w:val="hybridMultilevel"/>
    <w:tmpl w:val="F09075AC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653750037">
    <w:abstractNumId w:val="40"/>
  </w:num>
  <w:num w:numId="2" w16cid:durableId="178858855">
    <w:abstractNumId w:val="19"/>
  </w:num>
  <w:num w:numId="3" w16cid:durableId="1470659991">
    <w:abstractNumId w:val="29"/>
  </w:num>
  <w:num w:numId="4" w16cid:durableId="1344164551">
    <w:abstractNumId w:val="6"/>
  </w:num>
  <w:num w:numId="5" w16cid:durableId="1855997332">
    <w:abstractNumId w:val="10"/>
  </w:num>
  <w:num w:numId="6" w16cid:durableId="2037459121">
    <w:abstractNumId w:val="8"/>
  </w:num>
  <w:num w:numId="7" w16cid:durableId="1230189017">
    <w:abstractNumId w:val="4"/>
  </w:num>
  <w:num w:numId="8" w16cid:durableId="533538754">
    <w:abstractNumId w:val="9"/>
  </w:num>
  <w:num w:numId="9" w16cid:durableId="1960449354">
    <w:abstractNumId w:val="45"/>
  </w:num>
  <w:num w:numId="10" w16cid:durableId="170297769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223914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52583034">
    <w:abstractNumId w:val="43"/>
  </w:num>
  <w:num w:numId="13" w16cid:durableId="980421963">
    <w:abstractNumId w:val="26"/>
  </w:num>
  <w:num w:numId="14" w16cid:durableId="577205852">
    <w:abstractNumId w:val="49"/>
  </w:num>
  <w:num w:numId="15" w16cid:durableId="1870951781">
    <w:abstractNumId w:val="31"/>
  </w:num>
  <w:num w:numId="16" w16cid:durableId="2055958621">
    <w:abstractNumId w:val="33"/>
  </w:num>
  <w:num w:numId="17" w16cid:durableId="1948811251">
    <w:abstractNumId w:val="30"/>
  </w:num>
  <w:num w:numId="18" w16cid:durableId="1720351193">
    <w:abstractNumId w:val="5"/>
  </w:num>
  <w:num w:numId="19" w16cid:durableId="1059594781">
    <w:abstractNumId w:val="36"/>
  </w:num>
  <w:num w:numId="20" w16cid:durableId="1673534215">
    <w:abstractNumId w:val="2"/>
  </w:num>
  <w:num w:numId="21" w16cid:durableId="109787884">
    <w:abstractNumId w:val="3"/>
  </w:num>
  <w:num w:numId="22" w16cid:durableId="777717850">
    <w:abstractNumId w:val="21"/>
  </w:num>
  <w:num w:numId="23" w16cid:durableId="262033459">
    <w:abstractNumId w:val="42"/>
  </w:num>
  <w:num w:numId="24" w16cid:durableId="46953340">
    <w:abstractNumId w:val="15"/>
  </w:num>
  <w:num w:numId="25" w16cid:durableId="450902715">
    <w:abstractNumId w:val="50"/>
  </w:num>
  <w:num w:numId="26" w16cid:durableId="1443184191">
    <w:abstractNumId w:val="14"/>
  </w:num>
  <w:num w:numId="27" w16cid:durableId="689721292">
    <w:abstractNumId w:val="11"/>
  </w:num>
  <w:num w:numId="28" w16cid:durableId="465240110">
    <w:abstractNumId w:val="28"/>
  </w:num>
  <w:num w:numId="29" w16cid:durableId="47919126">
    <w:abstractNumId w:val="13"/>
  </w:num>
  <w:num w:numId="30" w16cid:durableId="1829200819">
    <w:abstractNumId w:val="20"/>
  </w:num>
  <w:num w:numId="31" w16cid:durableId="68039217">
    <w:abstractNumId w:val="48"/>
  </w:num>
  <w:num w:numId="32" w16cid:durableId="1299729555">
    <w:abstractNumId w:val="22"/>
  </w:num>
  <w:num w:numId="33" w16cid:durableId="1777404895">
    <w:abstractNumId w:val="24"/>
  </w:num>
  <w:num w:numId="34" w16cid:durableId="583808653">
    <w:abstractNumId w:val="41"/>
  </w:num>
  <w:num w:numId="35" w16cid:durableId="1967738775">
    <w:abstractNumId w:val="1"/>
  </w:num>
  <w:num w:numId="36" w16cid:durableId="736363825">
    <w:abstractNumId w:val="0"/>
  </w:num>
  <w:num w:numId="37" w16cid:durableId="1730494505">
    <w:abstractNumId w:val="7"/>
  </w:num>
  <w:num w:numId="38" w16cid:durableId="575363008">
    <w:abstractNumId w:val="23"/>
  </w:num>
  <w:num w:numId="39" w16cid:durableId="412820564">
    <w:abstractNumId w:val="17"/>
  </w:num>
  <w:num w:numId="40" w16cid:durableId="1385908117">
    <w:abstractNumId w:val="46"/>
  </w:num>
  <w:num w:numId="41" w16cid:durableId="1896813910">
    <w:abstractNumId w:val="18"/>
  </w:num>
  <w:num w:numId="42" w16cid:durableId="1034961495">
    <w:abstractNumId w:val="32"/>
  </w:num>
  <w:num w:numId="43" w16cid:durableId="1014772292">
    <w:abstractNumId w:val="39"/>
  </w:num>
  <w:num w:numId="44" w16cid:durableId="294993182">
    <w:abstractNumId w:val="27"/>
  </w:num>
  <w:num w:numId="45" w16cid:durableId="1856965370">
    <w:abstractNumId w:val="12"/>
  </w:num>
  <w:num w:numId="46" w16cid:durableId="1014452619">
    <w:abstractNumId w:val="16"/>
  </w:num>
  <w:num w:numId="47" w16cid:durableId="27221534">
    <w:abstractNumId w:val="25"/>
  </w:num>
  <w:num w:numId="48" w16cid:durableId="2113895222">
    <w:abstractNumId w:val="35"/>
  </w:num>
  <w:num w:numId="49" w16cid:durableId="163666022">
    <w:abstractNumId w:val="34"/>
  </w:num>
  <w:num w:numId="50" w16cid:durableId="659693773">
    <w:abstractNumId w:val="47"/>
  </w:num>
  <w:num w:numId="51" w16cid:durableId="332614573">
    <w:abstractNumId w:val="3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3D"/>
    <w:rsid w:val="000055F4"/>
    <w:rsid w:val="00005A93"/>
    <w:rsid w:val="0001306B"/>
    <w:rsid w:val="00023A88"/>
    <w:rsid w:val="00031A74"/>
    <w:rsid w:val="0003513D"/>
    <w:rsid w:val="00035261"/>
    <w:rsid w:val="0003558F"/>
    <w:rsid w:val="0003589F"/>
    <w:rsid w:val="0003640C"/>
    <w:rsid w:val="00042E1A"/>
    <w:rsid w:val="00045825"/>
    <w:rsid w:val="000551FE"/>
    <w:rsid w:val="000628B6"/>
    <w:rsid w:val="000628BC"/>
    <w:rsid w:val="00062F06"/>
    <w:rsid w:val="00065B09"/>
    <w:rsid w:val="000662D9"/>
    <w:rsid w:val="00075490"/>
    <w:rsid w:val="0007762E"/>
    <w:rsid w:val="0008173B"/>
    <w:rsid w:val="0008782E"/>
    <w:rsid w:val="000A07BD"/>
    <w:rsid w:val="000A2529"/>
    <w:rsid w:val="000A2735"/>
    <w:rsid w:val="000A68AC"/>
    <w:rsid w:val="000A7238"/>
    <w:rsid w:val="000B30C4"/>
    <w:rsid w:val="000B34D7"/>
    <w:rsid w:val="000B3ED5"/>
    <w:rsid w:val="000B5CCA"/>
    <w:rsid w:val="000B634B"/>
    <w:rsid w:val="000C1448"/>
    <w:rsid w:val="000C1B32"/>
    <w:rsid w:val="000C3AA5"/>
    <w:rsid w:val="000C6467"/>
    <w:rsid w:val="000D17AA"/>
    <w:rsid w:val="000D19F1"/>
    <w:rsid w:val="000D2E90"/>
    <w:rsid w:val="000D3934"/>
    <w:rsid w:val="000D7C27"/>
    <w:rsid w:val="000E17D8"/>
    <w:rsid w:val="000E3161"/>
    <w:rsid w:val="000E5C28"/>
    <w:rsid w:val="000E5F54"/>
    <w:rsid w:val="000F1076"/>
    <w:rsid w:val="000F206D"/>
    <w:rsid w:val="000F4AA1"/>
    <w:rsid w:val="000F55DF"/>
    <w:rsid w:val="00101A2C"/>
    <w:rsid w:val="00105992"/>
    <w:rsid w:val="001111B9"/>
    <w:rsid w:val="00114834"/>
    <w:rsid w:val="0011666A"/>
    <w:rsid w:val="00120DC4"/>
    <w:rsid w:val="001212E5"/>
    <w:rsid w:val="00127961"/>
    <w:rsid w:val="001308D8"/>
    <w:rsid w:val="00131F52"/>
    <w:rsid w:val="00133B9B"/>
    <w:rsid w:val="001357B2"/>
    <w:rsid w:val="00136EB9"/>
    <w:rsid w:val="001372B5"/>
    <w:rsid w:val="001376B3"/>
    <w:rsid w:val="0014332B"/>
    <w:rsid w:val="001461BD"/>
    <w:rsid w:val="001622EC"/>
    <w:rsid w:val="00165BF6"/>
    <w:rsid w:val="00167708"/>
    <w:rsid w:val="00171A2F"/>
    <w:rsid w:val="00172AAD"/>
    <w:rsid w:val="001754D1"/>
    <w:rsid w:val="001772FC"/>
    <w:rsid w:val="00182148"/>
    <w:rsid w:val="00191DAC"/>
    <w:rsid w:val="00192CFA"/>
    <w:rsid w:val="001932A9"/>
    <w:rsid w:val="001A1E35"/>
    <w:rsid w:val="001A7691"/>
    <w:rsid w:val="001A79C9"/>
    <w:rsid w:val="001B512B"/>
    <w:rsid w:val="001C049B"/>
    <w:rsid w:val="001C05FD"/>
    <w:rsid w:val="001C4E24"/>
    <w:rsid w:val="001C6BEB"/>
    <w:rsid w:val="001C77A5"/>
    <w:rsid w:val="001D2B13"/>
    <w:rsid w:val="001E28DB"/>
    <w:rsid w:val="001E4FA8"/>
    <w:rsid w:val="001E6EE4"/>
    <w:rsid w:val="001F06B0"/>
    <w:rsid w:val="001F15E8"/>
    <w:rsid w:val="001F1824"/>
    <w:rsid w:val="001F1A66"/>
    <w:rsid w:val="001F1F22"/>
    <w:rsid w:val="001F22C2"/>
    <w:rsid w:val="001F2D26"/>
    <w:rsid w:val="00200868"/>
    <w:rsid w:val="00202A77"/>
    <w:rsid w:val="00205CEE"/>
    <w:rsid w:val="00210FF1"/>
    <w:rsid w:val="00211F3C"/>
    <w:rsid w:val="00220261"/>
    <w:rsid w:val="00223D22"/>
    <w:rsid w:val="00224D1B"/>
    <w:rsid w:val="00226164"/>
    <w:rsid w:val="0023546B"/>
    <w:rsid w:val="00240EF3"/>
    <w:rsid w:val="0024363D"/>
    <w:rsid w:val="00271CE5"/>
    <w:rsid w:val="002739EA"/>
    <w:rsid w:val="0027463E"/>
    <w:rsid w:val="00274B23"/>
    <w:rsid w:val="002751A9"/>
    <w:rsid w:val="0028101B"/>
    <w:rsid w:val="00281022"/>
    <w:rsid w:val="00282020"/>
    <w:rsid w:val="0029153B"/>
    <w:rsid w:val="00293BBF"/>
    <w:rsid w:val="0029612D"/>
    <w:rsid w:val="002A54A2"/>
    <w:rsid w:val="002A6432"/>
    <w:rsid w:val="002D1BFD"/>
    <w:rsid w:val="002D2A93"/>
    <w:rsid w:val="002D68A5"/>
    <w:rsid w:val="002E67B4"/>
    <w:rsid w:val="002F1F00"/>
    <w:rsid w:val="002F56AB"/>
    <w:rsid w:val="002F69F6"/>
    <w:rsid w:val="003020F6"/>
    <w:rsid w:val="00302D30"/>
    <w:rsid w:val="00307193"/>
    <w:rsid w:val="00314583"/>
    <w:rsid w:val="00317878"/>
    <w:rsid w:val="0032044E"/>
    <w:rsid w:val="003231BD"/>
    <w:rsid w:val="0032445E"/>
    <w:rsid w:val="00330447"/>
    <w:rsid w:val="00341F53"/>
    <w:rsid w:val="00341FAF"/>
    <w:rsid w:val="00345571"/>
    <w:rsid w:val="00345F3E"/>
    <w:rsid w:val="00346528"/>
    <w:rsid w:val="00346B74"/>
    <w:rsid w:val="003529B6"/>
    <w:rsid w:val="003557BB"/>
    <w:rsid w:val="00360DB4"/>
    <w:rsid w:val="003636BF"/>
    <w:rsid w:val="003642D6"/>
    <w:rsid w:val="00366BA5"/>
    <w:rsid w:val="00366FFD"/>
    <w:rsid w:val="003707D2"/>
    <w:rsid w:val="00370D2E"/>
    <w:rsid w:val="003732B8"/>
    <w:rsid w:val="00373F7D"/>
    <w:rsid w:val="00374157"/>
    <w:rsid w:val="0037479F"/>
    <w:rsid w:val="00384177"/>
    <w:rsid w:val="003845B4"/>
    <w:rsid w:val="00386237"/>
    <w:rsid w:val="00386AC2"/>
    <w:rsid w:val="00387B1A"/>
    <w:rsid w:val="0039236D"/>
    <w:rsid w:val="00397407"/>
    <w:rsid w:val="003A0E95"/>
    <w:rsid w:val="003A2628"/>
    <w:rsid w:val="003A6E64"/>
    <w:rsid w:val="003B4D8E"/>
    <w:rsid w:val="003B67B5"/>
    <w:rsid w:val="003C2671"/>
    <w:rsid w:val="003D03EE"/>
    <w:rsid w:val="003D548F"/>
    <w:rsid w:val="003E1C74"/>
    <w:rsid w:val="003E1D8B"/>
    <w:rsid w:val="003E3CE7"/>
    <w:rsid w:val="003F197D"/>
    <w:rsid w:val="004024D6"/>
    <w:rsid w:val="004103BF"/>
    <w:rsid w:val="004105D3"/>
    <w:rsid w:val="004146F5"/>
    <w:rsid w:val="00416F49"/>
    <w:rsid w:val="0042131A"/>
    <w:rsid w:val="00424E15"/>
    <w:rsid w:val="00432485"/>
    <w:rsid w:val="004342C6"/>
    <w:rsid w:val="004353F9"/>
    <w:rsid w:val="00436A4F"/>
    <w:rsid w:val="00437548"/>
    <w:rsid w:val="00441D31"/>
    <w:rsid w:val="0044356C"/>
    <w:rsid w:val="004438AD"/>
    <w:rsid w:val="00445597"/>
    <w:rsid w:val="00447770"/>
    <w:rsid w:val="00453782"/>
    <w:rsid w:val="00454080"/>
    <w:rsid w:val="00454C88"/>
    <w:rsid w:val="004578C1"/>
    <w:rsid w:val="0045797F"/>
    <w:rsid w:val="00461794"/>
    <w:rsid w:val="00463315"/>
    <w:rsid w:val="0046367C"/>
    <w:rsid w:val="00463EDA"/>
    <w:rsid w:val="004771E0"/>
    <w:rsid w:val="004777F0"/>
    <w:rsid w:val="0048145C"/>
    <w:rsid w:val="00481C4A"/>
    <w:rsid w:val="0048304D"/>
    <w:rsid w:val="0048671D"/>
    <w:rsid w:val="00486A7C"/>
    <w:rsid w:val="00490910"/>
    <w:rsid w:val="0049111F"/>
    <w:rsid w:val="00491E9C"/>
    <w:rsid w:val="00493727"/>
    <w:rsid w:val="004A7D7F"/>
    <w:rsid w:val="004B2CF1"/>
    <w:rsid w:val="004C6EF7"/>
    <w:rsid w:val="004C7CA8"/>
    <w:rsid w:val="004D0AC1"/>
    <w:rsid w:val="004D3DD7"/>
    <w:rsid w:val="004D4B58"/>
    <w:rsid w:val="004D5FEC"/>
    <w:rsid w:val="004D7E04"/>
    <w:rsid w:val="004E04B5"/>
    <w:rsid w:val="004E61BD"/>
    <w:rsid w:val="004F0AC4"/>
    <w:rsid w:val="00501FA2"/>
    <w:rsid w:val="00502609"/>
    <w:rsid w:val="0050484B"/>
    <w:rsid w:val="00507AE5"/>
    <w:rsid w:val="0051651F"/>
    <w:rsid w:val="00522376"/>
    <w:rsid w:val="00526246"/>
    <w:rsid w:val="00536AF5"/>
    <w:rsid w:val="00544C7C"/>
    <w:rsid w:val="00545E7D"/>
    <w:rsid w:val="00553104"/>
    <w:rsid w:val="00560464"/>
    <w:rsid w:val="00561B0E"/>
    <w:rsid w:val="00563F47"/>
    <w:rsid w:val="00567005"/>
    <w:rsid w:val="00567106"/>
    <w:rsid w:val="00573D54"/>
    <w:rsid w:val="00575EEB"/>
    <w:rsid w:val="00580A26"/>
    <w:rsid w:val="005822D8"/>
    <w:rsid w:val="00582B60"/>
    <w:rsid w:val="005856C2"/>
    <w:rsid w:val="00586228"/>
    <w:rsid w:val="005933C0"/>
    <w:rsid w:val="00594D35"/>
    <w:rsid w:val="0059592A"/>
    <w:rsid w:val="00596E96"/>
    <w:rsid w:val="005A54DA"/>
    <w:rsid w:val="005A55E0"/>
    <w:rsid w:val="005C4A24"/>
    <w:rsid w:val="005C4E20"/>
    <w:rsid w:val="005D255D"/>
    <w:rsid w:val="005D3815"/>
    <w:rsid w:val="005D53FE"/>
    <w:rsid w:val="005D7343"/>
    <w:rsid w:val="005E065B"/>
    <w:rsid w:val="005E0805"/>
    <w:rsid w:val="005E1774"/>
    <w:rsid w:val="005E1D3C"/>
    <w:rsid w:val="005E3386"/>
    <w:rsid w:val="005E6597"/>
    <w:rsid w:val="005E7648"/>
    <w:rsid w:val="0060143D"/>
    <w:rsid w:val="006103F0"/>
    <w:rsid w:val="00613359"/>
    <w:rsid w:val="0062480D"/>
    <w:rsid w:val="00627286"/>
    <w:rsid w:val="00632253"/>
    <w:rsid w:val="00633DA8"/>
    <w:rsid w:val="00642714"/>
    <w:rsid w:val="0064433D"/>
    <w:rsid w:val="006455CE"/>
    <w:rsid w:val="006509DE"/>
    <w:rsid w:val="006567D5"/>
    <w:rsid w:val="006676C3"/>
    <w:rsid w:val="00670CD8"/>
    <w:rsid w:val="006745F0"/>
    <w:rsid w:val="00674690"/>
    <w:rsid w:val="00674792"/>
    <w:rsid w:val="00682FAB"/>
    <w:rsid w:val="00684A4D"/>
    <w:rsid w:val="006903F4"/>
    <w:rsid w:val="00690A3C"/>
    <w:rsid w:val="006918EB"/>
    <w:rsid w:val="00691985"/>
    <w:rsid w:val="00693562"/>
    <w:rsid w:val="006942C0"/>
    <w:rsid w:val="00695999"/>
    <w:rsid w:val="006A0960"/>
    <w:rsid w:val="006A41DB"/>
    <w:rsid w:val="006A781B"/>
    <w:rsid w:val="006B09EE"/>
    <w:rsid w:val="006B1575"/>
    <w:rsid w:val="006B3B5A"/>
    <w:rsid w:val="006D4257"/>
    <w:rsid w:val="006D42D9"/>
    <w:rsid w:val="006D77B2"/>
    <w:rsid w:val="006E2300"/>
    <w:rsid w:val="006E7984"/>
    <w:rsid w:val="006F101C"/>
    <w:rsid w:val="006F212E"/>
    <w:rsid w:val="006F2C0A"/>
    <w:rsid w:val="006F5F9C"/>
    <w:rsid w:val="0070045C"/>
    <w:rsid w:val="00705B37"/>
    <w:rsid w:val="0071432B"/>
    <w:rsid w:val="0071545B"/>
    <w:rsid w:val="00715FC0"/>
    <w:rsid w:val="00716155"/>
    <w:rsid w:val="00716174"/>
    <w:rsid w:val="007274F8"/>
    <w:rsid w:val="00730335"/>
    <w:rsid w:val="00733017"/>
    <w:rsid w:val="007412F6"/>
    <w:rsid w:val="0074336A"/>
    <w:rsid w:val="00747900"/>
    <w:rsid w:val="0075264D"/>
    <w:rsid w:val="00752BBC"/>
    <w:rsid w:val="007560BC"/>
    <w:rsid w:val="0076028A"/>
    <w:rsid w:val="00763B5E"/>
    <w:rsid w:val="00765098"/>
    <w:rsid w:val="00765ACB"/>
    <w:rsid w:val="00765D54"/>
    <w:rsid w:val="007678EB"/>
    <w:rsid w:val="00770816"/>
    <w:rsid w:val="00771E89"/>
    <w:rsid w:val="00772E14"/>
    <w:rsid w:val="00777B1E"/>
    <w:rsid w:val="0078197A"/>
    <w:rsid w:val="00783310"/>
    <w:rsid w:val="0078382E"/>
    <w:rsid w:val="007921C3"/>
    <w:rsid w:val="007A4A6D"/>
    <w:rsid w:val="007A4B82"/>
    <w:rsid w:val="007A76AB"/>
    <w:rsid w:val="007A7A4A"/>
    <w:rsid w:val="007B1E1A"/>
    <w:rsid w:val="007B3595"/>
    <w:rsid w:val="007B7F36"/>
    <w:rsid w:val="007D0AEF"/>
    <w:rsid w:val="007D1BCF"/>
    <w:rsid w:val="007D75CF"/>
    <w:rsid w:val="007E1443"/>
    <w:rsid w:val="007E4841"/>
    <w:rsid w:val="007E59A7"/>
    <w:rsid w:val="007E6DC5"/>
    <w:rsid w:val="007F1289"/>
    <w:rsid w:val="007F1A94"/>
    <w:rsid w:val="007F3DF7"/>
    <w:rsid w:val="007F585F"/>
    <w:rsid w:val="0080426B"/>
    <w:rsid w:val="00805044"/>
    <w:rsid w:val="0081065B"/>
    <w:rsid w:val="008110EE"/>
    <w:rsid w:val="00812A87"/>
    <w:rsid w:val="00813F40"/>
    <w:rsid w:val="008167F9"/>
    <w:rsid w:val="00817269"/>
    <w:rsid w:val="008175D2"/>
    <w:rsid w:val="00822B7A"/>
    <w:rsid w:val="00822FD4"/>
    <w:rsid w:val="0082520E"/>
    <w:rsid w:val="00830A01"/>
    <w:rsid w:val="00832C01"/>
    <w:rsid w:val="00835A80"/>
    <w:rsid w:val="008444C0"/>
    <w:rsid w:val="00845F64"/>
    <w:rsid w:val="00847A82"/>
    <w:rsid w:val="0085234E"/>
    <w:rsid w:val="00855A94"/>
    <w:rsid w:val="00863505"/>
    <w:rsid w:val="00867EF6"/>
    <w:rsid w:val="00870EFE"/>
    <w:rsid w:val="0088043C"/>
    <w:rsid w:val="00881F42"/>
    <w:rsid w:val="008906C9"/>
    <w:rsid w:val="008A199C"/>
    <w:rsid w:val="008A61C7"/>
    <w:rsid w:val="008B2D97"/>
    <w:rsid w:val="008B6BB1"/>
    <w:rsid w:val="008C381C"/>
    <w:rsid w:val="008C5738"/>
    <w:rsid w:val="008C72D0"/>
    <w:rsid w:val="008D04F0"/>
    <w:rsid w:val="008D3CB0"/>
    <w:rsid w:val="008D45D5"/>
    <w:rsid w:val="008F14DA"/>
    <w:rsid w:val="008F1A7D"/>
    <w:rsid w:val="008F3500"/>
    <w:rsid w:val="008F4DB1"/>
    <w:rsid w:val="0090083C"/>
    <w:rsid w:val="00906780"/>
    <w:rsid w:val="00912393"/>
    <w:rsid w:val="00913226"/>
    <w:rsid w:val="00913366"/>
    <w:rsid w:val="0091531D"/>
    <w:rsid w:val="00923CEE"/>
    <w:rsid w:val="00924E3C"/>
    <w:rsid w:val="00932B60"/>
    <w:rsid w:val="0093742F"/>
    <w:rsid w:val="009436B1"/>
    <w:rsid w:val="00953767"/>
    <w:rsid w:val="00955021"/>
    <w:rsid w:val="00960248"/>
    <w:rsid w:val="009612BB"/>
    <w:rsid w:val="00963405"/>
    <w:rsid w:val="00963A04"/>
    <w:rsid w:val="00980119"/>
    <w:rsid w:val="0098267A"/>
    <w:rsid w:val="00985993"/>
    <w:rsid w:val="00985EA1"/>
    <w:rsid w:val="00997CC8"/>
    <w:rsid w:val="009A13F9"/>
    <w:rsid w:val="009A5E1F"/>
    <w:rsid w:val="009A610E"/>
    <w:rsid w:val="009A6895"/>
    <w:rsid w:val="009B29B6"/>
    <w:rsid w:val="009B394D"/>
    <w:rsid w:val="009B62BC"/>
    <w:rsid w:val="009B7579"/>
    <w:rsid w:val="009C0DF5"/>
    <w:rsid w:val="009C24D7"/>
    <w:rsid w:val="009C37E0"/>
    <w:rsid w:val="009D3F92"/>
    <w:rsid w:val="009D6074"/>
    <w:rsid w:val="009E5FC2"/>
    <w:rsid w:val="009E67B1"/>
    <w:rsid w:val="00A0258E"/>
    <w:rsid w:val="00A037D8"/>
    <w:rsid w:val="00A03D41"/>
    <w:rsid w:val="00A06A11"/>
    <w:rsid w:val="00A125C5"/>
    <w:rsid w:val="00A16DC5"/>
    <w:rsid w:val="00A17AB0"/>
    <w:rsid w:val="00A225A4"/>
    <w:rsid w:val="00A2545E"/>
    <w:rsid w:val="00A27501"/>
    <w:rsid w:val="00A31545"/>
    <w:rsid w:val="00A35B42"/>
    <w:rsid w:val="00A37A8A"/>
    <w:rsid w:val="00A4002A"/>
    <w:rsid w:val="00A40900"/>
    <w:rsid w:val="00A40CF9"/>
    <w:rsid w:val="00A417C5"/>
    <w:rsid w:val="00A43FC0"/>
    <w:rsid w:val="00A44509"/>
    <w:rsid w:val="00A5039D"/>
    <w:rsid w:val="00A52ECA"/>
    <w:rsid w:val="00A6415D"/>
    <w:rsid w:val="00A65EE7"/>
    <w:rsid w:val="00A67785"/>
    <w:rsid w:val="00A70133"/>
    <w:rsid w:val="00A85530"/>
    <w:rsid w:val="00A8799F"/>
    <w:rsid w:val="00A917AA"/>
    <w:rsid w:val="00A92C2D"/>
    <w:rsid w:val="00A94F5A"/>
    <w:rsid w:val="00AA4B05"/>
    <w:rsid w:val="00AB1780"/>
    <w:rsid w:val="00AB275B"/>
    <w:rsid w:val="00AB2981"/>
    <w:rsid w:val="00AB40E1"/>
    <w:rsid w:val="00AC17E7"/>
    <w:rsid w:val="00AC2B41"/>
    <w:rsid w:val="00AC354A"/>
    <w:rsid w:val="00AC5085"/>
    <w:rsid w:val="00AC6EF5"/>
    <w:rsid w:val="00AD000E"/>
    <w:rsid w:val="00AD6937"/>
    <w:rsid w:val="00AE0D77"/>
    <w:rsid w:val="00AE28D5"/>
    <w:rsid w:val="00AE76B9"/>
    <w:rsid w:val="00AF5020"/>
    <w:rsid w:val="00B0192F"/>
    <w:rsid w:val="00B06DE5"/>
    <w:rsid w:val="00B07405"/>
    <w:rsid w:val="00B10E0A"/>
    <w:rsid w:val="00B15F63"/>
    <w:rsid w:val="00B17141"/>
    <w:rsid w:val="00B21BA7"/>
    <w:rsid w:val="00B23C8E"/>
    <w:rsid w:val="00B257A6"/>
    <w:rsid w:val="00B25D4A"/>
    <w:rsid w:val="00B31575"/>
    <w:rsid w:val="00B35505"/>
    <w:rsid w:val="00B36462"/>
    <w:rsid w:val="00B415CE"/>
    <w:rsid w:val="00B443B6"/>
    <w:rsid w:val="00B44C24"/>
    <w:rsid w:val="00B47C2B"/>
    <w:rsid w:val="00B6650E"/>
    <w:rsid w:val="00B70524"/>
    <w:rsid w:val="00B72AC7"/>
    <w:rsid w:val="00B75AAF"/>
    <w:rsid w:val="00B77D98"/>
    <w:rsid w:val="00B8060D"/>
    <w:rsid w:val="00B812E2"/>
    <w:rsid w:val="00B83BA7"/>
    <w:rsid w:val="00B84FE9"/>
    <w:rsid w:val="00B8547D"/>
    <w:rsid w:val="00B86D35"/>
    <w:rsid w:val="00B96EC1"/>
    <w:rsid w:val="00BA28FD"/>
    <w:rsid w:val="00BB18CB"/>
    <w:rsid w:val="00BB2FED"/>
    <w:rsid w:val="00BB612A"/>
    <w:rsid w:val="00BB77D5"/>
    <w:rsid w:val="00BC155F"/>
    <w:rsid w:val="00BC244E"/>
    <w:rsid w:val="00BC3E44"/>
    <w:rsid w:val="00BC6DDB"/>
    <w:rsid w:val="00BD4F9F"/>
    <w:rsid w:val="00BE0D9D"/>
    <w:rsid w:val="00BE144F"/>
    <w:rsid w:val="00BE600B"/>
    <w:rsid w:val="00BE6180"/>
    <w:rsid w:val="00BF21F2"/>
    <w:rsid w:val="00BF33EA"/>
    <w:rsid w:val="00C02A24"/>
    <w:rsid w:val="00C04DE1"/>
    <w:rsid w:val="00C056E6"/>
    <w:rsid w:val="00C1326E"/>
    <w:rsid w:val="00C14F62"/>
    <w:rsid w:val="00C170D6"/>
    <w:rsid w:val="00C2268A"/>
    <w:rsid w:val="00C22E6B"/>
    <w:rsid w:val="00C23E6C"/>
    <w:rsid w:val="00C23EF3"/>
    <w:rsid w:val="00C250D5"/>
    <w:rsid w:val="00C254FE"/>
    <w:rsid w:val="00C27347"/>
    <w:rsid w:val="00C31E6F"/>
    <w:rsid w:val="00C329B1"/>
    <w:rsid w:val="00C37E75"/>
    <w:rsid w:val="00C475B6"/>
    <w:rsid w:val="00C50C96"/>
    <w:rsid w:val="00C522D5"/>
    <w:rsid w:val="00C52E54"/>
    <w:rsid w:val="00C53E90"/>
    <w:rsid w:val="00C55B9E"/>
    <w:rsid w:val="00C62E8F"/>
    <w:rsid w:val="00C662E2"/>
    <w:rsid w:val="00C67C6C"/>
    <w:rsid w:val="00C7215F"/>
    <w:rsid w:val="00C76336"/>
    <w:rsid w:val="00C765C3"/>
    <w:rsid w:val="00C828E4"/>
    <w:rsid w:val="00C84667"/>
    <w:rsid w:val="00C92898"/>
    <w:rsid w:val="00C96C3F"/>
    <w:rsid w:val="00CA0EA8"/>
    <w:rsid w:val="00CA32CF"/>
    <w:rsid w:val="00CA34CD"/>
    <w:rsid w:val="00CA3696"/>
    <w:rsid w:val="00CB78C6"/>
    <w:rsid w:val="00CD3147"/>
    <w:rsid w:val="00CD47D0"/>
    <w:rsid w:val="00CD7E95"/>
    <w:rsid w:val="00CE0270"/>
    <w:rsid w:val="00CE2590"/>
    <w:rsid w:val="00CE4BB4"/>
    <w:rsid w:val="00CE51DF"/>
    <w:rsid w:val="00CE7514"/>
    <w:rsid w:val="00D03372"/>
    <w:rsid w:val="00D04523"/>
    <w:rsid w:val="00D10141"/>
    <w:rsid w:val="00D13C00"/>
    <w:rsid w:val="00D20F75"/>
    <w:rsid w:val="00D248DE"/>
    <w:rsid w:val="00D372E4"/>
    <w:rsid w:val="00D37BE3"/>
    <w:rsid w:val="00D403A0"/>
    <w:rsid w:val="00D4311F"/>
    <w:rsid w:val="00D43C2B"/>
    <w:rsid w:val="00D56FF7"/>
    <w:rsid w:val="00D57DF6"/>
    <w:rsid w:val="00D62EBB"/>
    <w:rsid w:val="00D65ACD"/>
    <w:rsid w:val="00D67C4B"/>
    <w:rsid w:val="00D767D1"/>
    <w:rsid w:val="00D7734B"/>
    <w:rsid w:val="00D835D2"/>
    <w:rsid w:val="00D84AE9"/>
    <w:rsid w:val="00D8542D"/>
    <w:rsid w:val="00D91833"/>
    <w:rsid w:val="00D9242E"/>
    <w:rsid w:val="00D93C78"/>
    <w:rsid w:val="00DA0F57"/>
    <w:rsid w:val="00DA1879"/>
    <w:rsid w:val="00DA33E6"/>
    <w:rsid w:val="00DB3621"/>
    <w:rsid w:val="00DC3956"/>
    <w:rsid w:val="00DC6A71"/>
    <w:rsid w:val="00DC79A4"/>
    <w:rsid w:val="00DD50ED"/>
    <w:rsid w:val="00DD6136"/>
    <w:rsid w:val="00DE0002"/>
    <w:rsid w:val="00DE5B46"/>
    <w:rsid w:val="00DE6178"/>
    <w:rsid w:val="00DF3149"/>
    <w:rsid w:val="00DF581A"/>
    <w:rsid w:val="00E0357D"/>
    <w:rsid w:val="00E03CFF"/>
    <w:rsid w:val="00E119C4"/>
    <w:rsid w:val="00E12D38"/>
    <w:rsid w:val="00E14AC2"/>
    <w:rsid w:val="00E24151"/>
    <w:rsid w:val="00E24EC2"/>
    <w:rsid w:val="00E273EA"/>
    <w:rsid w:val="00E34D31"/>
    <w:rsid w:val="00E40C65"/>
    <w:rsid w:val="00E470D6"/>
    <w:rsid w:val="00E5468F"/>
    <w:rsid w:val="00E5665C"/>
    <w:rsid w:val="00E637C5"/>
    <w:rsid w:val="00E66B55"/>
    <w:rsid w:val="00E673EA"/>
    <w:rsid w:val="00E70F98"/>
    <w:rsid w:val="00E71FBA"/>
    <w:rsid w:val="00E72966"/>
    <w:rsid w:val="00E72C00"/>
    <w:rsid w:val="00E86149"/>
    <w:rsid w:val="00E91351"/>
    <w:rsid w:val="00E925E5"/>
    <w:rsid w:val="00E94300"/>
    <w:rsid w:val="00EA045D"/>
    <w:rsid w:val="00EB0910"/>
    <w:rsid w:val="00EB1A49"/>
    <w:rsid w:val="00EB2023"/>
    <w:rsid w:val="00EB2796"/>
    <w:rsid w:val="00EB442E"/>
    <w:rsid w:val="00EB7D48"/>
    <w:rsid w:val="00EC040B"/>
    <w:rsid w:val="00ED08F7"/>
    <w:rsid w:val="00ED64B5"/>
    <w:rsid w:val="00EE0E9A"/>
    <w:rsid w:val="00EE59F1"/>
    <w:rsid w:val="00EF1E51"/>
    <w:rsid w:val="00EF6B01"/>
    <w:rsid w:val="00F016AC"/>
    <w:rsid w:val="00F06859"/>
    <w:rsid w:val="00F103A1"/>
    <w:rsid w:val="00F11622"/>
    <w:rsid w:val="00F14E4B"/>
    <w:rsid w:val="00F1599F"/>
    <w:rsid w:val="00F240BB"/>
    <w:rsid w:val="00F34850"/>
    <w:rsid w:val="00F4546D"/>
    <w:rsid w:val="00F46724"/>
    <w:rsid w:val="00F52506"/>
    <w:rsid w:val="00F52539"/>
    <w:rsid w:val="00F56A22"/>
    <w:rsid w:val="00F57968"/>
    <w:rsid w:val="00F57FED"/>
    <w:rsid w:val="00F6168C"/>
    <w:rsid w:val="00F6417E"/>
    <w:rsid w:val="00F670C7"/>
    <w:rsid w:val="00F730B4"/>
    <w:rsid w:val="00F7400E"/>
    <w:rsid w:val="00F90337"/>
    <w:rsid w:val="00F9176B"/>
    <w:rsid w:val="00F928C4"/>
    <w:rsid w:val="00FA0D1A"/>
    <w:rsid w:val="00FA2096"/>
    <w:rsid w:val="00FA3744"/>
    <w:rsid w:val="00FA7A1A"/>
    <w:rsid w:val="00FB250E"/>
    <w:rsid w:val="00FB313A"/>
    <w:rsid w:val="00FB370A"/>
    <w:rsid w:val="00FB4E4C"/>
    <w:rsid w:val="00FB4E7B"/>
    <w:rsid w:val="00FC0F97"/>
    <w:rsid w:val="00FC20A4"/>
    <w:rsid w:val="00FC671A"/>
    <w:rsid w:val="00FD1563"/>
    <w:rsid w:val="00FD3349"/>
    <w:rsid w:val="00FD3484"/>
    <w:rsid w:val="00FE3FB6"/>
    <w:rsid w:val="00FE788B"/>
    <w:rsid w:val="00FF0065"/>
    <w:rsid w:val="00FF0F3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23B8473F"/>
  <w15:chartTrackingRefBased/>
  <w15:docId w15:val="{B512ECAC-35C1-4109-AD5D-7233EC7C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F21F2"/>
    <w:pPr>
      <w:suppressAutoHyphens/>
    </w:pPr>
    <w:rPr>
      <w:sz w:val="24"/>
      <w:szCs w:val="24"/>
      <w:lang w:eastAsia="ar-SA"/>
    </w:rPr>
  </w:style>
  <w:style w:type="paragraph" w:styleId="Naslov1">
    <w:name w:val="heading 1"/>
    <w:aliases w:val="NASLOV"/>
    <w:basedOn w:val="Naslov"/>
    <w:next w:val="Navaden"/>
    <w:autoRedefine/>
    <w:qFormat/>
    <w:rsid w:val="00CB78C6"/>
    <w:pPr>
      <w:outlineLvl w:val="0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0F1076"/>
    <w:pPr>
      <w:ind w:left="708"/>
    </w:pPr>
  </w:style>
  <w:style w:type="character" w:styleId="Nerazreenaomemba">
    <w:name w:val="Unresolved Mention"/>
    <w:uiPriority w:val="99"/>
    <w:semiHidden/>
    <w:unhideWhenUsed/>
    <w:rsid w:val="00DF581A"/>
    <w:rPr>
      <w:color w:val="605E5C"/>
      <w:shd w:val="clear" w:color="auto" w:fill="E1DFDD"/>
    </w:rPr>
  </w:style>
  <w:style w:type="character" w:customStyle="1" w:styleId="GlavaZnak">
    <w:name w:val="Glava Znak"/>
    <w:link w:val="Glava"/>
    <w:rsid w:val="00633DA8"/>
    <w:rPr>
      <w:sz w:val="24"/>
      <w:szCs w:val="24"/>
      <w:lang w:eastAsia="ar-SA"/>
    </w:rPr>
  </w:style>
  <w:style w:type="paragraph" w:styleId="Sprotnaopomba-besedilo">
    <w:name w:val="footnote text"/>
    <w:basedOn w:val="Navaden"/>
    <w:link w:val="Sprotnaopomba-besediloZnak"/>
    <w:rsid w:val="00461794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461794"/>
    <w:rPr>
      <w:lang w:eastAsia="ar-SA"/>
    </w:rPr>
  </w:style>
  <w:style w:type="character" w:styleId="Sprotnaopomba-sklic">
    <w:name w:val="footnote reference"/>
    <w:rsid w:val="00461794"/>
    <w:rPr>
      <w:vertAlign w:val="superscript"/>
    </w:rPr>
  </w:style>
  <w:style w:type="character" w:styleId="Pripombasklic">
    <w:name w:val="annotation reference"/>
    <w:rsid w:val="00191DA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91DAC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191DAC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191DAC"/>
    <w:rPr>
      <w:b/>
      <w:bCs/>
    </w:rPr>
  </w:style>
  <w:style w:type="character" w:customStyle="1" w:styleId="ZadevapripombeZnak">
    <w:name w:val="Zadeva pripombe Znak"/>
    <w:link w:val="Zadevapripombe"/>
    <w:rsid w:val="00191DAC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191DA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91DAC"/>
    <w:rPr>
      <w:rFonts w:ascii="Segoe UI" w:hAnsi="Segoe UI" w:cs="Segoe UI"/>
      <w:sz w:val="18"/>
      <w:szCs w:val="18"/>
      <w:lang w:eastAsia="ar-SA"/>
    </w:rPr>
  </w:style>
  <w:style w:type="character" w:styleId="SledenaHiperpovezava">
    <w:name w:val="FollowedHyperlink"/>
    <w:rsid w:val="003642D6"/>
    <w:rPr>
      <w:color w:val="954F72"/>
      <w:u w:val="single"/>
    </w:rPr>
  </w:style>
  <w:style w:type="paragraph" w:styleId="Naslov">
    <w:name w:val="Title"/>
    <w:basedOn w:val="Navaden"/>
    <w:next w:val="Navaden"/>
    <w:link w:val="NaslovZnak"/>
    <w:qFormat/>
    <w:rsid w:val="00CB78C6"/>
    <w:pPr>
      <w:autoSpaceDE w:val="0"/>
      <w:autoSpaceDN w:val="0"/>
      <w:adjustRightInd w:val="0"/>
      <w:spacing w:before="240" w:after="240" w:line="276" w:lineRule="auto"/>
      <w:ind w:left="-284"/>
      <w:jc w:val="center"/>
    </w:pPr>
    <w:rPr>
      <w:rFonts w:ascii="Arial" w:hAnsi="Arial" w:cs="Arial"/>
      <w:b/>
      <w:sz w:val="20"/>
      <w:szCs w:val="20"/>
    </w:rPr>
  </w:style>
  <w:style w:type="character" w:customStyle="1" w:styleId="NaslovZnak">
    <w:name w:val="Naslov Znak"/>
    <w:basedOn w:val="Privzetapisavaodstavka"/>
    <w:link w:val="Naslov"/>
    <w:rsid w:val="00CB78C6"/>
    <w:rPr>
      <w:rFonts w:ascii="Arial" w:hAnsi="Arial" w:cs="Arial"/>
      <w:b/>
      <w:lang w:eastAsia="ar-SA"/>
    </w:rPr>
  </w:style>
  <w:style w:type="paragraph" w:styleId="Podnaslov">
    <w:name w:val="Subtitle"/>
    <w:basedOn w:val="Navaden"/>
    <w:next w:val="Navaden"/>
    <w:link w:val="PodnaslovZnak"/>
    <w:qFormat/>
    <w:rsid w:val="001372B5"/>
    <w:pPr>
      <w:spacing w:line="276" w:lineRule="auto"/>
      <w:ind w:left="-284"/>
    </w:pPr>
    <w:rPr>
      <w:rFonts w:ascii="Arial" w:hAnsi="Arial" w:cs="Arial"/>
      <w:b/>
      <w:sz w:val="20"/>
      <w:szCs w:val="20"/>
    </w:rPr>
  </w:style>
  <w:style w:type="character" w:customStyle="1" w:styleId="PodnaslovZnak">
    <w:name w:val="Podnaslov Znak"/>
    <w:basedOn w:val="Privzetapisavaodstavka"/>
    <w:link w:val="Podnaslov"/>
    <w:rsid w:val="001372B5"/>
    <w:rPr>
      <w:rFonts w:ascii="Arial" w:hAnsi="Arial" w:cs="Arial"/>
      <w:b/>
      <w:lang w:eastAsia="ar-SA"/>
    </w:rPr>
  </w:style>
  <w:style w:type="character" w:customStyle="1" w:styleId="NogaZnak">
    <w:name w:val="Noga Znak"/>
    <w:basedOn w:val="Privzetapisavaodstavka"/>
    <w:link w:val="Noga"/>
    <w:uiPriority w:val="99"/>
    <w:rsid w:val="00553104"/>
    <w:rPr>
      <w:sz w:val="24"/>
      <w:szCs w:val="24"/>
      <w:lang w:eastAsia="ar-SA"/>
    </w:rPr>
  </w:style>
  <w:style w:type="paragraph" w:styleId="Revizija">
    <w:name w:val="Revision"/>
    <w:hidden/>
    <w:uiPriority w:val="99"/>
    <w:semiHidden/>
    <w:rsid w:val="00075490"/>
    <w:rPr>
      <w:sz w:val="24"/>
      <w:szCs w:val="24"/>
      <w:lang w:eastAsia="ar-SA"/>
    </w:rPr>
  </w:style>
  <w:style w:type="table" w:styleId="Navadnatabela4">
    <w:name w:val="Plain Table 4"/>
    <w:basedOn w:val="Navadnatabela"/>
    <w:uiPriority w:val="44"/>
    <w:rsid w:val="0056700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64433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F480D-E8FF-4886-A518-C0F862D6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59</TotalTime>
  <Pages>8</Pages>
  <Words>2450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16389</CharactersWithSpaces>
  <SharedDoc>false</SharedDoc>
  <HLinks>
    <vt:vector size="6" baseType="variant">
      <vt:variant>
        <vt:i4>7798826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http://www.uradni-list.si/1/objava.jsp?sop=2020-01-1236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TPustovrh</dc:creator>
  <cp:keywords/>
  <cp:lastModifiedBy>Ajda Radinja</cp:lastModifiedBy>
  <cp:revision>3</cp:revision>
  <cp:lastPrinted>2023-02-22T14:29:00Z</cp:lastPrinted>
  <dcterms:created xsi:type="dcterms:W3CDTF">2026-09-03T10:09:00Z</dcterms:created>
  <dcterms:modified xsi:type="dcterms:W3CDTF">2026-09-03T10:29:00Z</dcterms:modified>
</cp:coreProperties>
</file>