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4770" w14:textId="77777777" w:rsidR="008A4089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6C430087" w14:textId="77777777" w:rsidR="00083900" w:rsidRDefault="00083900" w:rsidP="008A4089">
      <w:pPr>
        <w:rPr>
          <w:rFonts w:cs="Arial"/>
          <w:b/>
          <w:color w:val="000000"/>
          <w:sz w:val="32"/>
          <w:szCs w:val="32"/>
        </w:rPr>
      </w:pPr>
    </w:p>
    <w:p w14:paraId="4D00F0E3" w14:textId="77777777" w:rsidR="00E32948" w:rsidRPr="008E077E" w:rsidRDefault="00E32948" w:rsidP="00E32948">
      <w:pPr>
        <w:pStyle w:val="Naslov1"/>
        <w:rPr>
          <w:rFonts w:ascii="Arial" w:hAnsi="Arial" w:cs="Arial"/>
          <w:b/>
          <w:bCs/>
          <w:color w:val="auto"/>
          <w:sz w:val="28"/>
          <w:szCs w:val="28"/>
        </w:rPr>
      </w:pPr>
      <w:r w:rsidRPr="008E077E">
        <w:rPr>
          <w:rFonts w:ascii="Arial" w:hAnsi="Arial" w:cs="Arial"/>
          <w:b/>
          <w:bCs/>
          <w:color w:val="auto"/>
          <w:sz w:val="28"/>
          <w:szCs w:val="28"/>
        </w:rPr>
        <w:t>Prehod na novo uredbo o gradbenih proizvodih</w:t>
      </w:r>
    </w:p>
    <w:p w14:paraId="38260371" w14:textId="77777777" w:rsidR="00E32948" w:rsidRPr="00F85C73" w:rsidRDefault="00E32948" w:rsidP="00E32948">
      <w:pPr>
        <w:pStyle w:val="Naslov1"/>
        <w:rPr>
          <w:rFonts w:ascii="Arial" w:hAnsi="Arial" w:cs="Arial"/>
          <w:b/>
          <w:bCs/>
          <w:color w:val="auto"/>
          <w:sz w:val="24"/>
          <w:szCs w:val="24"/>
        </w:rPr>
      </w:pPr>
      <w:r w:rsidRPr="00F85C73">
        <w:rPr>
          <w:rFonts w:ascii="Arial" w:hAnsi="Arial" w:cs="Arial"/>
          <w:b/>
          <w:bCs/>
          <w:color w:val="auto"/>
          <w:sz w:val="24"/>
          <w:szCs w:val="24"/>
        </w:rPr>
        <w:t>Zakaj nova uredba o gradbenih proizvodih (CPR)?</w:t>
      </w:r>
    </w:p>
    <w:p w14:paraId="255ECAC3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>Evropska komisija je ob analizah implementacije Uredbe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ugotovila, da ima ta več pomanjkljivosti. Kot glavna težava se je izkazalo, da stara CPR ne zagotavlja enotnega trga E</w:t>
      </w:r>
      <w:r>
        <w:rPr>
          <w:rFonts w:ascii="Arial" w:hAnsi="Arial" w:cs="Arial"/>
        </w:rPr>
        <w:t>vropske unije</w:t>
      </w:r>
      <w:r w:rsidRPr="00F85C73">
        <w:rPr>
          <w:rFonts w:ascii="Arial" w:hAnsi="Arial" w:cs="Arial"/>
        </w:rPr>
        <w:t xml:space="preserve"> oziroma prostega pretoka blaga. Kot problematična se je izkazala tudi pomanjkljiva implementacija s strani držav članic, ugotovljena so bila prekrivanja ali neusklajenost z drugo zakonodajo E</w:t>
      </w:r>
      <w:r>
        <w:rPr>
          <w:rFonts w:ascii="Arial" w:hAnsi="Arial" w:cs="Arial"/>
        </w:rPr>
        <w:t>vropske unije</w:t>
      </w:r>
      <w:r w:rsidRPr="00F85C7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na primer</w:t>
      </w:r>
      <w:r w:rsidRPr="00F85C73">
        <w:rPr>
          <w:rFonts w:ascii="Arial" w:hAnsi="Arial" w:cs="Arial"/>
        </w:rPr>
        <w:t xml:space="preserve"> na področju energetske učinkovitosti stavb) ali s širšimi politikami E</w:t>
      </w:r>
      <w:r>
        <w:rPr>
          <w:rFonts w:ascii="Arial" w:hAnsi="Arial" w:cs="Arial"/>
        </w:rPr>
        <w:t>vropske unije</w:t>
      </w:r>
      <w:r w:rsidRPr="00F85C73">
        <w:rPr>
          <w:rFonts w:ascii="Arial" w:hAnsi="Arial" w:cs="Arial"/>
        </w:rPr>
        <w:t xml:space="preserve"> (n</w:t>
      </w:r>
      <w:r>
        <w:rPr>
          <w:rFonts w:ascii="Arial" w:hAnsi="Arial" w:cs="Arial"/>
        </w:rPr>
        <w:t>a primer</w:t>
      </w:r>
      <w:r w:rsidRPr="00F85C73">
        <w:rPr>
          <w:rFonts w:ascii="Arial" w:hAnsi="Arial" w:cs="Arial"/>
        </w:rPr>
        <w:t xml:space="preserve"> Zeleni dogovor), nekateri deli Uredbe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v praksi niso zaživeli, pomanjkljiva digitalizacija</w:t>
      </w:r>
      <w:r>
        <w:rPr>
          <w:rFonts w:ascii="Arial" w:hAnsi="Arial" w:cs="Arial"/>
        </w:rPr>
        <w:t xml:space="preserve"> in tako dalje</w:t>
      </w:r>
      <w:r w:rsidRPr="00F85C73">
        <w:rPr>
          <w:rFonts w:ascii="Arial" w:hAnsi="Arial" w:cs="Arial"/>
        </w:rPr>
        <w:t>. Zato je bila pripravljena in lani decembra sprejeta Uredba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>.</w:t>
      </w:r>
    </w:p>
    <w:p w14:paraId="409563F8" w14:textId="77777777" w:rsidR="00E32948" w:rsidRPr="00F85C73" w:rsidRDefault="00E32948" w:rsidP="00E32948">
      <w:pPr>
        <w:pStyle w:val="Naslov1"/>
        <w:rPr>
          <w:rFonts w:ascii="Arial" w:hAnsi="Arial" w:cs="Arial"/>
          <w:b/>
          <w:bCs/>
          <w:color w:val="auto"/>
          <w:sz w:val="24"/>
          <w:szCs w:val="24"/>
        </w:rPr>
      </w:pPr>
      <w:r w:rsidRPr="00F85C73">
        <w:rPr>
          <w:rFonts w:ascii="Arial" w:hAnsi="Arial" w:cs="Arial"/>
          <w:b/>
          <w:bCs/>
          <w:color w:val="auto"/>
          <w:sz w:val="24"/>
          <w:szCs w:val="24"/>
        </w:rPr>
        <w:t xml:space="preserve">Prehod </w:t>
      </w:r>
      <w:r>
        <w:rPr>
          <w:rFonts w:ascii="Arial" w:hAnsi="Arial" w:cs="Arial"/>
          <w:b/>
          <w:bCs/>
          <w:color w:val="auto"/>
          <w:sz w:val="24"/>
          <w:szCs w:val="24"/>
        </w:rPr>
        <w:t>na</w:t>
      </w:r>
      <w:r w:rsidRPr="00F85C73">
        <w:rPr>
          <w:rFonts w:ascii="Arial" w:hAnsi="Arial" w:cs="Arial"/>
          <w:b/>
          <w:bCs/>
          <w:color w:val="auto"/>
          <w:sz w:val="24"/>
          <w:szCs w:val="24"/>
        </w:rPr>
        <w:t xml:space="preserve"> uporabo Uredbe 2024/3110</w:t>
      </w:r>
      <w:r>
        <w:rPr>
          <w:rFonts w:ascii="Arial" w:hAnsi="Arial" w:cs="Arial"/>
          <w:b/>
          <w:bCs/>
          <w:color w:val="auto"/>
          <w:sz w:val="24"/>
          <w:szCs w:val="24"/>
        </w:rPr>
        <w:t>/EU</w:t>
      </w:r>
    </w:p>
    <w:p w14:paraId="3E2905B9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>V splošnem se prične Uredba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uporabljati z 8. </w:t>
      </w:r>
      <w:r>
        <w:rPr>
          <w:rFonts w:ascii="Arial" w:hAnsi="Arial" w:cs="Arial"/>
        </w:rPr>
        <w:t>januarjem</w:t>
      </w:r>
      <w:r w:rsidRPr="00F85C73">
        <w:rPr>
          <w:rFonts w:ascii="Arial" w:hAnsi="Arial" w:cs="Arial"/>
        </w:rPr>
        <w:t xml:space="preserve"> 2026, vendar nekateri deli Uredbe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ostanejo v veljavi do leta 2040. Deli Uredbe 305/2011, ki ostanejo v veljavi do leta 2040, omogočajo, da lahko tisti gradbeni proizvodi, ki jih je Uredba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zajemala do sedaj in so tako harmonizirani, ostanejo harmonizirani tudi po pričetku uporabe Uredbe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>. Hkrati takšen način sočasne uporabe omogoča, da se lahko pod Uredbo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še objavi sklice na standarde, ki so že v pripravi. </w:t>
      </w:r>
    </w:p>
    <w:p w14:paraId="46CD61DF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>Takšna ureditev v praksi pomeni, da vsi do sedaj harmonizirani gradbeni proizvodi ostanejo harmonizirani in zanje veljajo pravila Uredbe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. </w:t>
      </w:r>
      <w:r w:rsidRPr="00F85C73">
        <w:rPr>
          <w:rFonts w:ascii="Arial" w:hAnsi="Arial" w:cs="Arial"/>
          <w:b/>
          <w:bCs/>
        </w:rPr>
        <w:t>Za gradbeni proizvod se Uredba 2024/3110/EU začne uporabljati, ko je zanj objavljena harmonizirana tehnična specifikacija (v nadaljevanju: HTS) za lastnosti proizvoda (harmoniziran standard za lastnosti ali izvedbeni akt za lastnosti) pod Uredbo 2024/3110 in je poteklo prehodno obdobje sočasne veljave HTS, ki običajno traja eno leto</w:t>
      </w:r>
      <w:r w:rsidRPr="00F85C73">
        <w:rPr>
          <w:rFonts w:ascii="Arial" w:hAnsi="Arial" w:cs="Arial"/>
        </w:rPr>
        <w:t>. Obvezno uporabo prvih HTS pod Uredbo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 se pričakuje konec leta 2027.</w:t>
      </w:r>
    </w:p>
    <w:p w14:paraId="503095C8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>Ko začne za nek konkreten gradbeni proizvod veljati obvezna uporaba Uredbe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>, začnejo v zvezi s tem proizvodom veljati tudi obveznosti za gospodarske subjekte, sistemi ocenjevanja in preverjanja ter poenostavitve in izjeme iz Uredbe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>.</w:t>
      </w:r>
    </w:p>
    <w:p w14:paraId="72EEF777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  <w:b/>
          <w:bCs/>
        </w:rPr>
        <w:t xml:space="preserve">Podobna postopnost velja na področju digitalnega potnega lista (v nadaljevanju: DPP). </w:t>
      </w:r>
      <w:r w:rsidRPr="00F85C73">
        <w:rPr>
          <w:rFonts w:ascii="Arial" w:hAnsi="Arial" w:cs="Arial"/>
        </w:rPr>
        <w:t xml:space="preserve"> Ta obveznost velja le za proizvode, ki jih pokriva Uredba 2024/3110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, seveda pa bo lahko veljala šele, ko bo sistem DPP vzpostavljen. Za to, da se lahko sistem </w:t>
      </w:r>
      <w:r w:rsidRPr="00F85C73">
        <w:rPr>
          <w:rFonts w:ascii="Arial" w:hAnsi="Arial" w:cs="Arial"/>
        </w:rPr>
        <w:lastRenderedPageBreak/>
        <w:t xml:space="preserve">DPP vzpostavi, mora Evropska komisija sprejeti </w:t>
      </w:r>
      <w:r w:rsidRPr="00F85C73">
        <w:rPr>
          <w:rFonts w:ascii="Arial" w:hAnsi="Arial" w:cs="Arial"/>
          <w:b/>
          <w:bCs/>
        </w:rPr>
        <w:t>delegiran akt</w:t>
      </w:r>
      <w:r w:rsidRPr="00F85C73">
        <w:rPr>
          <w:rFonts w:ascii="Arial" w:hAnsi="Arial" w:cs="Arial"/>
        </w:rPr>
        <w:t xml:space="preserve">, ki se ga pričakuje konec leta 2026. </w:t>
      </w:r>
      <w:r w:rsidRPr="00F85C73">
        <w:rPr>
          <w:rFonts w:ascii="Arial" w:hAnsi="Arial" w:cs="Arial"/>
          <w:b/>
          <w:bCs/>
        </w:rPr>
        <w:t>Po sprejetju akta pa bo v veljavi 18-mesečno prehodno obdobje, po poteku katerega bo obvezno dati na voljo digitalni potni list, seveda za tiste proizvode, ki bodo že zajeti z Uredbo 2024/3110 in je poteklo prehodno obdobje.</w:t>
      </w:r>
      <w:r w:rsidRPr="00F85C73">
        <w:rPr>
          <w:rFonts w:ascii="Arial" w:hAnsi="Arial" w:cs="Arial"/>
        </w:rPr>
        <w:t xml:space="preserve"> Tako da prve obvezne DPP pričakujemo sredi leta 2028. </w:t>
      </w:r>
    </w:p>
    <w:p w14:paraId="549879F4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 xml:space="preserve">Kar je verjetno še potrebno poudariti, je </w:t>
      </w:r>
      <w:r w:rsidRPr="00F85C73">
        <w:rPr>
          <w:rFonts w:ascii="Arial" w:hAnsi="Arial" w:cs="Arial"/>
          <w:b/>
          <w:bCs/>
        </w:rPr>
        <w:t xml:space="preserve">postopnost sprejemanja zakonodajnih obvez </w:t>
      </w:r>
      <w:r w:rsidRPr="00F85C73">
        <w:rPr>
          <w:rFonts w:ascii="Arial" w:hAnsi="Arial" w:cs="Arial"/>
        </w:rPr>
        <w:t xml:space="preserve">za konkreten proizvod. Za proizvod je potrebno </w:t>
      </w:r>
      <w:r w:rsidRPr="00F85C73">
        <w:rPr>
          <w:rFonts w:ascii="Arial" w:hAnsi="Arial" w:cs="Arial"/>
          <w:b/>
          <w:bCs/>
        </w:rPr>
        <w:t>najprej sprejeti oziroma objaviti HTS za lastnosti</w:t>
      </w:r>
      <w:r w:rsidRPr="00F85C73">
        <w:rPr>
          <w:rFonts w:ascii="Arial" w:hAnsi="Arial" w:cs="Arial"/>
        </w:rPr>
        <w:t xml:space="preserve">, šele nato lahko Komisija sprejme zakonodajni akt, s katerim za taisti konkreten proizvod oziroma družino proizvodov določi </w:t>
      </w:r>
      <w:r w:rsidRPr="00F85C73">
        <w:rPr>
          <w:rFonts w:ascii="Arial" w:hAnsi="Arial" w:cs="Arial"/>
          <w:b/>
          <w:bCs/>
        </w:rPr>
        <w:t>zahteve</w:t>
      </w:r>
      <w:r w:rsidRPr="00F85C73">
        <w:rPr>
          <w:rFonts w:ascii="Arial" w:hAnsi="Arial" w:cs="Arial"/>
        </w:rPr>
        <w:t>. Te zahteve izbere izmed zahtev, naštetih v Prilogi III Uredbe 2040/3110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.  Po sprejetju tega zakonodajnega akta lahko Evropska komisija standardizacijskim organizacijam naloži, da oblikujejo </w:t>
      </w:r>
      <w:r w:rsidRPr="00F85C73">
        <w:rPr>
          <w:rFonts w:ascii="Arial" w:hAnsi="Arial" w:cs="Arial"/>
          <w:b/>
          <w:bCs/>
        </w:rPr>
        <w:t>standard za zahteve za te proizvode</w:t>
      </w:r>
      <w:r w:rsidRPr="00F85C73">
        <w:rPr>
          <w:rFonts w:ascii="Arial" w:hAnsi="Arial" w:cs="Arial"/>
        </w:rPr>
        <w:t>. Ta je sicer prostovoljne narave, vendar skladnost s takšnim standardom pomeni skladnost z zahtevami za proizvode iz zakonodajnega akta.</w:t>
      </w:r>
    </w:p>
    <w:p w14:paraId="788B6ADE" w14:textId="77777777" w:rsidR="00E32948" w:rsidRPr="00F85C73" w:rsidRDefault="00E32948" w:rsidP="00E32948">
      <w:pPr>
        <w:pStyle w:val="Naslov1"/>
        <w:rPr>
          <w:rFonts w:ascii="Arial" w:hAnsi="Arial" w:cs="Arial"/>
          <w:b/>
          <w:bCs/>
          <w:color w:val="auto"/>
          <w:sz w:val="24"/>
          <w:szCs w:val="24"/>
        </w:rPr>
      </w:pPr>
      <w:r w:rsidRPr="00F85C73">
        <w:rPr>
          <w:rFonts w:ascii="Arial" w:hAnsi="Arial" w:cs="Arial"/>
          <w:b/>
          <w:bCs/>
          <w:color w:val="auto"/>
          <w:sz w:val="24"/>
          <w:szCs w:val="24"/>
        </w:rPr>
        <w:t>Prehod na Uredbo 2024/3110/EU na področju evropskih ocenjevalnih dokumentov in evropskih tehničnih ocen</w:t>
      </w:r>
    </w:p>
    <w:p w14:paraId="178FAFB3" w14:textId="77777777" w:rsidR="00E32948" w:rsidRPr="00F85C73" w:rsidRDefault="00E32948" w:rsidP="00E32948">
      <w:pPr>
        <w:rPr>
          <w:rFonts w:ascii="Arial" w:hAnsi="Arial" w:cs="Arial"/>
        </w:rPr>
      </w:pPr>
      <w:r w:rsidRPr="00F85C73">
        <w:rPr>
          <w:rFonts w:ascii="Arial" w:hAnsi="Arial" w:cs="Arial"/>
        </w:rPr>
        <w:t xml:space="preserve">Po 8. </w:t>
      </w:r>
      <w:r>
        <w:rPr>
          <w:rFonts w:ascii="Arial" w:hAnsi="Arial" w:cs="Arial"/>
        </w:rPr>
        <w:t>januarja</w:t>
      </w:r>
      <w:r w:rsidRPr="00F85C73">
        <w:rPr>
          <w:rFonts w:ascii="Arial" w:hAnsi="Arial" w:cs="Arial"/>
        </w:rPr>
        <w:t xml:space="preserve"> 2026 ne bo več mogoče objavljati sklicev na evropske ocenjevalne dokumente (v nadaljevanju: EAD) pod Uredbo 305/2011</w:t>
      </w:r>
      <w:r>
        <w:rPr>
          <w:rFonts w:ascii="Arial" w:hAnsi="Arial" w:cs="Arial"/>
        </w:rPr>
        <w:t>/EU</w:t>
      </w:r>
      <w:r w:rsidRPr="00F85C73">
        <w:rPr>
          <w:rFonts w:ascii="Arial" w:hAnsi="Arial" w:cs="Arial"/>
        </w:rPr>
        <w:t xml:space="preserve">. EAD, ki so že objavljeni pod Uredbo 305/2011, bodo načeloma ostali v veljavi </w:t>
      </w:r>
      <w:r>
        <w:rPr>
          <w:rFonts w:ascii="Arial" w:hAnsi="Arial" w:cs="Arial"/>
        </w:rPr>
        <w:t>d</w:t>
      </w:r>
      <w:r w:rsidRPr="00F85C73">
        <w:rPr>
          <w:rFonts w:ascii="Arial" w:hAnsi="Arial" w:cs="Arial"/>
        </w:rPr>
        <w:t xml:space="preserve">o 8. </w:t>
      </w:r>
      <w:r>
        <w:rPr>
          <w:rFonts w:ascii="Arial" w:hAnsi="Arial" w:cs="Arial"/>
        </w:rPr>
        <w:t>januarja</w:t>
      </w:r>
      <w:r w:rsidRPr="00F85C73">
        <w:rPr>
          <w:rFonts w:ascii="Arial" w:hAnsi="Arial" w:cs="Arial"/>
        </w:rPr>
        <w:t xml:space="preserve"> 2031, razen če bo pred potekom tega obdobja za proizvod, ki ga zajema takšen EAD, objavljena HTS za lastnosti ali nov EAD pod Uredbo 2024/3110. Proizvodi bodo lahko dani na trg na podlagi evropskih tehničnih ocen (v nadaljevanju: ETA), izdelanih na podlagi EAD iz Uredbe 305/2011, do 8. </w:t>
      </w:r>
      <w:r>
        <w:rPr>
          <w:rFonts w:ascii="Arial" w:hAnsi="Arial" w:cs="Arial"/>
        </w:rPr>
        <w:t>januarja</w:t>
      </w:r>
      <w:r w:rsidRPr="00F85C73">
        <w:rPr>
          <w:rFonts w:ascii="Arial" w:hAnsi="Arial" w:cs="Arial"/>
        </w:rPr>
        <w:t xml:space="preserve"> 2036.</w:t>
      </w:r>
    </w:p>
    <w:p w14:paraId="7E5432FA" w14:textId="77777777" w:rsidR="00E32948" w:rsidRPr="00F85C73" w:rsidRDefault="00E32948" w:rsidP="00E32948">
      <w:pPr>
        <w:rPr>
          <w:rFonts w:ascii="Arial" w:hAnsi="Arial" w:cs="Arial"/>
          <w:b/>
          <w:bCs/>
        </w:rPr>
      </w:pPr>
      <w:r w:rsidRPr="00F85C73">
        <w:rPr>
          <w:rFonts w:ascii="Arial" w:hAnsi="Arial" w:cs="Arial"/>
          <w:b/>
          <w:bCs/>
        </w:rPr>
        <w:t xml:space="preserve">Proizvodi, dani na trg na podlagi ETA, za katero sklic na pripadajoči EAD ni bil nikoli objavljen pod Uredbo 305/2011: te ETA bodo po 8. </w:t>
      </w:r>
      <w:r>
        <w:rPr>
          <w:rFonts w:ascii="Arial" w:hAnsi="Arial" w:cs="Arial"/>
          <w:b/>
          <w:bCs/>
        </w:rPr>
        <w:t>januarju</w:t>
      </w:r>
      <w:r w:rsidRPr="00F85C73">
        <w:rPr>
          <w:rFonts w:ascii="Arial" w:hAnsi="Arial" w:cs="Arial"/>
          <w:b/>
          <w:bCs/>
        </w:rPr>
        <w:t xml:space="preserve"> 2026 postale zahtevki za ETA pod Uredbo 2024/3110</w:t>
      </w:r>
      <w:r>
        <w:rPr>
          <w:rFonts w:ascii="Arial" w:hAnsi="Arial" w:cs="Arial"/>
          <w:b/>
          <w:bCs/>
        </w:rPr>
        <w:t>/EU</w:t>
      </w:r>
      <w:r w:rsidRPr="00F85C73">
        <w:rPr>
          <w:rFonts w:ascii="Arial" w:hAnsi="Arial" w:cs="Arial"/>
          <w:b/>
          <w:bCs/>
        </w:rPr>
        <w:t>.</w:t>
      </w:r>
    </w:p>
    <w:p w14:paraId="43CC5FBD" w14:textId="3A2588E1" w:rsidR="00AB660A" w:rsidRDefault="00AB660A" w:rsidP="00E32948"/>
    <w:sectPr w:rsidR="00AB660A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E508" w14:textId="77777777" w:rsidR="00294C84" w:rsidRDefault="00294C84" w:rsidP="008A4089">
      <w:pPr>
        <w:spacing w:line="240" w:lineRule="auto"/>
      </w:pPr>
      <w:r>
        <w:separator/>
      </w:r>
    </w:p>
  </w:endnote>
  <w:endnote w:type="continuationSeparator" w:id="0">
    <w:p w14:paraId="47AC54AF" w14:textId="77777777" w:rsidR="00294C84" w:rsidRDefault="00294C8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83FA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4CEBA2" w14:textId="77777777" w:rsidR="004A35F1" w:rsidRDefault="004A35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21C6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EC164CB" w14:textId="77777777" w:rsidR="004A35F1" w:rsidRDefault="004A35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BD70" w14:textId="77777777" w:rsidR="00294C84" w:rsidRDefault="00294C84" w:rsidP="008A4089">
      <w:pPr>
        <w:spacing w:line="240" w:lineRule="auto"/>
      </w:pPr>
      <w:r>
        <w:separator/>
      </w:r>
    </w:p>
  </w:footnote>
  <w:footnote w:type="continuationSeparator" w:id="0">
    <w:p w14:paraId="0E00E3FA" w14:textId="77777777" w:rsidR="00294C84" w:rsidRDefault="00294C8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B35C" w14:textId="77777777" w:rsidR="004A35F1" w:rsidRPr="00110CBD" w:rsidRDefault="004A3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237D908" w14:textId="77777777" w:rsidTr="00CA6DCC">
      <w:trPr>
        <w:trHeight w:hRule="exact" w:val="847"/>
      </w:trPr>
      <w:tc>
        <w:tcPr>
          <w:tcW w:w="649" w:type="dxa"/>
        </w:tcPr>
        <w:p w14:paraId="5545366F" w14:textId="77777777" w:rsidR="004A35F1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462015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C49A4B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040C73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70274E70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EF90724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293ABA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2CC24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4E26798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3512334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45D37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FCEE15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EA871CC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6F225DB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47362E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9A5C46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576D969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2E9A74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38DD322" w14:textId="77777777" w:rsidR="004A35F1" w:rsidRPr="006D42D9" w:rsidRDefault="004A35F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32628" w14:textId="77777777" w:rsidR="004A35F1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1D64AF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E7FF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19BC4CB" w14:textId="77777777" w:rsidR="004A35F1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BC7FE8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5FD97EAE" w14:textId="77777777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14:paraId="35DDB85F" w14:textId="77777777" w:rsidR="009F1DF3" w:rsidRPr="00F85E38" w:rsidRDefault="008144C9" w:rsidP="009F1DF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="00A328D9" w:rsidRPr="00A27C76">
      <w:rPr>
        <w:rFonts w:cs="Arial"/>
        <w:sz w:val="16"/>
      </w:rPr>
      <w:t xml:space="preserve">za </w:t>
    </w:r>
    <w:r w:rsidR="00A328D9" w:rsidRPr="00632327">
      <w:rPr>
        <w:rFonts w:cs="Arial"/>
        <w:sz w:val="16"/>
      </w:rPr>
      <w:t>prost pretok blaga in storitev</w:t>
    </w:r>
  </w:p>
  <w:p w14:paraId="15F6E237" w14:textId="77777777" w:rsidR="00D66869" w:rsidRPr="008F3500" w:rsidRDefault="00D66869" w:rsidP="009F1DF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8144C9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8144C9">
      <w:rPr>
        <w:rFonts w:cs="Arial"/>
        <w:sz w:val="16"/>
      </w:rPr>
      <w:t>64</w:t>
    </w:r>
  </w:p>
  <w:p w14:paraId="3B5119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3145214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44197283" w14:textId="77777777" w:rsidR="004A35F1" w:rsidRPr="008F3500" w:rsidRDefault="004A35F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0"/>
    <w:rsid w:val="000150D5"/>
    <w:rsid w:val="000363A4"/>
    <w:rsid w:val="00083900"/>
    <w:rsid w:val="00111F14"/>
    <w:rsid w:val="00144F57"/>
    <w:rsid w:val="002005CF"/>
    <w:rsid w:val="00216E9C"/>
    <w:rsid w:val="00291EE2"/>
    <w:rsid w:val="00294C84"/>
    <w:rsid w:val="003702FA"/>
    <w:rsid w:val="004941CD"/>
    <w:rsid w:val="004A35F1"/>
    <w:rsid w:val="005141A8"/>
    <w:rsid w:val="00582355"/>
    <w:rsid w:val="00631DA0"/>
    <w:rsid w:val="00722E8D"/>
    <w:rsid w:val="0079510C"/>
    <w:rsid w:val="007A64F5"/>
    <w:rsid w:val="008144C9"/>
    <w:rsid w:val="00863AA6"/>
    <w:rsid w:val="008A4089"/>
    <w:rsid w:val="009F1DF3"/>
    <w:rsid w:val="00A263D2"/>
    <w:rsid w:val="00A328D9"/>
    <w:rsid w:val="00A572DA"/>
    <w:rsid w:val="00AB660A"/>
    <w:rsid w:val="00AD723B"/>
    <w:rsid w:val="00AF7331"/>
    <w:rsid w:val="00B12F1A"/>
    <w:rsid w:val="00BC7FE8"/>
    <w:rsid w:val="00C3025A"/>
    <w:rsid w:val="00C44879"/>
    <w:rsid w:val="00D66869"/>
    <w:rsid w:val="00E32948"/>
    <w:rsid w:val="00ED6AC5"/>
    <w:rsid w:val="00EE5ABD"/>
    <w:rsid w:val="00F13FDD"/>
    <w:rsid w:val="00F17F85"/>
    <w:rsid w:val="00F25695"/>
    <w:rsid w:val="00F445D9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08B3"/>
  <w15:chartTrackingRefBased/>
  <w15:docId w15:val="{DCA22FF6-26B6-4002-968A-3AFD4E2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2948"/>
    <w:rPr>
      <w:kern w:val="2"/>
      <w14:ligatures w14:val="standardContextu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after="0" w:line="260" w:lineRule="exact"/>
      <w:ind w:left="1701" w:hanging="1701"/>
      <w:textAlignment w:val="baseline"/>
    </w:pPr>
    <w:rPr>
      <w:rFonts w:ascii="Arial" w:eastAsia="Times New Roman" w:hAnsi="Arial" w:cs="Times New Roman"/>
      <w:b/>
      <w:kern w:val="0"/>
      <w:sz w:val="20"/>
      <w:szCs w:val="24"/>
      <w:lang w:val="it-IT"/>
      <w14:ligatures w14:val="none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kern w:val="0"/>
      <w:sz w:val="20"/>
      <w:szCs w:val="24"/>
      <w:lang w:val="it-IT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E3294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DNT\04_DNT_SPPB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04_DNT_SPPBS_slo</Template>
  <TotalTime>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2</cp:revision>
  <cp:lastPrinted>2022-04-20T12:17:00Z</cp:lastPrinted>
  <dcterms:created xsi:type="dcterms:W3CDTF">2026-07-02T13:38:00Z</dcterms:created>
  <dcterms:modified xsi:type="dcterms:W3CDTF">2026-07-02T13:38:00Z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5c75327c-b3e0-4366-a2b0-cfea723ffcb6</vt:lpwstr>
  </property>
</Properties>
</file>