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4770" w14:textId="77777777" w:rsidR="008A4089" w:rsidRPr="00CA396D" w:rsidRDefault="008A4089" w:rsidP="008A4089">
      <w:pPr>
        <w:rPr>
          <w:rFonts w:cs="Arial"/>
          <w:b/>
          <w:color w:val="000000"/>
          <w:sz w:val="28"/>
          <w:szCs w:val="28"/>
        </w:rPr>
      </w:pPr>
    </w:p>
    <w:p w14:paraId="6C430087" w14:textId="77777777" w:rsidR="00083900" w:rsidRPr="00CA396D" w:rsidRDefault="00083900" w:rsidP="008A4089">
      <w:pPr>
        <w:rPr>
          <w:rFonts w:cs="Arial"/>
          <w:b/>
          <w:color w:val="000000"/>
          <w:sz w:val="28"/>
          <w:szCs w:val="28"/>
        </w:rPr>
      </w:pPr>
    </w:p>
    <w:p w14:paraId="5B7D3D88" w14:textId="77777777" w:rsidR="00083900" w:rsidRPr="00CA396D" w:rsidRDefault="00083900" w:rsidP="008A4089">
      <w:pPr>
        <w:rPr>
          <w:rFonts w:cs="Arial"/>
          <w:b/>
          <w:color w:val="000000"/>
          <w:sz w:val="28"/>
          <w:szCs w:val="28"/>
        </w:rPr>
      </w:pPr>
    </w:p>
    <w:p w14:paraId="18B32D0B" w14:textId="4A459391" w:rsidR="00F25695" w:rsidRPr="00CA396D" w:rsidRDefault="00F25695" w:rsidP="00F25695">
      <w:pPr>
        <w:rPr>
          <w:b/>
          <w:bCs/>
          <w:sz w:val="28"/>
          <w:szCs w:val="28"/>
        </w:rPr>
      </w:pPr>
      <w:r w:rsidRPr="00CA396D">
        <w:rPr>
          <w:b/>
          <w:bCs/>
          <w:sz w:val="28"/>
          <w:szCs w:val="28"/>
        </w:rPr>
        <w:t>Harmonizirane tehnične specifikacije</w:t>
      </w:r>
    </w:p>
    <w:p w14:paraId="2CD3BBFD" w14:textId="77777777" w:rsidR="00F25695" w:rsidRPr="00CA396D" w:rsidRDefault="00F25695" w:rsidP="00F25695">
      <w:pPr>
        <w:rPr>
          <w:sz w:val="28"/>
          <w:szCs w:val="28"/>
        </w:rPr>
      </w:pPr>
    </w:p>
    <w:p w14:paraId="51DFAD34" w14:textId="77777777" w:rsidR="00F25695" w:rsidRPr="00CA396D" w:rsidRDefault="00F25695" w:rsidP="00F25695">
      <w:pPr>
        <w:rPr>
          <w:b/>
          <w:bCs/>
          <w:sz w:val="22"/>
          <w:szCs w:val="22"/>
        </w:rPr>
      </w:pPr>
      <w:r w:rsidRPr="00CA396D">
        <w:rPr>
          <w:b/>
          <w:bCs/>
          <w:sz w:val="22"/>
          <w:szCs w:val="22"/>
        </w:rPr>
        <w:t>Evropske harmonizirane tehnične specifikacije za gradbene proizvode skladno z Uredbo 305/2011/EU so:</w:t>
      </w:r>
    </w:p>
    <w:p w14:paraId="0D048AFF" w14:textId="77777777" w:rsidR="00F25695" w:rsidRPr="00CA396D" w:rsidRDefault="00F25695" w:rsidP="00F25695">
      <w:pPr>
        <w:rPr>
          <w:b/>
          <w:bCs/>
          <w:sz w:val="22"/>
          <w:szCs w:val="22"/>
        </w:rPr>
      </w:pPr>
    </w:p>
    <w:p w14:paraId="025509B8" w14:textId="51FF47E9" w:rsidR="00F25695" w:rsidRPr="00CA396D" w:rsidRDefault="00F25695" w:rsidP="00CA396D">
      <w:pPr>
        <w:pStyle w:val="Odstavekseznama"/>
        <w:numPr>
          <w:ilvl w:val="0"/>
          <w:numId w:val="1"/>
        </w:numPr>
        <w:rPr>
          <w:sz w:val="22"/>
          <w:szCs w:val="22"/>
        </w:rPr>
      </w:pPr>
      <w:r w:rsidRPr="00CA396D">
        <w:rPr>
          <w:sz w:val="22"/>
          <w:szCs w:val="22"/>
        </w:rPr>
        <w:t>evropski harmonizirani standardi, ki jih pripravijo evropske standardizacijske organizacije, Evropska komisija pa sklice nanje objavi v Uradnem listu Evropske unije;</w:t>
      </w:r>
    </w:p>
    <w:p w14:paraId="13628A59" w14:textId="77777777" w:rsidR="00F25695" w:rsidRPr="00CA396D" w:rsidRDefault="00F25695" w:rsidP="00F25695">
      <w:pPr>
        <w:rPr>
          <w:sz w:val="22"/>
          <w:szCs w:val="22"/>
        </w:rPr>
      </w:pPr>
    </w:p>
    <w:p w14:paraId="43CC5FBD" w14:textId="069922A5" w:rsidR="00AB660A" w:rsidRPr="00CA396D" w:rsidRDefault="00F25695" w:rsidP="00CA396D">
      <w:pPr>
        <w:pStyle w:val="Odstavekseznama"/>
        <w:numPr>
          <w:ilvl w:val="0"/>
          <w:numId w:val="1"/>
        </w:numPr>
        <w:rPr>
          <w:sz w:val="22"/>
          <w:szCs w:val="22"/>
        </w:rPr>
      </w:pPr>
      <w:r w:rsidRPr="00CA396D">
        <w:rPr>
          <w:sz w:val="22"/>
          <w:szCs w:val="22"/>
        </w:rPr>
        <w:t>evropski ocenjevalni dokumenti (angleško European Assessment Document - EAD), ki so podlaga za evropske tehnične ocene (angleško European Technical Assessment - ETA) in jih pripravi organizacija organov za tehnično ocenjevanje (EOTA) za proizvode, ki niso zajeti s harmoniziranimi standardi.</w:t>
      </w:r>
    </w:p>
    <w:sectPr w:rsidR="00AB660A" w:rsidRPr="00CA396D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D7959" w14:textId="77777777" w:rsidR="00852135" w:rsidRDefault="00852135" w:rsidP="008A4089">
      <w:pPr>
        <w:spacing w:line="240" w:lineRule="auto"/>
      </w:pPr>
      <w:r>
        <w:separator/>
      </w:r>
    </w:p>
  </w:endnote>
  <w:endnote w:type="continuationSeparator" w:id="0">
    <w:p w14:paraId="044734E6" w14:textId="77777777" w:rsidR="00852135" w:rsidRDefault="0085213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D83FA" w14:textId="77777777" w:rsidR="004A35F1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B4CEBA2" w14:textId="77777777" w:rsidR="004A35F1" w:rsidRDefault="004A35F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21C6" w14:textId="77777777" w:rsidR="004A35F1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7EC164CB" w14:textId="77777777" w:rsidR="004A35F1" w:rsidRDefault="004A35F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2C542" w14:textId="77777777" w:rsidR="00852135" w:rsidRDefault="00852135" w:rsidP="008A4089">
      <w:pPr>
        <w:spacing w:line="240" w:lineRule="auto"/>
      </w:pPr>
      <w:r>
        <w:separator/>
      </w:r>
    </w:p>
  </w:footnote>
  <w:footnote w:type="continuationSeparator" w:id="0">
    <w:p w14:paraId="7801C52D" w14:textId="77777777" w:rsidR="00852135" w:rsidRDefault="0085213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B35C" w14:textId="77777777" w:rsidR="004A35F1" w:rsidRPr="00110CBD" w:rsidRDefault="004A35F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2237D908" w14:textId="77777777" w:rsidTr="00CA6DCC">
      <w:trPr>
        <w:trHeight w:hRule="exact" w:val="847"/>
      </w:trPr>
      <w:tc>
        <w:tcPr>
          <w:tcW w:w="649" w:type="dxa"/>
        </w:tcPr>
        <w:p w14:paraId="5545366F" w14:textId="77777777" w:rsidR="004A35F1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B462015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C49A4B7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040C737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70274E70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EF90724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293ABA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62CC24B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4E26798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3512334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645D37B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0FCEE15D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0EA871CC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6F225DB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47362E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9A5C46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576D969D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02E9A74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38DD322" w14:textId="77777777" w:rsidR="004A35F1" w:rsidRPr="006D42D9" w:rsidRDefault="004A35F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8C32628" w14:textId="77777777" w:rsidR="004A35F1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1D64AF7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E7FFC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519BC4CB" w14:textId="77777777" w:rsidR="004A35F1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BC7FE8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5FD97EAE" w14:textId="77777777" w:rsidR="00291EE2" w:rsidRDefault="008A4089" w:rsidP="00FC6A2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 xml:space="preserve">DIREKTORAT ZA </w:t>
    </w:r>
    <w:r w:rsidR="000363A4">
      <w:rPr>
        <w:rFonts w:ascii="Republika" w:hAnsi="Republika"/>
        <w:caps/>
      </w:rPr>
      <w:t>NOTRANJI TRG</w:t>
    </w:r>
  </w:p>
  <w:p w14:paraId="35DDB85F" w14:textId="77777777" w:rsidR="009F1DF3" w:rsidRPr="00F85E38" w:rsidRDefault="008144C9" w:rsidP="009F1DF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Sektor </w:t>
    </w:r>
    <w:r w:rsidR="00A328D9" w:rsidRPr="00A27C76">
      <w:rPr>
        <w:rFonts w:cs="Arial"/>
        <w:sz w:val="16"/>
      </w:rPr>
      <w:t xml:space="preserve">za </w:t>
    </w:r>
    <w:r w:rsidR="00A328D9" w:rsidRPr="00632327">
      <w:rPr>
        <w:rFonts w:cs="Arial"/>
        <w:sz w:val="16"/>
      </w:rPr>
      <w:t>prost pretok blaga in storitev</w:t>
    </w:r>
  </w:p>
  <w:p w14:paraId="15F6E237" w14:textId="77777777" w:rsidR="00D66869" w:rsidRPr="008F3500" w:rsidRDefault="00D66869" w:rsidP="009F1DF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3</w:t>
    </w:r>
    <w:r w:rsidR="008144C9">
      <w:rPr>
        <w:rFonts w:cs="Arial"/>
        <w:sz w:val="16"/>
      </w:rPr>
      <w:t>5</w:t>
    </w:r>
    <w:r w:rsidR="003702FA">
      <w:rPr>
        <w:rFonts w:cs="Arial"/>
        <w:sz w:val="16"/>
      </w:rPr>
      <w:t xml:space="preserve"> </w:t>
    </w:r>
    <w:r w:rsidR="008144C9">
      <w:rPr>
        <w:rFonts w:cs="Arial"/>
        <w:sz w:val="16"/>
      </w:rPr>
      <w:t>64</w:t>
    </w:r>
  </w:p>
  <w:p w14:paraId="3B511952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BC7FE8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3145214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</w:t>
    </w:r>
    <w:r w:rsidR="00BC7FE8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.gov.si</w:t>
    </w:r>
  </w:p>
  <w:p w14:paraId="44197283" w14:textId="77777777" w:rsidR="004A35F1" w:rsidRPr="008F3500" w:rsidRDefault="004A35F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0388"/>
    <w:multiLevelType w:val="hybridMultilevel"/>
    <w:tmpl w:val="67CA46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C7523"/>
    <w:multiLevelType w:val="hybridMultilevel"/>
    <w:tmpl w:val="25C8DC40"/>
    <w:lvl w:ilvl="0" w:tplc="222C514C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987576">
    <w:abstractNumId w:val="0"/>
  </w:num>
  <w:num w:numId="2" w16cid:durableId="1689284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00"/>
    <w:rsid w:val="000150D5"/>
    <w:rsid w:val="000363A4"/>
    <w:rsid w:val="00083900"/>
    <w:rsid w:val="00111F14"/>
    <w:rsid w:val="002005CF"/>
    <w:rsid w:val="00216E9C"/>
    <w:rsid w:val="0024270C"/>
    <w:rsid w:val="00291EE2"/>
    <w:rsid w:val="003702FA"/>
    <w:rsid w:val="003A7250"/>
    <w:rsid w:val="004941CD"/>
    <w:rsid w:val="004A35F1"/>
    <w:rsid w:val="005141A8"/>
    <w:rsid w:val="00582355"/>
    <w:rsid w:val="00631DA0"/>
    <w:rsid w:val="00722E8D"/>
    <w:rsid w:val="0079510C"/>
    <w:rsid w:val="007A64F5"/>
    <w:rsid w:val="008144C9"/>
    <w:rsid w:val="00852135"/>
    <w:rsid w:val="00863AA6"/>
    <w:rsid w:val="008A4089"/>
    <w:rsid w:val="009F1DF3"/>
    <w:rsid w:val="00A263D2"/>
    <w:rsid w:val="00A328D9"/>
    <w:rsid w:val="00AB660A"/>
    <w:rsid w:val="00AD723B"/>
    <w:rsid w:val="00AF7331"/>
    <w:rsid w:val="00B12F1A"/>
    <w:rsid w:val="00BC7FE8"/>
    <w:rsid w:val="00C3025A"/>
    <w:rsid w:val="00C44879"/>
    <w:rsid w:val="00CA396D"/>
    <w:rsid w:val="00D66869"/>
    <w:rsid w:val="00ED6AC5"/>
    <w:rsid w:val="00EE5ABD"/>
    <w:rsid w:val="00F13FDD"/>
    <w:rsid w:val="00F17F85"/>
    <w:rsid w:val="00F25695"/>
    <w:rsid w:val="00F445D9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F08B3"/>
  <w15:chartTrackingRefBased/>
  <w15:docId w15:val="{DCA22FF6-26B6-4002-968A-3AFD4E28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3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D&#352;\02_Dopisni%20listi_MGD&#352;\DNT\04_DNT_SPPBS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04_DNT_SPPBS_slo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Mozetič Lackovič</dc:creator>
  <cp:keywords/>
  <dc:description/>
  <cp:lastModifiedBy>Anja Mozetič Lackovič</cp:lastModifiedBy>
  <cp:revision>4</cp:revision>
  <cp:lastPrinted>2022-04-20T12:17:00Z</cp:lastPrinted>
  <dcterms:created xsi:type="dcterms:W3CDTF">2026-07-02T13:33:00Z</dcterms:created>
  <dcterms:modified xsi:type="dcterms:W3CDTF">2026-07-02T13:33:00Z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5c75327c-b3e0-4366-a2b0-cfea723ffcb6</vt:lpwstr>
  </property>
</Properties>
</file>