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3D88" w14:textId="77777777" w:rsidR="00083900" w:rsidRPr="00370AF8" w:rsidRDefault="00083900" w:rsidP="008A4089">
      <w:pPr>
        <w:rPr>
          <w:rFonts w:cs="Arial"/>
          <w:b/>
          <w:color w:val="000000"/>
          <w:sz w:val="32"/>
          <w:szCs w:val="32"/>
        </w:rPr>
      </w:pPr>
    </w:p>
    <w:p w14:paraId="6EAC4B83" w14:textId="77777777" w:rsidR="00105EF4" w:rsidRPr="00BC220B" w:rsidRDefault="00105EF4" w:rsidP="00105EF4">
      <w:pPr>
        <w:pStyle w:val="Naslov1"/>
        <w:spacing w:after="360"/>
        <w:rPr>
          <w:rFonts w:ascii="Arial" w:hAnsi="Arial" w:cs="Arial"/>
          <w:b/>
          <w:bCs/>
          <w:color w:val="auto"/>
          <w:sz w:val="28"/>
          <w:szCs w:val="28"/>
        </w:rPr>
      </w:pPr>
      <w:r w:rsidRPr="00BC220B">
        <w:rPr>
          <w:rFonts w:ascii="Arial" w:hAnsi="Arial" w:cs="Arial"/>
          <w:b/>
          <w:bCs/>
          <w:color w:val="auto"/>
          <w:sz w:val="28"/>
          <w:szCs w:val="28"/>
        </w:rPr>
        <w:t>Beton - ocenjevanje in preverjanje nespremenljivosti lastnosti</w:t>
      </w:r>
    </w:p>
    <w:p w14:paraId="62D9E42A" w14:textId="77777777" w:rsidR="00105EF4" w:rsidRPr="00105EF4" w:rsidRDefault="00105EF4" w:rsidP="00F42D5B">
      <w:pPr>
        <w:pStyle w:val="Naslov3"/>
        <w:spacing w:before="0" w:after="160"/>
        <w:textAlignment w:val="baseline"/>
        <w:rPr>
          <w:rFonts w:ascii="Arial" w:hAnsi="Arial" w:cs="Arial"/>
          <w:b w:val="0"/>
          <w:bCs w:val="0"/>
          <w:sz w:val="22"/>
          <w:szCs w:val="22"/>
          <w:lang w:val="sl-SI" w:eastAsia="sl-SI"/>
        </w:rPr>
      </w:pPr>
      <w:r w:rsidRPr="00105EF4">
        <w:rPr>
          <w:rFonts w:ascii="Arial" w:hAnsi="Arial" w:cs="Arial"/>
          <w:b w:val="0"/>
          <w:bCs w:val="0"/>
          <w:sz w:val="22"/>
          <w:szCs w:val="22"/>
          <w:lang w:val="sl-SI"/>
        </w:rPr>
        <w:t xml:space="preserve">Na osnovi 5. člena Zakona o gradbenih proizvodih (Uradni list RS, št. 82/13, nadalje ZGPro-1) sta za dajanje betona na trg v Republiki Sloveniji podlaga zadnji verziji standardov SIST EN 206 </w:t>
      </w:r>
      <w:r w:rsidRPr="00105EF4">
        <w:rPr>
          <w:rFonts w:ascii="Arial" w:hAnsi="Arial" w:cs="Arial"/>
          <w:b w:val="0"/>
          <w:bCs w:val="0"/>
          <w:color w:val="000000"/>
          <w:sz w:val="22"/>
          <w:szCs w:val="22"/>
          <w:lang w:val="sl-SI"/>
        </w:rPr>
        <w:t>Beton – Specifikacija, lastnosti, proizvodnja in skladnost</w:t>
      </w:r>
      <w:r w:rsidRPr="00105EF4">
        <w:rPr>
          <w:rFonts w:ascii="Arial" w:hAnsi="Arial" w:cs="Arial"/>
          <w:b w:val="0"/>
          <w:bCs w:val="0"/>
          <w:sz w:val="22"/>
          <w:szCs w:val="22"/>
          <w:lang w:val="sl-SI"/>
        </w:rPr>
        <w:t xml:space="preserve"> in SIST 1026 </w:t>
      </w:r>
      <w:r w:rsidRPr="00105EF4">
        <w:rPr>
          <w:rFonts w:ascii="Arial" w:hAnsi="Arial" w:cs="Arial"/>
          <w:b w:val="0"/>
          <w:bCs w:val="0"/>
          <w:color w:val="000000"/>
          <w:sz w:val="22"/>
          <w:szCs w:val="22"/>
          <w:lang w:val="sl-SI"/>
        </w:rPr>
        <w:t xml:space="preserve">Beton - Specifikacija, lastnosti, proizvodnja in skladnost - Pravila za uporabo SIST EN 206. </w:t>
      </w:r>
      <w:r w:rsidRPr="00105EF4">
        <w:rPr>
          <w:rFonts w:ascii="Arial" w:hAnsi="Arial" w:cs="Arial"/>
          <w:b w:val="0"/>
          <w:bCs w:val="0"/>
          <w:sz w:val="22"/>
          <w:szCs w:val="22"/>
          <w:lang w:val="sl-SI"/>
        </w:rPr>
        <w:t> </w:t>
      </w:r>
    </w:p>
    <w:p w14:paraId="5C12F799" w14:textId="77777777" w:rsidR="00105EF4" w:rsidRPr="00105EF4" w:rsidRDefault="00105EF4" w:rsidP="00F42D5B">
      <w:pPr>
        <w:pStyle w:val="Naslov3"/>
        <w:spacing w:before="0" w:after="160"/>
        <w:textAlignment w:val="baseline"/>
        <w:rPr>
          <w:rFonts w:ascii="Arial" w:hAnsi="Arial" w:cs="Arial"/>
          <w:sz w:val="22"/>
          <w:szCs w:val="22"/>
          <w:lang w:val="sl-SI"/>
        </w:rPr>
      </w:pPr>
      <w:r w:rsidRPr="00105EF4">
        <w:rPr>
          <w:rFonts w:ascii="Arial" w:hAnsi="Arial" w:cs="Arial"/>
          <w:b w:val="0"/>
          <w:bCs w:val="0"/>
          <w:sz w:val="22"/>
          <w:szCs w:val="22"/>
          <w:lang w:val="sl-SI"/>
        </w:rPr>
        <w:t>Preden proizvajalec da proizvod (beton) na trg, mora izvesti postopek certificiranja tovarniške kontrole proizvodnje (sistem 2+), na podlagi pridobljenega certifikata izdati izjavo o lastnostih v slovenskem jeziku ter izvajati vse druge naloge v skladu s 6. členom ZGPro-1. Pri tem je potrebno upoštevati zadnjo veljavno verzijo navedenih standardov, ki je objavljena na spletni strani Slovenskega inštituta za standardizacijo (</w:t>
      </w:r>
      <w:hyperlink r:id="rId6" w:history="1">
        <w:r w:rsidRPr="00105EF4">
          <w:rPr>
            <w:rStyle w:val="Hiperpovezava"/>
            <w:rFonts w:ascii="Arial" w:hAnsi="Arial" w:cs="Arial"/>
            <w:b w:val="0"/>
            <w:bCs w:val="0"/>
            <w:sz w:val="22"/>
            <w:szCs w:val="22"/>
            <w:lang w:val="sl-SI"/>
          </w:rPr>
          <w:t>http://members.sist.si/norm/default.aspx</w:t>
        </w:r>
      </w:hyperlink>
      <w:r w:rsidRPr="00105EF4">
        <w:rPr>
          <w:rFonts w:ascii="Arial" w:hAnsi="Arial" w:cs="Arial"/>
          <w:b w:val="0"/>
          <w:bCs w:val="0"/>
          <w:sz w:val="22"/>
          <w:szCs w:val="22"/>
          <w:lang w:val="sl-SI"/>
        </w:rPr>
        <w:t>), z upoštevanjem pravil glede prehodnih rokov, ki so opisana na spletni strani ministrstva (</w:t>
      </w:r>
      <w:hyperlink r:id="rId7" w:history="1">
        <w:r w:rsidRPr="00105EF4">
          <w:rPr>
            <w:rStyle w:val="Hiperpovezava"/>
            <w:rFonts w:ascii="Arial" w:hAnsi="Arial" w:cs="Arial"/>
            <w:b w:val="0"/>
            <w:bCs w:val="0"/>
            <w:sz w:val="22"/>
            <w:szCs w:val="22"/>
            <w:lang w:val="sl-SI"/>
          </w:rPr>
          <w:t>https://www.gov.si/teme/gradbeni-proizvodi/</w:t>
        </w:r>
      </w:hyperlink>
      <w:r w:rsidRPr="00105EF4">
        <w:rPr>
          <w:rFonts w:ascii="Arial" w:hAnsi="Arial" w:cs="Arial"/>
          <w:b w:val="0"/>
          <w:bCs w:val="0"/>
          <w:sz w:val="22"/>
          <w:szCs w:val="22"/>
          <w:lang w:val="sl-SI"/>
        </w:rPr>
        <w:t>) pod naslovom Posebnosti/Pr</w:t>
      </w:r>
      <w:r w:rsidRPr="00105EF4">
        <w:rPr>
          <w:rFonts w:ascii="Arial" w:hAnsi="Arial" w:cs="Arial"/>
          <w:b w:val="0"/>
          <w:bCs w:val="0"/>
          <w:color w:val="111111"/>
          <w:sz w:val="22"/>
          <w:szCs w:val="22"/>
          <w:lang w:val="sl-SI"/>
        </w:rPr>
        <w:t>ehodno obdobje pri neharmoniziranih tehničnih specifikacijah.</w:t>
      </w:r>
    </w:p>
    <w:p w14:paraId="5EB18857" w14:textId="77777777" w:rsidR="00105EF4" w:rsidRPr="00BC220B" w:rsidRDefault="00105EF4" w:rsidP="00105EF4">
      <w:pPr>
        <w:rPr>
          <w:rFonts w:ascii="Arial" w:hAnsi="Arial" w:cs="Arial"/>
        </w:rPr>
      </w:pPr>
    </w:p>
    <w:p w14:paraId="43CC5FBD" w14:textId="54021353" w:rsidR="00AB660A" w:rsidRDefault="00AB660A" w:rsidP="00105EF4"/>
    <w:sectPr w:rsidR="00AB660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AF9EC" w14:textId="77777777" w:rsidR="00943F40" w:rsidRDefault="00943F40" w:rsidP="008A4089">
      <w:pPr>
        <w:spacing w:line="240" w:lineRule="auto"/>
      </w:pPr>
      <w:r>
        <w:separator/>
      </w:r>
    </w:p>
  </w:endnote>
  <w:endnote w:type="continuationSeparator" w:id="0">
    <w:p w14:paraId="4BFB3C3E" w14:textId="77777777" w:rsidR="00943F40" w:rsidRDefault="00943F40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D83FA" w14:textId="77777777" w:rsidR="004A35F1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B4CEBA2" w14:textId="77777777" w:rsidR="004A35F1" w:rsidRDefault="004A35F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921C6" w14:textId="77777777" w:rsidR="004A35F1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7EC164CB" w14:textId="77777777" w:rsidR="004A35F1" w:rsidRDefault="004A35F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D3E89" w14:textId="77777777" w:rsidR="00943F40" w:rsidRDefault="00943F40" w:rsidP="008A4089">
      <w:pPr>
        <w:spacing w:line="240" w:lineRule="auto"/>
      </w:pPr>
      <w:r>
        <w:separator/>
      </w:r>
    </w:p>
  </w:footnote>
  <w:footnote w:type="continuationSeparator" w:id="0">
    <w:p w14:paraId="2595CC7A" w14:textId="77777777" w:rsidR="00943F40" w:rsidRDefault="00943F40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B35C" w14:textId="77777777" w:rsidR="004A35F1" w:rsidRPr="00110CBD" w:rsidRDefault="004A35F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2237D908" w14:textId="77777777" w:rsidTr="00CA6DCC">
      <w:trPr>
        <w:trHeight w:hRule="exact" w:val="847"/>
      </w:trPr>
      <w:tc>
        <w:tcPr>
          <w:tcW w:w="649" w:type="dxa"/>
        </w:tcPr>
        <w:p w14:paraId="5545366F" w14:textId="77777777" w:rsidR="004A35F1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B462015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C49A4B7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040C737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70274E70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EF90724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293ABA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62CC24B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4E26798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3512334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645D37B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0FCEE15D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0EA871CC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6F225DB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47362E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9A5C46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576D969D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02E9A748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38DD322" w14:textId="77777777" w:rsidR="004A35F1" w:rsidRPr="006D42D9" w:rsidRDefault="004A35F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8C32628" w14:textId="77777777" w:rsidR="004A35F1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1D64AF7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E7FFC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519BC4CB" w14:textId="77777777" w:rsidR="004A35F1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 xml:space="preserve">gospodarstvo, </w:t>
    </w:r>
    <w:r w:rsidR="00BC7FE8">
      <w:rPr>
        <w:rFonts w:ascii="Republika" w:hAnsi="Republika"/>
        <w:b/>
        <w:caps/>
      </w:rPr>
      <w:t>DELO</w:t>
    </w:r>
    <w:r w:rsidR="00D66869">
      <w:rPr>
        <w:rFonts w:ascii="Republika" w:hAnsi="Republika"/>
        <w:b/>
        <w:caps/>
      </w:rPr>
      <w:t xml:space="preserve"> in šport</w:t>
    </w:r>
  </w:p>
  <w:p w14:paraId="5FD97EAE" w14:textId="77777777" w:rsidR="00291EE2" w:rsidRDefault="008A4089" w:rsidP="00FC6A2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 xml:space="preserve">DIREKTORAT ZA </w:t>
    </w:r>
    <w:r w:rsidR="000363A4">
      <w:rPr>
        <w:rFonts w:ascii="Republika" w:hAnsi="Republika"/>
        <w:caps/>
      </w:rPr>
      <w:t>NOTRANJI TRG</w:t>
    </w:r>
  </w:p>
  <w:p w14:paraId="35DDB85F" w14:textId="77777777" w:rsidR="009F1DF3" w:rsidRPr="00F85E38" w:rsidRDefault="008144C9" w:rsidP="009F1DF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Sektor </w:t>
    </w:r>
    <w:r w:rsidR="00A328D9" w:rsidRPr="00A27C76">
      <w:rPr>
        <w:rFonts w:cs="Arial"/>
        <w:sz w:val="16"/>
      </w:rPr>
      <w:t xml:space="preserve">za </w:t>
    </w:r>
    <w:r w:rsidR="00A328D9" w:rsidRPr="00632327">
      <w:rPr>
        <w:rFonts w:cs="Arial"/>
        <w:sz w:val="16"/>
      </w:rPr>
      <w:t>prost pretok blaga in storitev</w:t>
    </w:r>
  </w:p>
  <w:p w14:paraId="15F6E237" w14:textId="77777777" w:rsidR="00D66869" w:rsidRPr="008F3500" w:rsidRDefault="00D66869" w:rsidP="009F1DF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3</w:t>
    </w:r>
    <w:r w:rsidR="008144C9">
      <w:rPr>
        <w:rFonts w:cs="Arial"/>
        <w:sz w:val="16"/>
      </w:rPr>
      <w:t>5</w:t>
    </w:r>
    <w:r w:rsidR="003702FA">
      <w:rPr>
        <w:rFonts w:cs="Arial"/>
        <w:sz w:val="16"/>
      </w:rPr>
      <w:t xml:space="preserve"> </w:t>
    </w:r>
    <w:r w:rsidR="008144C9">
      <w:rPr>
        <w:rFonts w:cs="Arial"/>
        <w:sz w:val="16"/>
      </w:rPr>
      <w:t>64</w:t>
    </w:r>
  </w:p>
  <w:p w14:paraId="3B511952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</w:t>
    </w:r>
    <w:r w:rsidR="00BC7FE8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@gov.si</w:t>
    </w:r>
  </w:p>
  <w:p w14:paraId="31452140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</w:t>
    </w:r>
    <w:r w:rsidR="00BC7FE8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.gov.si</w:t>
    </w:r>
  </w:p>
  <w:p w14:paraId="44197283" w14:textId="77777777" w:rsidR="004A35F1" w:rsidRPr="008F3500" w:rsidRDefault="004A35F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00"/>
    <w:rsid w:val="000150D5"/>
    <w:rsid w:val="000363A4"/>
    <w:rsid w:val="00083900"/>
    <w:rsid w:val="00105EF4"/>
    <w:rsid w:val="00111F14"/>
    <w:rsid w:val="00144F57"/>
    <w:rsid w:val="002005CF"/>
    <w:rsid w:val="00216E9C"/>
    <w:rsid w:val="00291EE2"/>
    <w:rsid w:val="003702FA"/>
    <w:rsid w:val="004941CD"/>
    <w:rsid w:val="004A35F1"/>
    <w:rsid w:val="005141A8"/>
    <w:rsid w:val="00582355"/>
    <w:rsid w:val="00631DA0"/>
    <w:rsid w:val="00722E8D"/>
    <w:rsid w:val="0079510C"/>
    <w:rsid w:val="007A64F5"/>
    <w:rsid w:val="008144C9"/>
    <w:rsid w:val="00863AA6"/>
    <w:rsid w:val="008A4089"/>
    <w:rsid w:val="00943F40"/>
    <w:rsid w:val="009F1DF3"/>
    <w:rsid w:val="00A263D2"/>
    <w:rsid w:val="00A328D9"/>
    <w:rsid w:val="00AB660A"/>
    <w:rsid w:val="00AD723B"/>
    <w:rsid w:val="00AF7331"/>
    <w:rsid w:val="00B12F1A"/>
    <w:rsid w:val="00BC7FE8"/>
    <w:rsid w:val="00C3025A"/>
    <w:rsid w:val="00C44879"/>
    <w:rsid w:val="00D66869"/>
    <w:rsid w:val="00EB2A06"/>
    <w:rsid w:val="00ED6AC5"/>
    <w:rsid w:val="00EE5ABD"/>
    <w:rsid w:val="00F13FDD"/>
    <w:rsid w:val="00F17F85"/>
    <w:rsid w:val="00F25695"/>
    <w:rsid w:val="00F42D5B"/>
    <w:rsid w:val="00F445D9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F08B3"/>
  <w15:chartTrackingRefBased/>
  <w15:docId w15:val="{DCA22FF6-26B6-4002-968A-3AFD4E28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05EF4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105E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105EF4"/>
    <w:pPr>
      <w:keepNext/>
      <w:spacing w:before="240" w:after="60" w:line="260" w:lineRule="atLeas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spacing w:after="0" w:line="260" w:lineRule="exact"/>
      <w:ind w:left="1701" w:hanging="1701"/>
      <w:textAlignment w:val="baseline"/>
    </w:pPr>
    <w:rPr>
      <w:rFonts w:ascii="Arial" w:eastAsia="Times New Roman" w:hAnsi="Arial"/>
      <w:b/>
      <w:sz w:val="20"/>
      <w:szCs w:val="24"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/>
      <w:sz w:val="20"/>
      <w:szCs w:val="24"/>
      <w:lang w:val="it-IT"/>
    </w:rPr>
  </w:style>
  <w:style w:type="character" w:customStyle="1" w:styleId="Naslov1Znak">
    <w:name w:val="Naslov 1 Znak"/>
    <w:basedOn w:val="Privzetapisavaodstavka"/>
    <w:link w:val="Naslov1"/>
    <w:uiPriority w:val="9"/>
    <w:rsid w:val="00105E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semiHidden/>
    <w:rsid w:val="00105EF4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styleId="Hiperpovezava">
    <w:name w:val="Hyperlink"/>
    <w:rsid w:val="00105E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v.si/teme/gradbeni-proizvod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mbers.sist.si/norm/default.aspx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D&#352;\02_Dopisni%20listi_MGD&#352;\DNT\04_DNT_SPPBS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04_DNT_SPPBS_slo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Mozetič Lackovič</dc:creator>
  <cp:keywords/>
  <dc:description/>
  <cp:lastModifiedBy>Anja Mozetič Lackovič</cp:lastModifiedBy>
  <cp:revision>3</cp:revision>
  <cp:lastPrinted>2022-04-20T12:17:00Z</cp:lastPrinted>
  <dcterms:created xsi:type="dcterms:W3CDTF">2026-07-02T13:53:00Z</dcterms:created>
  <dcterms:modified xsi:type="dcterms:W3CDTF">2026-07-02T13:54:00Z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5c75327c-b3e0-4366-a2b0-cfea723ffcb6</vt:lpwstr>
  </property>
</Properties>
</file>