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66485" w14:textId="77777777" w:rsidR="003702FA" w:rsidRDefault="003702FA" w:rsidP="003702FA"/>
    <w:p w14:paraId="4AABD847" w14:textId="77777777" w:rsidR="00D72014" w:rsidRDefault="00D72014" w:rsidP="003702FA"/>
    <w:p w14:paraId="15192B1D" w14:textId="77777777" w:rsidR="00D72014" w:rsidRPr="00202A77" w:rsidRDefault="00D72014" w:rsidP="003702FA"/>
    <w:p w14:paraId="6BDB5406" w14:textId="17328A29" w:rsidR="004834C3" w:rsidRDefault="001E7AFB" w:rsidP="004834C3">
      <w:pPr>
        <w:pStyle w:val="ZADEVA"/>
        <w:rPr>
          <w:lang w:val="sl-SI"/>
        </w:rPr>
      </w:pPr>
      <w:r>
        <w:rPr>
          <w:lang w:val="sl-SI"/>
        </w:rPr>
        <w:t xml:space="preserve">Objava informacij o dodeljeni državni pomoči </w:t>
      </w:r>
    </w:p>
    <w:p w14:paraId="2416B312" w14:textId="77777777" w:rsidR="001E7AFB" w:rsidRPr="001E7AFB" w:rsidRDefault="001E7AFB" w:rsidP="001E7AFB"/>
    <w:p w14:paraId="5FF38AE8" w14:textId="77777777" w:rsidR="001E7AFB" w:rsidRPr="001E7AFB" w:rsidRDefault="001E7AFB" w:rsidP="001E7AFB"/>
    <w:p w14:paraId="25171CCA" w14:textId="77777777" w:rsidR="001E7AFB" w:rsidRDefault="001E7AFB" w:rsidP="001E7AFB">
      <w:pPr>
        <w:pStyle w:val="ZADEVA"/>
        <w:tabs>
          <w:tab w:val="clear" w:pos="1701"/>
        </w:tabs>
        <w:ind w:left="0"/>
        <w:rPr>
          <w:b w:val="0"/>
          <w:bCs/>
          <w:lang w:val="sl-SI"/>
        </w:rPr>
      </w:pPr>
      <w:r>
        <w:rPr>
          <w:b w:val="0"/>
          <w:bCs/>
          <w:lang w:val="sl-SI"/>
        </w:rPr>
        <w:t xml:space="preserve">Ministrstvo za gospodarstvo, delo in šport je dne 10. 8. 2026 z upravičencem podjetjem </w:t>
      </w:r>
      <w:proofErr w:type="spellStart"/>
      <w:r>
        <w:rPr>
          <w:b w:val="0"/>
          <w:bCs/>
          <w:lang w:val="sl-SI"/>
        </w:rPr>
        <w:t>Cosylab</w:t>
      </w:r>
      <w:proofErr w:type="spellEnd"/>
      <w:r>
        <w:rPr>
          <w:b w:val="0"/>
          <w:bCs/>
          <w:lang w:val="sl-SI"/>
        </w:rPr>
        <w:t xml:space="preserve">, laboratorij za kontrolne sisteme, </w:t>
      </w:r>
      <w:proofErr w:type="spellStart"/>
      <w:r>
        <w:rPr>
          <w:b w:val="0"/>
          <w:bCs/>
          <w:lang w:val="sl-SI"/>
        </w:rPr>
        <w:t>d.d</w:t>
      </w:r>
      <w:proofErr w:type="spellEnd"/>
      <w:r>
        <w:rPr>
          <w:b w:val="0"/>
          <w:bCs/>
          <w:lang w:val="sl-SI"/>
        </w:rPr>
        <w:t xml:space="preserve">., podpisalo pogodbo o sofinanciranju operacije </w:t>
      </w:r>
      <w:r w:rsidRPr="001E7AFB">
        <w:rPr>
          <w:b w:val="0"/>
          <w:bCs/>
          <w:lang w:val="sl-SI"/>
        </w:rPr>
        <w:t>»Napreden mobilni sistem za slikanje ter diagnostiko in načrtovanje v realnem času« / »</w:t>
      </w:r>
      <w:proofErr w:type="spellStart"/>
      <w:r w:rsidRPr="001E7AFB">
        <w:rPr>
          <w:b w:val="0"/>
          <w:bCs/>
          <w:lang w:val="sl-SI"/>
        </w:rPr>
        <w:t>Advanced</w:t>
      </w:r>
      <w:proofErr w:type="spellEnd"/>
      <w:r w:rsidRPr="001E7AFB">
        <w:rPr>
          <w:b w:val="0"/>
          <w:bCs/>
          <w:lang w:val="sl-SI"/>
        </w:rPr>
        <w:t xml:space="preserve"> </w:t>
      </w:r>
      <w:proofErr w:type="spellStart"/>
      <w:r w:rsidRPr="001E7AFB">
        <w:rPr>
          <w:b w:val="0"/>
          <w:bCs/>
          <w:lang w:val="sl-SI"/>
        </w:rPr>
        <w:t>Mobile</w:t>
      </w:r>
      <w:proofErr w:type="spellEnd"/>
      <w:r w:rsidRPr="001E7AFB">
        <w:rPr>
          <w:b w:val="0"/>
          <w:bCs/>
          <w:lang w:val="sl-SI"/>
        </w:rPr>
        <w:t xml:space="preserve"> </w:t>
      </w:r>
      <w:proofErr w:type="spellStart"/>
      <w:r w:rsidRPr="001E7AFB">
        <w:rPr>
          <w:b w:val="0"/>
          <w:bCs/>
          <w:lang w:val="sl-SI"/>
        </w:rPr>
        <w:t>Imaging</w:t>
      </w:r>
      <w:proofErr w:type="spellEnd"/>
      <w:r w:rsidRPr="001E7AFB">
        <w:rPr>
          <w:b w:val="0"/>
          <w:bCs/>
          <w:lang w:val="sl-SI"/>
        </w:rPr>
        <w:t xml:space="preserve"> </w:t>
      </w:r>
      <w:proofErr w:type="spellStart"/>
      <w:r w:rsidRPr="001E7AFB">
        <w:rPr>
          <w:b w:val="0"/>
          <w:bCs/>
          <w:lang w:val="sl-SI"/>
        </w:rPr>
        <w:t>system</w:t>
      </w:r>
      <w:proofErr w:type="spellEnd"/>
      <w:r w:rsidRPr="001E7AFB">
        <w:rPr>
          <w:b w:val="0"/>
          <w:bCs/>
          <w:lang w:val="sl-SI"/>
        </w:rPr>
        <w:t xml:space="preserve"> </w:t>
      </w:r>
      <w:proofErr w:type="spellStart"/>
      <w:r w:rsidRPr="001E7AFB">
        <w:rPr>
          <w:b w:val="0"/>
          <w:bCs/>
          <w:lang w:val="sl-SI"/>
        </w:rPr>
        <w:t>for</w:t>
      </w:r>
      <w:proofErr w:type="spellEnd"/>
      <w:r w:rsidRPr="001E7AFB">
        <w:rPr>
          <w:b w:val="0"/>
          <w:bCs/>
          <w:lang w:val="sl-SI"/>
        </w:rPr>
        <w:t xml:space="preserve"> </w:t>
      </w:r>
      <w:proofErr w:type="spellStart"/>
      <w:r w:rsidRPr="001E7AFB">
        <w:rPr>
          <w:b w:val="0"/>
          <w:bCs/>
          <w:lang w:val="sl-SI"/>
        </w:rPr>
        <w:t>realtime</w:t>
      </w:r>
      <w:proofErr w:type="spellEnd"/>
      <w:r w:rsidRPr="001E7AFB">
        <w:rPr>
          <w:b w:val="0"/>
          <w:bCs/>
          <w:lang w:val="sl-SI"/>
        </w:rPr>
        <w:t xml:space="preserve"> </w:t>
      </w:r>
      <w:proofErr w:type="spellStart"/>
      <w:r w:rsidRPr="001E7AFB">
        <w:rPr>
          <w:b w:val="0"/>
          <w:bCs/>
          <w:lang w:val="sl-SI"/>
        </w:rPr>
        <w:t>Diagnostics</w:t>
      </w:r>
      <w:proofErr w:type="spellEnd"/>
      <w:r w:rsidRPr="001E7AFB">
        <w:rPr>
          <w:b w:val="0"/>
          <w:bCs/>
          <w:lang w:val="sl-SI"/>
        </w:rPr>
        <w:t xml:space="preserve"> </w:t>
      </w:r>
      <w:proofErr w:type="spellStart"/>
      <w:r w:rsidRPr="001E7AFB">
        <w:rPr>
          <w:b w:val="0"/>
          <w:bCs/>
          <w:lang w:val="sl-SI"/>
        </w:rPr>
        <w:t>and</w:t>
      </w:r>
      <w:proofErr w:type="spellEnd"/>
      <w:r w:rsidRPr="001E7AFB">
        <w:rPr>
          <w:b w:val="0"/>
          <w:bCs/>
          <w:lang w:val="sl-SI"/>
        </w:rPr>
        <w:t xml:space="preserve"> </w:t>
      </w:r>
      <w:proofErr w:type="spellStart"/>
      <w:r w:rsidRPr="001E7AFB">
        <w:rPr>
          <w:b w:val="0"/>
          <w:bCs/>
          <w:lang w:val="sl-SI"/>
        </w:rPr>
        <w:t>Planning</w:t>
      </w:r>
      <w:proofErr w:type="spellEnd"/>
      <w:r w:rsidRPr="001E7AFB">
        <w:rPr>
          <w:b w:val="0"/>
          <w:bCs/>
          <w:lang w:val="sl-SI"/>
        </w:rPr>
        <w:t>« (operacija AMID).</w:t>
      </w:r>
    </w:p>
    <w:p w14:paraId="6EDACD0A" w14:textId="77777777" w:rsidR="001E7AFB" w:rsidRDefault="001E7AFB" w:rsidP="001E7AFB">
      <w:pPr>
        <w:pStyle w:val="ZADEVA"/>
        <w:tabs>
          <w:tab w:val="clear" w:pos="1701"/>
        </w:tabs>
        <w:ind w:left="0"/>
        <w:rPr>
          <w:b w:val="0"/>
          <w:bCs/>
          <w:lang w:val="sl-SI"/>
        </w:rPr>
      </w:pPr>
    </w:p>
    <w:p w14:paraId="3B334BC2" w14:textId="686911FD" w:rsidR="001E7AFB" w:rsidRDefault="001E7AFB" w:rsidP="001E7AFB">
      <w:pPr>
        <w:pStyle w:val="ZADEVA"/>
        <w:tabs>
          <w:tab w:val="clear" w:pos="1701"/>
        </w:tabs>
        <w:ind w:left="0"/>
        <w:rPr>
          <w:b w:val="0"/>
          <w:bCs/>
          <w:lang w:val="sl-SI"/>
        </w:rPr>
      </w:pPr>
      <w:r w:rsidRPr="001E7AFB">
        <w:rPr>
          <w:b w:val="0"/>
          <w:bCs/>
          <w:lang w:val="sl-SI"/>
        </w:rPr>
        <w:t>V postopku neposredne potrditve operacije je bila</w:t>
      </w:r>
      <w:r>
        <w:rPr>
          <w:b w:val="0"/>
          <w:bCs/>
          <w:lang w:val="sl-SI"/>
        </w:rPr>
        <w:t xml:space="preserve"> s strani Ministrstva za lokalno samoupravo, kohezijo in regionalni razvoj za to operacijo dne</w:t>
      </w:r>
      <w:r w:rsidRPr="001E7AFB">
        <w:rPr>
          <w:b w:val="0"/>
          <w:bCs/>
          <w:lang w:val="sl-SI"/>
        </w:rPr>
        <w:t xml:space="preserve"> 16. 6. 2026 </w:t>
      </w:r>
      <w:r>
        <w:rPr>
          <w:b w:val="0"/>
          <w:bCs/>
          <w:lang w:val="sl-SI"/>
        </w:rPr>
        <w:t>izdana odločitev o podpori št. 3032-23/2026-1630-12 in s tem dodeljena državna pomoč za operacijo.</w:t>
      </w:r>
    </w:p>
    <w:p w14:paraId="4412DF55" w14:textId="77777777" w:rsidR="001E7AFB" w:rsidRDefault="001E7AFB" w:rsidP="001E7AFB">
      <w:pPr>
        <w:pStyle w:val="ZADEVA"/>
        <w:tabs>
          <w:tab w:val="clear" w:pos="1701"/>
        </w:tabs>
        <w:ind w:left="0"/>
        <w:rPr>
          <w:b w:val="0"/>
          <w:bCs/>
          <w:lang w:val="sl-SI"/>
        </w:rPr>
      </w:pPr>
    </w:p>
    <w:p w14:paraId="0DFAD612" w14:textId="3FD0E120" w:rsidR="001E7AFB" w:rsidRDefault="001E7AFB" w:rsidP="001E7AFB">
      <w:pPr>
        <w:pStyle w:val="ZADEVA"/>
        <w:tabs>
          <w:tab w:val="clear" w:pos="1701"/>
        </w:tabs>
        <w:ind w:left="0"/>
        <w:rPr>
          <w:b w:val="0"/>
          <w:bCs/>
          <w:lang w:val="sl-SI"/>
        </w:rPr>
      </w:pPr>
      <w:r>
        <w:rPr>
          <w:b w:val="0"/>
          <w:bCs/>
          <w:lang w:val="sl-SI"/>
        </w:rPr>
        <w:t>Državna pomoč je bila dodeljena v skladu z odločitvijo Evropske komisije o združljivosti državne pomoči št. SA.117849 z dne 22. 7. 2025.</w:t>
      </w:r>
    </w:p>
    <w:p w14:paraId="3E73E8CB" w14:textId="77777777" w:rsidR="00FB13EB" w:rsidRDefault="00FB13EB" w:rsidP="001E7AFB">
      <w:pPr>
        <w:pStyle w:val="ZADEVA"/>
        <w:tabs>
          <w:tab w:val="clear" w:pos="1701"/>
        </w:tabs>
        <w:ind w:left="0"/>
        <w:rPr>
          <w:b w:val="0"/>
          <w:bCs/>
          <w:lang w:val="sl-SI"/>
        </w:rPr>
      </w:pPr>
    </w:p>
    <w:p w14:paraId="16BF038F" w14:textId="7862603F" w:rsidR="00FB13EB" w:rsidRDefault="00C16BED" w:rsidP="001E7AFB">
      <w:pPr>
        <w:pStyle w:val="ZADEVA"/>
        <w:tabs>
          <w:tab w:val="clear" w:pos="1701"/>
        </w:tabs>
        <w:ind w:left="0"/>
        <w:rPr>
          <w:b w:val="0"/>
          <w:bCs/>
          <w:lang w:val="sl-SI"/>
        </w:rPr>
      </w:pPr>
      <w:r>
        <w:rPr>
          <w:b w:val="0"/>
          <w:bCs/>
          <w:lang w:val="sl-SI"/>
        </w:rPr>
        <w:t>Informacije</w:t>
      </w:r>
      <w:r w:rsidR="00FB13EB">
        <w:rPr>
          <w:b w:val="0"/>
          <w:bCs/>
          <w:lang w:val="sl-SI"/>
        </w:rPr>
        <w:t xml:space="preserve"> o dodeljeni državni pomoči in podjetju, ki je prejemnik državne pomoči:</w:t>
      </w:r>
    </w:p>
    <w:p w14:paraId="6B5AF296" w14:textId="77777777" w:rsidR="00F020EB" w:rsidRDefault="00F020EB" w:rsidP="001E7AFB">
      <w:pPr>
        <w:pStyle w:val="ZADEVA"/>
        <w:tabs>
          <w:tab w:val="clear" w:pos="1701"/>
        </w:tabs>
        <w:ind w:left="0"/>
        <w:rPr>
          <w:b w:val="0"/>
          <w:bCs/>
          <w:lang w:val="sl-SI"/>
        </w:rPr>
      </w:pPr>
    </w:p>
    <w:p w14:paraId="3CE31BA3" w14:textId="77777777" w:rsidR="00FB13EB" w:rsidRDefault="00FB13EB" w:rsidP="001E7AFB">
      <w:pPr>
        <w:pStyle w:val="ZADEVA"/>
        <w:tabs>
          <w:tab w:val="clear" w:pos="1701"/>
        </w:tabs>
        <w:ind w:left="0"/>
        <w:rPr>
          <w:b w:val="0"/>
          <w:bCs/>
          <w:lang w:val="sl-SI"/>
        </w:rPr>
      </w:pPr>
    </w:p>
    <w:tbl>
      <w:tblPr>
        <w:tblStyle w:val="Navadnatabela1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FB13EB" w14:paraId="10906A6D" w14:textId="77777777" w:rsidTr="00F020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4" w:type="dxa"/>
          </w:tcPr>
          <w:p w14:paraId="3D238E2E" w14:textId="77DB47B2" w:rsidR="00FB13EB" w:rsidRPr="00F020EB" w:rsidRDefault="00F020EB" w:rsidP="00FB13EB">
            <w:pPr>
              <w:pStyle w:val="ZADEVA"/>
              <w:tabs>
                <w:tab w:val="clear" w:pos="1701"/>
              </w:tabs>
              <w:ind w:left="0" w:firstLine="0"/>
              <w:rPr>
                <w:b/>
                <w:bCs w:val="0"/>
                <w:lang w:val="sl-SI"/>
              </w:rPr>
            </w:pPr>
            <w:r w:rsidRPr="00F020EB">
              <w:rPr>
                <w:b/>
                <w:bCs w:val="0"/>
                <w:lang w:val="sl-SI"/>
              </w:rPr>
              <w:t xml:space="preserve">Kategorija </w:t>
            </w:r>
            <w:r w:rsidR="00C16BED">
              <w:rPr>
                <w:b/>
                <w:bCs w:val="0"/>
                <w:lang w:val="sl-SI"/>
              </w:rPr>
              <w:t>informacij</w:t>
            </w:r>
          </w:p>
        </w:tc>
        <w:tc>
          <w:tcPr>
            <w:tcW w:w="4244" w:type="dxa"/>
          </w:tcPr>
          <w:p w14:paraId="1812493D" w14:textId="6139FF62" w:rsidR="00FB13EB" w:rsidRDefault="00C16BED" w:rsidP="00FB13EB">
            <w:pPr>
              <w:pStyle w:val="ZADEVA"/>
              <w:tabs>
                <w:tab w:val="clear" w:pos="1701"/>
              </w:tabs>
              <w:ind w:left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  <w:lang w:val="sl-SI"/>
              </w:rPr>
            </w:pPr>
            <w:r>
              <w:rPr>
                <w:b/>
                <w:bCs w:val="0"/>
                <w:lang w:val="sl-SI"/>
              </w:rPr>
              <w:t>Informacija</w:t>
            </w:r>
          </w:p>
        </w:tc>
      </w:tr>
      <w:tr w:rsidR="00F020EB" w14:paraId="34447604" w14:textId="77777777" w:rsidTr="00F020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4" w:type="dxa"/>
          </w:tcPr>
          <w:p w14:paraId="3C163E00" w14:textId="690AA8DC" w:rsidR="00F020EB" w:rsidRP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rPr>
                <w:lang w:val="sl-SI"/>
              </w:rPr>
            </w:pPr>
            <w:r w:rsidRPr="00F020EB">
              <w:rPr>
                <w:lang w:val="sl-SI"/>
              </w:rPr>
              <w:t>Naziv prejemnika državne pomoči</w:t>
            </w:r>
          </w:p>
        </w:tc>
        <w:tc>
          <w:tcPr>
            <w:tcW w:w="4244" w:type="dxa"/>
          </w:tcPr>
          <w:p w14:paraId="3C556D07" w14:textId="58FCF003" w:rsidR="00F020EB" w:rsidRPr="00156395" w:rsidRDefault="00F020EB" w:rsidP="00F020EB">
            <w:pPr>
              <w:pStyle w:val="ZADEVA"/>
              <w:tabs>
                <w:tab w:val="clear" w:pos="1701"/>
              </w:tabs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/>
                <w:lang w:val="sl-SI"/>
              </w:rPr>
            </w:pPr>
            <w:r w:rsidRPr="00156395">
              <w:rPr>
                <w:b w:val="0"/>
                <w:bCs/>
                <w:lang w:val="sl-SI"/>
              </w:rPr>
              <w:t xml:space="preserve">COSYLAB, laboratorij za kontrolne sisteme, </w:t>
            </w:r>
            <w:proofErr w:type="spellStart"/>
            <w:r w:rsidRPr="00156395">
              <w:rPr>
                <w:b w:val="0"/>
                <w:bCs/>
                <w:lang w:val="sl-SI"/>
              </w:rPr>
              <w:t>d.d</w:t>
            </w:r>
            <w:proofErr w:type="spellEnd"/>
            <w:r w:rsidRPr="00156395">
              <w:rPr>
                <w:b w:val="0"/>
                <w:bCs/>
                <w:lang w:val="sl-SI"/>
              </w:rPr>
              <w:t>.</w:t>
            </w:r>
          </w:p>
        </w:tc>
      </w:tr>
      <w:tr w:rsidR="00F020EB" w14:paraId="4014FAFF" w14:textId="77777777" w:rsidTr="00F020E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4" w:type="dxa"/>
          </w:tcPr>
          <w:p w14:paraId="3CBA9803" w14:textId="320DE432" w:rsidR="00F020EB" w:rsidRP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rPr>
                <w:lang w:val="sl-SI"/>
              </w:rPr>
            </w:pPr>
            <w:r w:rsidRPr="00F020EB">
              <w:rPr>
                <w:lang w:val="sl-SI"/>
              </w:rPr>
              <w:t>Matična številka prejemnika državne pomoči</w:t>
            </w:r>
          </w:p>
        </w:tc>
        <w:tc>
          <w:tcPr>
            <w:tcW w:w="4244" w:type="dxa"/>
          </w:tcPr>
          <w:p w14:paraId="5D667EA2" w14:textId="77609E18" w:rsid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lang w:val="sl-SI"/>
              </w:rPr>
            </w:pPr>
            <w:r w:rsidRPr="00156395">
              <w:rPr>
                <w:b w:val="0"/>
                <w:bCs/>
                <w:lang w:val="sl-SI"/>
              </w:rPr>
              <w:t>2161621000</w:t>
            </w:r>
          </w:p>
        </w:tc>
      </w:tr>
      <w:tr w:rsidR="00F020EB" w14:paraId="4E910818" w14:textId="77777777" w:rsidTr="00F020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4" w:type="dxa"/>
          </w:tcPr>
          <w:p w14:paraId="0F4F9318" w14:textId="7036A24B" w:rsidR="00F020EB" w:rsidRP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rPr>
                <w:lang w:val="sl-SI"/>
              </w:rPr>
            </w:pPr>
            <w:r w:rsidRPr="00F020EB">
              <w:rPr>
                <w:lang w:val="sl-SI"/>
              </w:rPr>
              <w:t>Vrsta prejemnika državne pomoči glede na velikost</w:t>
            </w:r>
          </w:p>
        </w:tc>
        <w:tc>
          <w:tcPr>
            <w:tcW w:w="4244" w:type="dxa"/>
          </w:tcPr>
          <w:p w14:paraId="7ACABBBC" w14:textId="57BA2063" w:rsid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Veliko podjetje</w:t>
            </w:r>
          </w:p>
        </w:tc>
      </w:tr>
      <w:tr w:rsidR="00F020EB" w14:paraId="10C9A096" w14:textId="77777777" w:rsidTr="00F020EB">
        <w:trPr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4" w:type="dxa"/>
          </w:tcPr>
          <w:p w14:paraId="2CF050AB" w14:textId="4D744B31" w:rsidR="00F020EB" w:rsidRP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rPr>
                <w:lang w:val="sl-SI"/>
              </w:rPr>
            </w:pPr>
            <w:r w:rsidRPr="00F020EB">
              <w:rPr>
                <w:lang w:val="sl-SI"/>
              </w:rPr>
              <w:t>Regija, kjer se nahaja prejemnik državne pomoči</w:t>
            </w:r>
          </w:p>
        </w:tc>
        <w:tc>
          <w:tcPr>
            <w:tcW w:w="4244" w:type="dxa"/>
          </w:tcPr>
          <w:p w14:paraId="5B6869DC" w14:textId="10A71EFC" w:rsid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Kohezijska regija Zahodna Slovenija,</w:t>
            </w:r>
          </w:p>
          <w:p w14:paraId="1A5382B2" w14:textId="5EF24DFF" w:rsid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Osrednjeslovenska regija</w:t>
            </w:r>
          </w:p>
        </w:tc>
      </w:tr>
      <w:tr w:rsidR="00F020EB" w14:paraId="01D84FBF" w14:textId="77777777" w:rsidTr="00F020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4" w:type="dxa"/>
          </w:tcPr>
          <w:p w14:paraId="22225DA1" w14:textId="216E19BA" w:rsidR="00F020EB" w:rsidRP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rPr>
                <w:lang w:val="sl-SI"/>
              </w:rPr>
            </w:pPr>
            <w:r w:rsidRPr="00F020EB">
              <w:rPr>
                <w:lang w:val="sl-SI"/>
              </w:rPr>
              <w:t>Glavni gospodarski sektor, v katerem deluje prejemnik državne pomoči</w:t>
            </w:r>
          </w:p>
        </w:tc>
        <w:tc>
          <w:tcPr>
            <w:tcW w:w="4244" w:type="dxa"/>
          </w:tcPr>
          <w:p w14:paraId="1B6EB9BD" w14:textId="3906EBD9" w:rsid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/>
                <w:lang w:val="sl-SI"/>
              </w:rPr>
            </w:pPr>
            <w:r w:rsidRPr="00156395">
              <w:rPr>
                <w:b w:val="0"/>
                <w:bCs/>
                <w:lang w:val="sl-SI"/>
              </w:rPr>
              <w:t>62.100 (Računalniško programiranje)</w:t>
            </w:r>
          </w:p>
        </w:tc>
      </w:tr>
      <w:tr w:rsidR="00F020EB" w14:paraId="3A6CFA0C" w14:textId="77777777" w:rsidTr="00F020EB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4" w:type="dxa"/>
          </w:tcPr>
          <w:p w14:paraId="6277FBD2" w14:textId="0AEDCC9E" w:rsidR="00F020EB" w:rsidRP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rPr>
                <w:lang w:val="sl-SI"/>
              </w:rPr>
            </w:pPr>
            <w:r w:rsidRPr="00F020EB">
              <w:rPr>
                <w:lang w:val="sl-SI"/>
              </w:rPr>
              <w:t>Datum dodelitve državne pomoči</w:t>
            </w:r>
          </w:p>
        </w:tc>
        <w:tc>
          <w:tcPr>
            <w:tcW w:w="4244" w:type="dxa"/>
          </w:tcPr>
          <w:p w14:paraId="3004924A" w14:textId="3DD52D93" w:rsid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16. 6. 2026</w:t>
            </w:r>
          </w:p>
        </w:tc>
      </w:tr>
      <w:tr w:rsidR="00F020EB" w14:paraId="52FAD764" w14:textId="77777777" w:rsidTr="00F020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4" w:type="dxa"/>
          </w:tcPr>
          <w:p w14:paraId="01C17E0C" w14:textId="1394A9F9" w:rsidR="00F020EB" w:rsidRP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rPr>
                <w:lang w:val="sl-SI"/>
              </w:rPr>
            </w:pPr>
            <w:r w:rsidRPr="00F020EB">
              <w:rPr>
                <w:lang w:val="sl-SI"/>
              </w:rPr>
              <w:t>Instrument državne pomoči</w:t>
            </w:r>
          </w:p>
        </w:tc>
        <w:tc>
          <w:tcPr>
            <w:tcW w:w="4244" w:type="dxa"/>
          </w:tcPr>
          <w:p w14:paraId="770D441C" w14:textId="296941BD" w:rsid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Subvencija</w:t>
            </w:r>
          </w:p>
        </w:tc>
      </w:tr>
      <w:tr w:rsidR="00F020EB" w14:paraId="34124D62" w14:textId="77777777" w:rsidTr="00F020EB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4" w:type="dxa"/>
          </w:tcPr>
          <w:p w14:paraId="12DC3541" w14:textId="376B9F2C" w:rsidR="00F020EB" w:rsidRP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rPr>
                <w:lang w:val="sl-SI"/>
              </w:rPr>
            </w:pPr>
            <w:r w:rsidRPr="00F020EB">
              <w:rPr>
                <w:lang w:val="sl-SI"/>
              </w:rPr>
              <w:t>Nominalni znesek državne pomoči</w:t>
            </w:r>
          </w:p>
        </w:tc>
        <w:tc>
          <w:tcPr>
            <w:tcW w:w="4244" w:type="dxa"/>
          </w:tcPr>
          <w:p w14:paraId="24F3B277" w14:textId="2CBB0E38" w:rsid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>6.580.000,00 EUR</w:t>
            </w:r>
          </w:p>
        </w:tc>
      </w:tr>
      <w:tr w:rsidR="00F020EB" w14:paraId="0285F1EC" w14:textId="77777777" w:rsidTr="00F020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4" w:type="dxa"/>
          </w:tcPr>
          <w:p w14:paraId="00D52DE2" w14:textId="63C929EF" w:rsidR="00F020EB" w:rsidRP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rPr>
                <w:lang w:val="sl-SI"/>
              </w:rPr>
            </w:pPr>
            <w:r w:rsidRPr="00F020EB">
              <w:rPr>
                <w:lang w:val="sl-SI"/>
              </w:rPr>
              <w:t>Cilj državne pomoči</w:t>
            </w:r>
          </w:p>
        </w:tc>
        <w:tc>
          <w:tcPr>
            <w:tcW w:w="4244" w:type="dxa"/>
          </w:tcPr>
          <w:p w14:paraId="0D4DF392" w14:textId="38024403" w:rsidR="00F020EB" w:rsidRDefault="00F020EB" w:rsidP="00F020EB">
            <w:pPr>
              <w:pStyle w:val="ZADEVA"/>
              <w:tabs>
                <w:tab w:val="clear" w:pos="1701"/>
              </w:tabs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/>
                <w:lang w:val="sl-SI"/>
              </w:rPr>
            </w:pPr>
            <w:r>
              <w:rPr>
                <w:b w:val="0"/>
                <w:bCs/>
                <w:lang w:val="sl-SI"/>
              </w:rPr>
              <w:t xml:space="preserve">Podpreti projekt na področju </w:t>
            </w:r>
            <w:r w:rsidRPr="006871E1">
              <w:rPr>
                <w:b w:val="0"/>
                <w:bCs/>
                <w:lang w:val="sl-SI"/>
              </w:rPr>
              <w:t>razvoj</w:t>
            </w:r>
            <w:r>
              <w:rPr>
                <w:b w:val="0"/>
                <w:bCs/>
                <w:lang w:val="sl-SI"/>
              </w:rPr>
              <w:t>a</w:t>
            </w:r>
            <w:r w:rsidRPr="006871E1">
              <w:rPr>
                <w:b w:val="0"/>
                <w:bCs/>
                <w:lang w:val="sl-SI"/>
              </w:rPr>
              <w:t xml:space="preserve"> programske rešitve, ki podpira načrtovanje </w:t>
            </w:r>
            <w:proofErr w:type="spellStart"/>
            <w:r w:rsidRPr="006871E1">
              <w:rPr>
                <w:b w:val="0"/>
                <w:bCs/>
                <w:lang w:val="sl-SI"/>
              </w:rPr>
              <w:t>radioterapevtskega</w:t>
            </w:r>
            <w:proofErr w:type="spellEnd"/>
            <w:r>
              <w:rPr>
                <w:b w:val="0"/>
                <w:bCs/>
                <w:lang w:val="sl-SI"/>
              </w:rPr>
              <w:t xml:space="preserve"> </w:t>
            </w:r>
            <w:r w:rsidRPr="006871E1">
              <w:rPr>
                <w:b w:val="0"/>
                <w:bCs/>
                <w:lang w:val="sl-SI"/>
              </w:rPr>
              <w:t>zdravljenja na podlagi medicinskih slik ter s tem skrajšuje čas od diagnostike do začetka</w:t>
            </w:r>
            <w:r>
              <w:rPr>
                <w:b w:val="0"/>
                <w:bCs/>
                <w:lang w:val="sl-SI"/>
              </w:rPr>
              <w:t xml:space="preserve"> </w:t>
            </w:r>
            <w:r w:rsidRPr="006871E1">
              <w:rPr>
                <w:b w:val="0"/>
                <w:bCs/>
                <w:lang w:val="sl-SI"/>
              </w:rPr>
              <w:t>zdravljenja.</w:t>
            </w:r>
          </w:p>
        </w:tc>
      </w:tr>
    </w:tbl>
    <w:p w14:paraId="1FD2D835" w14:textId="77777777" w:rsidR="00FB13EB" w:rsidRDefault="00FB13EB" w:rsidP="00FB13EB">
      <w:pPr>
        <w:pStyle w:val="ZADEVA"/>
        <w:tabs>
          <w:tab w:val="clear" w:pos="1701"/>
        </w:tabs>
        <w:ind w:left="0" w:firstLine="0"/>
        <w:rPr>
          <w:b w:val="0"/>
          <w:bCs/>
          <w:lang w:val="sl-SI"/>
        </w:rPr>
      </w:pPr>
    </w:p>
    <w:p w14:paraId="0D7456B9" w14:textId="77777777" w:rsidR="001E7AFB" w:rsidRDefault="001E7AFB" w:rsidP="001E7AFB">
      <w:pPr>
        <w:pStyle w:val="ZADEVA"/>
        <w:tabs>
          <w:tab w:val="clear" w:pos="1701"/>
        </w:tabs>
        <w:ind w:left="0"/>
        <w:rPr>
          <w:b w:val="0"/>
          <w:bCs/>
          <w:lang w:val="sl-SI"/>
        </w:rPr>
      </w:pPr>
    </w:p>
    <w:p w14:paraId="2D7EB124" w14:textId="3D4D0E90" w:rsidR="00FB13EB" w:rsidRDefault="00FB13EB" w:rsidP="001E7AFB">
      <w:pPr>
        <w:rPr>
          <w:bCs/>
        </w:rPr>
      </w:pPr>
      <w:r>
        <w:rPr>
          <w:bCs/>
        </w:rPr>
        <w:t xml:space="preserve">Ljubljana, </w:t>
      </w:r>
      <w:r w:rsidR="00940789">
        <w:rPr>
          <w:bCs/>
        </w:rPr>
        <w:t xml:space="preserve">1. 9. </w:t>
      </w:r>
      <w:r>
        <w:rPr>
          <w:bCs/>
        </w:rPr>
        <w:t>2026</w:t>
      </w:r>
    </w:p>
    <w:sectPr w:rsidR="00FB13EB" w:rsidSect="00783310">
      <w:headerReference w:type="default" r:id="rId8"/>
      <w:footerReference w:type="even" r:id="rId9"/>
      <w:footerReference w:type="default" r:id="rId10"/>
      <w:head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C3BB0" w14:textId="77777777" w:rsidR="00976EAD" w:rsidRDefault="00976EAD" w:rsidP="008A4089">
      <w:pPr>
        <w:spacing w:line="240" w:lineRule="auto"/>
      </w:pPr>
      <w:r>
        <w:separator/>
      </w:r>
    </w:p>
  </w:endnote>
  <w:endnote w:type="continuationSeparator" w:id="0">
    <w:p w14:paraId="407E984F" w14:textId="77777777" w:rsidR="00976EAD" w:rsidRDefault="00976EAD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DCA8C" w14:textId="77777777" w:rsidR="00482FF9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7F01787" w14:textId="77777777" w:rsidR="00482FF9" w:rsidRDefault="00482FF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293E7" w14:textId="77777777" w:rsidR="00482FF9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0620D0C0" w14:textId="77777777" w:rsidR="00482FF9" w:rsidRDefault="00482FF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2185E" w14:textId="77777777" w:rsidR="00976EAD" w:rsidRDefault="00976EAD" w:rsidP="008A4089">
      <w:pPr>
        <w:spacing w:line="240" w:lineRule="auto"/>
      </w:pPr>
      <w:r>
        <w:separator/>
      </w:r>
    </w:p>
  </w:footnote>
  <w:footnote w:type="continuationSeparator" w:id="0">
    <w:p w14:paraId="2BBC051B" w14:textId="77777777" w:rsidR="00976EAD" w:rsidRDefault="00976EAD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17CC0" w14:textId="77777777" w:rsidR="00482FF9" w:rsidRPr="00110CBD" w:rsidRDefault="00482FF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C1F7430" w14:textId="77777777" w:rsidTr="00CA6DCC">
      <w:trPr>
        <w:trHeight w:hRule="exact" w:val="847"/>
      </w:trPr>
      <w:tc>
        <w:tcPr>
          <w:tcW w:w="649" w:type="dxa"/>
        </w:tcPr>
        <w:p w14:paraId="596753A4" w14:textId="77777777" w:rsidR="00482FF9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C008F78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6C8CE713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7489C719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64A80C61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1DEFE0A6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1689FA01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4648A698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6C2BF1D4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6CE93F55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4B2FA0AE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7D341656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5249ED5B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7923AFAB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69173DBC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3BA85700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  <w:p w14:paraId="441E5E96" w14:textId="77777777" w:rsidR="00482FF9" w:rsidRPr="006D42D9" w:rsidRDefault="00482FF9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03B96F95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3DB92B28" w14:textId="77777777" w:rsidR="00482FF9" w:rsidRPr="006D42D9" w:rsidRDefault="00482FF9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BFA56A1" w14:textId="4FE27220" w:rsidR="00482FF9" w:rsidRPr="008F3500" w:rsidRDefault="00F46504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4409203" wp14:editId="3CF2D8F8">
          <wp:simplePos x="0" y="0"/>
          <wp:positionH relativeFrom="column">
            <wp:posOffset>3704590</wp:posOffset>
          </wp:positionH>
          <wp:positionV relativeFrom="paragraph">
            <wp:posOffset>-245110</wp:posOffset>
          </wp:positionV>
          <wp:extent cx="2799615" cy="586740"/>
          <wp:effectExtent l="0" t="0" r="0" b="3810"/>
          <wp:wrapNone/>
          <wp:docPr id="2043799069" name="Slika 2043799069" descr="Logotip Sofinancira Evropska un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799069" name="Slika 2043799069" descr="Logotip Sofinancira Evropska un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61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4089"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2D9724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8A4089" w:rsidRPr="008F3500">
      <w:rPr>
        <w:rFonts w:ascii="Republika" w:hAnsi="Republika"/>
      </w:rPr>
      <w:t>REPUBLIKA SLOVENIJA</w:t>
    </w:r>
  </w:p>
  <w:p w14:paraId="4DDA64D6" w14:textId="592086DB" w:rsidR="00482FF9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D66869">
      <w:rPr>
        <w:rFonts w:ascii="Republika" w:hAnsi="Republika"/>
        <w:b/>
        <w:caps/>
      </w:rPr>
      <w:t xml:space="preserve">gospodarstvo, </w:t>
    </w:r>
    <w:r w:rsidR="0028205D">
      <w:rPr>
        <w:rFonts w:ascii="Republika" w:hAnsi="Republika"/>
        <w:b/>
        <w:caps/>
      </w:rPr>
      <w:t xml:space="preserve">DELO </w:t>
    </w:r>
    <w:r w:rsidR="00D66869">
      <w:rPr>
        <w:rFonts w:ascii="Republika" w:hAnsi="Republika"/>
        <w:b/>
        <w:caps/>
      </w:rPr>
      <w:t>in šport</w:t>
    </w:r>
  </w:p>
  <w:p w14:paraId="026B8BE2" w14:textId="77777777" w:rsidR="00F46504" w:rsidRDefault="00F46504" w:rsidP="00D66869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</w:p>
  <w:p w14:paraId="1BD15DC1" w14:textId="3D41050D" w:rsidR="00D66869" w:rsidRPr="008F3500" w:rsidRDefault="00D66869" w:rsidP="00D66869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Kotnikova ulica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33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1</w:t>
    </w:r>
    <w:r w:rsidR="003702FA">
      <w:rPr>
        <w:rFonts w:cs="Arial"/>
        <w:sz w:val="16"/>
      </w:rPr>
      <w:t>1</w:t>
    </w:r>
  </w:p>
  <w:p w14:paraId="4A067793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D66869">
      <w:rPr>
        <w:rFonts w:cs="Arial"/>
        <w:sz w:val="16"/>
      </w:rPr>
      <w:t>g</w:t>
    </w:r>
    <w:r w:rsidR="0028205D">
      <w:rPr>
        <w:rFonts w:cs="Arial"/>
        <w:sz w:val="16"/>
      </w:rPr>
      <w:t>d</w:t>
    </w:r>
    <w:r w:rsidR="00D66869">
      <w:rPr>
        <w:rFonts w:cs="Arial"/>
        <w:sz w:val="16"/>
      </w:rPr>
      <w:t>s</w:t>
    </w:r>
    <w:r>
      <w:rPr>
        <w:rFonts w:cs="Arial"/>
        <w:sz w:val="16"/>
      </w:rPr>
      <w:t>@gov.si</w:t>
    </w:r>
  </w:p>
  <w:p w14:paraId="752620A9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D66869">
      <w:rPr>
        <w:rFonts w:cs="Arial"/>
        <w:sz w:val="16"/>
      </w:rPr>
      <w:t>g</w:t>
    </w:r>
    <w:r w:rsidR="0028205D">
      <w:rPr>
        <w:rFonts w:cs="Arial"/>
        <w:sz w:val="16"/>
      </w:rPr>
      <w:t>d</w:t>
    </w:r>
    <w:r w:rsidR="00D66869">
      <w:rPr>
        <w:rFonts w:cs="Arial"/>
        <w:sz w:val="16"/>
      </w:rPr>
      <w:t>s</w:t>
    </w:r>
    <w:r>
      <w:rPr>
        <w:rFonts w:cs="Arial"/>
        <w:sz w:val="16"/>
      </w:rPr>
      <w:t>.gov.si</w:t>
    </w:r>
  </w:p>
  <w:p w14:paraId="52BFE090" w14:textId="77777777" w:rsidR="00482FF9" w:rsidRPr="008F3500" w:rsidRDefault="00482FF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4213C"/>
    <w:multiLevelType w:val="hybridMultilevel"/>
    <w:tmpl w:val="872886E4"/>
    <w:lvl w:ilvl="0" w:tplc="86A26CA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91D97"/>
    <w:multiLevelType w:val="hybridMultilevel"/>
    <w:tmpl w:val="D24AFD50"/>
    <w:lvl w:ilvl="0" w:tplc="387E9A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721112">
    <w:abstractNumId w:val="1"/>
  </w:num>
  <w:num w:numId="2" w16cid:durableId="1401175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834"/>
    <w:rsid w:val="000150D5"/>
    <w:rsid w:val="00047325"/>
    <w:rsid w:val="00081B6B"/>
    <w:rsid w:val="00105CC6"/>
    <w:rsid w:val="00123833"/>
    <w:rsid w:val="00135B97"/>
    <w:rsid w:val="00156395"/>
    <w:rsid w:val="001E7AFB"/>
    <w:rsid w:val="0028205D"/>
    <w:rsid w:val="00291EE2"/>
    <w:rsid w:val="002A1857"/>
    <w:rsid w:val="002B6840"/>
    <w:rsid w:val="003702FA"/>
    <w:rsid w:val="00374230"/>
    <w:rsid w:val="00482FF9"/>
    <w:rsid w:val="004834C3"/>
    <w:rsid w:val="004941CD"/>
    <w:rsid w:val="00503A0C"/>
    <w:rsid w:val="005141A8"/>
    <w:rsid w:val="00514683"/>
    <w:rsid w:val="005364BF"/>
    <w:rsid w:val="00631DA0"/>
    <w:rsid w:val="00681C9F"/>
    <w:rsid w:val="006871E1"/>
    <w:rsid w:val="006D0ADD"/>
    <w:rsid w:val="007207FA"/>
    <w:rsid w:val="00722E8D"/>
    <w:rsid w:val="00780716"/>
    <w:rsid w:val="0079510C"/>
    <w:rsid w:val="007A63F3"/>
    <w:rsid w:val="007A64F5"/>
    <w:rsid w:val="007F4834"/>
    <w:rsid w:val="00823DAD"/>
    <w:rsid w:val="00863AA6"/>
    <w:rsid w:val="00883B36"/>
    <w:rsid w:val="008A4089"/>
    <w:rsid w:val="008F2AE7"/>
    <w:rsid w:val="008F3481"/>
    <w:rsid w:val="00940789"/>
    <w:rsid w:val="009531F8"/>
    <w:rsid w:val="00976EAD"/>
    <w:rsid w:val="009A4C08"/>
    <w:rsid w:val="009A5EB1"/>
    <w:rsid w:val="009C13CE"/>
    <w:rsid w:val="009E2DEB"/>
    <w:rsid w:val="00A357F6"/>
    <w:rsid w:val="00AB660A"/>
    <w:rsid w:val="00AF3EE6"/>
    <w:rsid w:val="00B12F1A"/>
    <w:rsid w:val="00B861E9"/>
    <w:rsid w:val="00BF7DB0"/>
    <w:rsid w:val="00C16BED"/>
    <w:rsid w:val="00C3025A"/>
    <w:rsid w:val="00C77296"/>
    <w:rsid w:val="00D14615"/>
    <w:rsid w:val="00D465FA"/>
    <w:rsid w:val="00D66869"/>
    <w:rsid w:val="00D72014"/>
    <w:rsid w:val="00DB3A16"/>
    <w:rsid w:val="00DB7A2F"/>
    <w:rsid w:val="00EB2824"/>
    <w:rsid w:val="00ED49BD"/>
    <w:rsid w:val="00F020EB"/>
    <w:rsid w:val="00F13FDD"/>
    <w:rsid w:val="00F17F85"/>
    <w:rsid w:val="00F46504"/>
    <w:rsid w:val="00FA23D5"/>
    <w:rsid w:val="00FA7FF9"/>
    <w:rsid w:val="00FB13EB"/>
    <w:rsid w:val="00FC6A27"/>
    <w:rsid w:val="00FD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56D84"/>
  <w15:chartTrackingRefBased/>
  <w15:docId w15:val="{32C1E070-FF2A-4BA1-991C-FF0B0E45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46504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uiPriority w:val="99"/>
    <w:rsid w:val="00F46504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F46504"/>
    <w:pPr>
      <w:spacing w:line="240" w:lineRule="auto"/>
      <w:ind w:left="708"/>
    </w:pPr>
    <w:rPr>
      <w:rFonts w:ascii="Arial Narrow" w:eastAsia="MS Mincho" w:hAnsi="Arial Narrow"/>
      <w:sz w:val="22"/>
    </w:rPr>
  </w:style>
  <w:style w:type="character" w:styleId="Nerazreenaomemba">
    <w:name w:val="Unresolved Mention"/>
    <w:basedOn w:val="Privzetapisavaodstavka"/>
    <w:uiPriority w:val="99"/>
    <w:semiHidden/>
    <w:unhideWhenUsed/>
    <w:rsid w:val="00883B36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780716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78071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80716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80716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8071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80716"/>
    <w:rPr>
      <w:rFonts w:ascii="Arial" w:eastAsia="Times New Roman" w:hAnsi="Arial" w:cs="Times New Roman"/>
      <w:b/>
      <w:bCs/>
      <w:sz w:val="20"/>
      <w:szCs w:val="20"/>
    </w:rPr>
  </w:style>
  <w:style w:type="table" w:styleId="Tabelamrea">
    <w:name w:val="Table Grid"/>
    <w:basedOn w:val="Navadnatabela"/>
    <w:uiPriority w:val="39"/>
    <w:rsid w:val="00FB1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Navadnatabela1">
    <w:name w:val="Plain Table 1"/>
    <w:basedOn w:val="Navadnatabela"/>
    <w:uiPriority w:val="41"/>
    <w:rsid w:val="00F020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3">
    <w:name w:val="Plain Table 3"/>
    <w:basedOn w:val="Navadnatabela"/>
    <w:uiPriority w:val="43"/>
    <w:rsid w:val="00F020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KUMENTI%20MGD&#352;\02_Dopisni%20listi_MGD&#352;\DIPI\03_DIPI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B322627-C093-4AE0-B860-20CC9F54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03_DIPI_slo</Template>
  <TotalTime>0</TotalTime>
  <Pages>1</Pages>
  <Words>257</Words>
  <Characters>1465</Characters>
  <Application>Microsoft Office Word</Application>
  <DocSecurity>4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Tjaša Rotar Kokalj</dc:creator>
  <cp:keywords/>
  <dc:description/>
  <cp:lastModifiedBy>Staša Zabukošek</cp:lastModifiedBy>
  <cp:revision>2</cp:revision>
  <cp:lastPrinted>2022-04-20T12:17:00Z</cp:lastPrinted>
  <dcterms:created xsi:type="dcterms:W3CDTF">2026-09-01T15:02:00Z</dcterms:created>
  <dcterms:modified xsi:type="dcterms:W3CDTF">2026-09-01T15:02:00Z</dcterms:modified>
</cp:coreProperties>
</file>