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64A0E" w14:textId="15A16BB2" w:rsidR="00CA4694" w:rsidRDefault="00CA4694" w:rsidP="00CA4694">
      <w:pPr>
        <w:spacing w:after="0" w:line="240" w:lineRule="auto"/>
        <w:jc w:val="right"/>
        <w:outlineLvl w:val="0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OBRAZEC 1</w:t>
      </w:r>
    </w:p>
    <w:p w14:paraId="4F618279" w14:textId="77777777" w:rsidR="00CA4694" w:rsidRDefault="00CA4694" w:rsidP="00CA4694">
      <w:pPr>
        <w:spacing w:after="0" w:line="240" w:lineRule="auto"/>
        <w:jc w:val="right"/>
        <w:outlineLvl w:val="0"/>
        <w:rPr>
          <w:rFonts w:ascii="Arial" w:eastAsia="MS Mincho" w:hAnsi="Arial" w:cs="Arial"/>
          <w:b/>
          <w:sz w:val="20"/>
          <w:szCs w:val="20"/>
        </w:rPr>
      </w:pPr>
    </w:p>
    <w:p w14:paraId="5523DDEA" w14:textId="77777777" w:rsidR="00CA4694" w:rsidRDefault="00CA4694" w:rsidP="00CA4694">
      <w:pPr>
        <w:spacing w:after="0" w:line="240" w:lineRule="auto"/>
        <w:jc w:val="center"/>
        <w:outlineLvl w:val="0"/>
        <w:rPr>
          <w:rFonts w:ascii="Arial" w:eastAsia="MS Mincho" w:hAnsi="Arial" w:cs="Arial"/>
          <w:b/>
          <w:sz w:val="20"/>
          <w:szCs w:val="20"/>
        </w:rPr>
      </w:pPr>
      <w:r w:rsidRPr="00707AF7">
        <w:rPr>
          <w:rFonts w:ascii="Arial" w:eastAsia="MS Mincho" w:hAnsi="Arial" w:cs="Arial"/>
          <w:b/>
          <w:sz w:val="20"/>
          <w:szCs w:val="20"/>
        </w:rPr>
        <w:t xml:space="preserve">Javni razpis </w:t>
      </w:r>
    </w:p>
    <w:p w14:paraId="5C054A40" w14:textId="2FB0EA66" w:rsidR="00CA4694" w:rsidRDefault="00CA4694" w:rsidP="00CA469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  <w:r w:rsidRPr="00CB16EE">
        <w:rPr>
          <w:rFonts w:ascii="Arial" w:eastAsia="MS Mincho" w:hAnsi="Arial" w:cs="Arial"/>
          <w:b/>
          <w:sz w:val="20"/>
          <w:szCs w:val="20"/>
        </w:rPr>
        <w:t>za sofinanciranje gospodarskih organizacij avtohtone slovenske narodne skupnosti v Italiji v letu 2026 – JR GOSI 2026</w:t>
      </w:r>
    </w:p>
    <w:p w14:paraId="25562490" w14:textId="77777777" w:rsidR="00CA4694" w:rsidRDefault="00CA4694" w:rsidP="00CA4694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</w:p>
    <w:p w14:paraId="795CA480" w14:textId="77777777" w:rsidR="00CA4694" w:rsidRDefault="00CA4694" w:rsidP="00CA469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</w:p>
    <w:p w14:paraId="55EB7D30" w14:textId="5C4FB842" w:rsidR="00CA4694" w:rsidRDefault="00CA4694" w:rsidP="00CA469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  <w:t>PRIJAVA</w:t>
      </w:r>
    </w:p>
    <w:tbl>
      <w:tblPr>
        <w:tblStyle w:val="Tabelamrea4"/>
        <w:tblpPr w:leftFromText="141" w:rightFromText="141" w:vertAnchor="text" w:horzAnchor="margin" w:tblpY="4055"/>
        <w:tblW w:w="0" w:type="auto"/>
        <w:tblLook w:val="04A0" w:firstRow="1" w:lastRow="0" w:firstColumn="1" w:lastColumn="0" w:noHBand="0" w:noVBand="1"/>
      </w:tblPr>
      <w:tblGrid>
        <w:gridCol w:w="4245"/>
        <w:gridCol w:w="4205"/>
      </w:tblGrid>
      <w:tr w:rsidR="00CA4694" w:rsidRPr="00707AF7" w14:paraId="0D97A71D" w14:textId="77777777" w:rsidTr="00522C2D">
        <w:trPr>
          <w:trHeight w:val="416"/>
        </w:trPr>
        <w:tc>
          <w:tcPr>
            <w:tcW w:w="8450" w:type="dxa"/>
            <w:gridSpan w:val="2"/>
            <w:shd w:val="clear" w:color="auto" w:fill="E7E6E6" w:themeFill="background2"/>
          </w:tcPr>
          <w:p w14:paraId="3D660341" w14:textId="77777777" w:rsidR="00CA4694" w:rsidRPr="00707AF7" w:rsidRDefault="00CA4694" w:rsidP="00CA4694">
            <w:pPr>
              <w:numPr>
                <w:ilvl w:val="3"/>
                <w:numId w:val="6"/>
              </w:numPr>
              <w:overflowPunct w:val="0"/>
              <w:autoSpaceDE w:val="0"/>
              <w:autoSpaceDN w:val="0"/>
              <w:adjustRightInd w:val="0"/>
              <w:ind w:left="381" w:hanging="284"/>
              <w:rPr>
                <w:rFonts w:ascii="Arial" w:hAnsi="Arial" w:cs="Arial"/>
                <w:b/>
                <w:bCs/>
                <w:color w:val="000000"/>
              </w:rPr>
            </w:pPr>
            <w:r w:rsidRPr="00707AF7">
              <w:rPr>
                <w:rFonts w:ascii="Arial" w:hAnsi="Arial" w:cs="Arial"/>
                <w:b/>
                <w:bCs/>
                <w:color w:val="000000"/>
              </w:rPr>
              <w:t>PODATKI O PRIJAVITELJU</w:t>
            </w:r>
          </w:p>
        </w:tc>
      </w:tr>
      <w:tr w:rsidR="00CA4694" w:rsidRPr="00707AF7" w14:paraId="10D38FFF" w14:textId="77777777" w:rsidTr="002769AB">
        <w:trPr>
          <w:trHeight w:val="70"/>
        </w:trPr>
        <w:tc>
          <w:tcPr>
            <w:tcW w:w="8450" w:type="dxa"/>
            <w:gridSpan w:val="2"/>
          </w:tcPr>
          <w:p w14:paraId="334FA0AB" w14:textId="00AF0A30" w:rsidR="002769AB" w:rsidRPr="00707AF7" w:rsidRDefault="00CA4694" w:rsidP="002769A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07AF7">
              <w:rPr>
                <w:rFonts w:ascii="Arial" w:hAnsi="Arial" w:cs="Arial"/>
                <w:b/>
                <w:bCs/>
                <w:color w:val="000000"/>
              </w:rPr>
              <w:t>Prijavitelj</w:t>
            </w:r>
          </w:p>
        </w:tc>
      </w:tr>
      <w:tr w:rsidR="00CA4694" w:rsidRPr="00707AF7" w14:paraId="31B3C270" w14:textId="77777777" w:rsidTr="00E12328">
        <w:tc>
          <w:tcPr>
            <w:tcW w:w="4245" w:type="dxa"/>
          </w:tcPr>
          <w:p w14:paraId="1F47F53E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Uradni naziv prijavitelja v slovenskem jeziku</w:t>
            </w:r>
          </w:p>
        </w:tc>
        <w:tc>
          <w:tcPr>
            <w:tcW w:w="4205" w:type="dxa"/>
          </w:tcPr>
          <w:p w14:paraId="26980991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509B1CBA" w14:textId="77777777" w:rsidTr="00E12328">
        <w:tc>
          <w:tcPr>
            <w:tcW w:w="4245" w:type="dxa"/>
          </w:tcPr>
          <w:p w14:paraId="58371675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Uradni naziv prijavitelja v tujem jeziku</w:t>
            </w:r>
          </w:p>
        </w:tc>
        <w:tc>
          <w:tcPr>
            <w:tcW w:w="4205" w:type="dxa"/>
          </w:tcPr>
          <w:p w14:paraId="54656330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04F4B4EC" w14:textId="77777777" w:rsidTr="00E12328">
        <w:tc>
          <w:tcPr>
            <w:tcW w:w="4245" w:type="dxa"/>
          </w:tcPr>
          <w:p w14:paraId="69A9E1D0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 xml:space="preserve">Naslov – sedež prijavitelja </w:t>
            </w:r>
          </w:p>
          <w:p w14:paraId="3548C506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(ulica in hišna številka, poštna številka in pošta, država)</w:t>
            </w:r>
          </w:p>
        </w:tc>
        <w:tc>
          <w:tcPr>
            <w:tcW w:w="4205" w:type="dxa"/>
          </w:tcPr>
          <w:p w14:paraId="43BB5690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4F78B816" w14:textId="77777777" w:rsidTr="00E12328">
        <w:tc>
          <w:tcPr>
            <w:tcW w:w="4245" w:type="dxa"/>
          </w:tcPr>
          <w:p w14:paraId="3ACD76B6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 xml:space="preserve">Telefon prijavitelja (dodati klicno kodo države) </w:t>
            </w:r>
          </w:p>
        </w:tc>
        <w:tc>
          <w:tcPr>
            <w:tcW w:w="4205" w:type="dxa"/>
          </w:tcPr>
          <w:p w14:paraId="774FE7B3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269CC405" w14:textId="77777777" w:rsidTr="00E12328">
        <w:tc>
          <w:tcPr>
            <w:tcW w:w="4245" w:type="dxa"/>
          </w:tcPr>
          <w:p w14:paraId="653AF9C8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E-naslov prijavitelja</w:t>
            </w:r>
          </w:p>
        </w:tc>
        <w:tc>
          <w:tcPr>
            <w:tcW w:w="4205" w:type="dxa"/>
          </w:tcPr>
          <w:p w14:paraId="228D6D09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3D954240" w14:textId="77777777" w:rsidTr="00E12328">
        <w:tc>
          <w:tcPr>
            <w:tcW w:w="4245" w:type="dxa"/>
          </w:tcPr>
          <w:p w14:paraId="6718ADCF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Internetni naslov prijavitelja</w:t>
            </w:r>
          </w:p>
        </w:tc>
        <w:tc>
          <w:tcPr>
            <w:tcW w:w="4205" w:type="dxa"/>
          </w:tcPr>
          <w:p w14:paraId="38D0CEAB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44C4A64C" w14:textId="77777777" w:rsidTr="00E12328">
        <w:tc>
          <w:tcPr>
            <w:tcW w:w="4245" w:type="dxa"/>
          </w:tcPr>
          <w:p w14:paraId="221B59B5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 xml:space="preserve">Odgovorna oseba (ime in priimek, telefon, e-pošta) </w:t>
            </w:r>
          </w:p>
        </w:tc>
        <w:tc>
          <w:tcPr>
            <w:tcW w:w="4205" w:type="dxa"/>
          </w:tcPr>
          <w:p w14:paraId="0E4D4109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17585B02" w14:textId="77777777" w:rsidTr="00E12328">
        <w:tc>
          <w:tcPr>
            <w:tcW w:w="4245" w:type="dxa"/>
          </w:tcPr>
          <w:p w14:paraId="472C9C02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Oseba, pooblaščena za zastopanje (ime in priimek, telefon, e-pošta)</w:t>
            </w:r>
          </w:p>
        </w:tc>
        <w:tc>
          <w:tcPr>
            <w:tcW w:w="4205" w:type="dxa"/>
          </w:tcPr>
          <w:p w14:paraId="1569CFDF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737344CA" w14:textId="77777777" w:rsidTr="00E12328">
        <w:tc>
          <w:tcPr>
            <w:tcW w:w="4245" w:type="dxa"/>
          </w:tcPr>
          <w:p w14:paraId="33A809A9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Matična številka</w:t>
            </w:r>
          </w:p>
        </w:tc>
        <w:tc>
          <w:tcPr>
            <w:tcW w:w="4205" w:type="dxa"/>
          </w:tcPr>
          <w:p w14:paraId="50875922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36EAA0D0" w14:textId="77777777" w:rsidTr="00E12328">
        <w:tc>
          <w:tcPr>
            <w:tcW w:w="4245" w:type="dxa"/>
          </w:tcPr>
          <w:p w14:paraId="2822F89D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Pravno-organizacijska oblika</w:t>
            </w:r>
          </w:p>
        </w:tc>
        <w:tc>
          <w:tcPr>
            <w:tcW w:w="4205" w:type="dxa"/>
          </w:tcPr>
          <w:p w14:paraId="60A862FE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CA4694" w:rsidRPr="00707AF7" w14:paraId="4F0B75D3" w14:textId="77777777" w:rsidTr="00E12328">
        <w:tc>
          <w:tcPr>
            <w:tcW w:w="4245" w:type="dxa"/>
          </w:tcPr>
          <w:p w14:paraId="62280CAC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Datum vpisa pri registrskem organu</w:t>
            </w:r>
          </w:p>
        </w:tc>
        <w:tc>
          <w:tcPr>
            <w:tcW w:w="4205" w:type="dxa"/>
          </w:tcPr>
          <w:p w14:paraId="357B1CC5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  <w:tr w:rsidR="000C6699" w:rsidRPr="00707AF7" w14:paraId="32A89273" w14:textId="77777777" w:rsidTr="00E12328">
        <w:tc>
          <w:tcPr>
            <w:tcW w:w="4245" w:type="dxa"/>
          </w:tcPr>
          <w:p w14:paraId="611DDDE6" w14:textId="4A0AD47C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 xml:space="preserve">Število članov društva / organizacije </w:t>
            </w:r>
          </w:p>
        </w:tc>
        <w:tc>
          <w:tcPr>
            <w:tcW w:w="4205" w:type="dxa"/>
          </w:tcPr>
          <w:p w14:paraId="51D6A5EF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</w:p>
        </w:tc>
      </w:tr>
      <w:tr w:rsidR="000C6699" w:rsidRPr="00707AF7" w14:paraId="27F00916" w14:textId="77777777" w:rsidTr="00E12328">
        <w:tc>
          <w:tcPr>
            <w:tcW w:w="4245" w:type="dxa"/>
          </w:tcPr>
          <w:p w14:paraId="4CD1BDCF" w14:textId="1C86712A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b/>
                <w:bCs/>
                <w:color w:val="000000"/>
              </w:rPr>
              <w:t>Kontaktna oseba</w:t>
            </w:r>
          </w:p>
        </w:tc>
        <w:tc>
          <w:tcPr>
            <w:tcW w:w="4205" w:type="dxa"/>
          </w:tcPr>
          <w:p w14:paraId="256B7EE6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</w:p>
        </w:tc>
      </w:tr>
      <w:tr w:rsidR="000C6699" w:rsidRPr="00707AF7" w14:paraId="18617B10" w14:textId="77777777" w:rsidTr="00E12328">
        <w:tc>
          <w:tcPr>
            <w:tcW w:w="4245" w:type="dxa"/>
          </w:tcPr>
          <w:p w14:paraId="63CAFB65" w14:textId="6CB0231C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Kontaktna oseba za poročanje in komuniciranje z ministrstvom</w:t>
            </w:r>
          </w:p>
        </w:tc>
        <w:tc>
          <w:tcPr>
            <w:tcW w:w="4205" w:type="dxa"/>
          </w:tcPr>
          <w:p w14:paraId="7D1B38DD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</w:p>
        </w:tc>
      </w:tr>
      <w:tr w:rsidR="000C6699" w:rsidRPr="00707AF7" w14:paraId="7A51FC73" w14:textId="77777777" w:rsidTr="00E12328">
        <w:tc>
          <w:tcPr>
            <w:tcW w:w="4245" w:type="dxa"/>
          </w:tcPr>
          <w:p w14:paraId="7983B477" w14:textId="3C3FD49F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Elektronski naslov kontaktne osebe</w:t>
            </w:r>
          </w:p>
        </w:tc>
        <w:tc>
          <w:tcPr>
            <w:tcW w:w="4205" w:type="dxa"/>
          </w:tcPr>
          <w:p w14:paraId="4CAF40B3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</w:p>
        </w:tc>
      </w:tr>
      <w:tr w:rsidR="000C6699" w:rsidRPr="00707AF7" w14:paraId="4E7D3AA8" w14:textId="77777777" w:rsidTr="00E12328">
        <w:tc>
          <w:tcPr>
            <w:tcW w:w="4245" w:type="dxa"/>
          </w:tcPr>
          <w:p w14:paraId="10AF3BF5" w14:textId="77CC9D84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Telefonska številka kontaktne osebe</w:t>
            </w:r>
          </w:p>
        </w:tc>
        <w:tc>
          <w:tcPr>
            <w:tcW w:w="4205" w:type="dxa"/>
          </w:tcPr>
          <w:p w14:paraId="2D9BD669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</w:p>
        </w:tc>
      </w:tr>
      <w:tr w:rsidR="000C6699" w:rsidRPr="00707AF7" w14:paraId="772DFA3B" w14:textId="77777777" w:rsidTr="00E12328">
        <w:tc>
          <w:tcPr>
            <w:tcW w:w="8450" w:type="dxa"/>
            <w:gridSpan w:val="2"/>
          </w:tcPr>
          <w:p w14:paraId="0D7003DA" w14:textId="77777777" w:rsidR="00522C2D" w:rsidRDefault="00522C2D" w:rsidP="00522C2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6731A904" w14:textId="0C9D6673" w:rsidR="000C6699" w:rsidRPr="00707AF7" w:rsidRDefault="000C6699" w:rsidP="000C669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07AF7">
              <w:rPr>
                <w:rFonts w:ascii="Arial" w:hAnsi="Arial" w:cs="Arial"/>
                <w:b/>
                <w:bCs/>
                <w:color w:val="000000"/>
              </w:rPr>
              <w:lastRenderedPageBreak/>
              <w:t>Bančni podatki</w:t>
            </w:r>
          </w:p>
        </w:tc>
      </w:tr>
      <w:tr w:rsidR="000C6699" w:rsidRPr="00707AF7" w14:paraId="1AEAD8CB" w14:textId="77777777" w:rsidTr="00E12328">
        <w:tc>
          <w:tcPr>
            <w:tcW w:w="4245" w:type="dxa"/>
          </w:tcPr>
          <w:p w14:paraId="39E5AC56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lastRenderedPageBreak/>
              <w:t>Naziv in naslov banke pri kateri je odprt TRR</w:t>
            </w:r>
          </w:p>
        </w:tc>
        <w:tc>
          <w:tcPr>
            <w:tcW w:w="4205" w:type="dxa"/>
          </w:tcPr>
          <w:p w14:paraId="3B111F4E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</w:p>
        </w:tc>
      </w:tr>
      <w:tr w:rsidR="000C6699" w:rsidRPr="00707AF7" w14:paraId="0459F4E9" w14:textId="77777777" w:rsidTr="00E12328">
        <w:tc>
          <w:tcPr>
            <w:tcW w:w="4245" w:type="dxa"/>
          </w:tcPr>
          <w:p w14:paraId="3E8B94F9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Številka transakcijskega računa (IBAN) – v državi, kjer delujete</w:t>
            </w:r>
          </w:p>
        </w:tc>
        <w:tc>
          <w:tcPr>
            <w:tcW w:w="4205" w:type="dxa"/>
          </w:tcPr>
          <w:p w14:paraId="0BDEFB43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</w:p>
        </w:tc>
      </w:tr>
      <w:tr w:rsidR="000C6699" w:rsidRPr="00707AF7" w14:paraId="0D66F996" w14:textId="77777777" w:rsidTr="00E12328">
        <w:tc>
          <w:tcPr>
            <w:tcW w:w="4245" w:type="dxa"/>
          </w:tcPr>
          <w:p w14:paraId="0A1551A2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Koda banke (SWIFT/BIC)</w:t>
            </w:r>
          </w:p>
        </w:tc>
        <w:tc>
          <w:tcPr>
            <w:tcW w:w="4205" w:type="dxa"/>
          </w:tcPr>
          <w:p w14:paraId="6EE97629" w14:textId="77777777" w:rsidR="000C6699" w:rsidRPr="00707AF7" w:rsidRDefault="000C6699" w:rsidP="000C6699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27800006" w14:textId="2775C370" w:rsidR="00CA4694" w:rsidRPr="00707AF7" w:rsidRDefault="00CA4694" w:rsidP="00CA46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tbl>
      <w:tblPr>
        <w:tblStyle w:val="Tabelamrea4"/>
        <w:tblW w:w="0" w:type="auto"/>
        <w:tblInd w:w="38" w:type="dxa"/>
        <w:tblLook w:val="04A0" w:firstRow="1" w:lastRow="0" w:firstColumn="1" w:lastColumn="0" w:noHBand="0" w:noVBand="1"/>
      </w:tblPr>
      <w:tblGrid>
        <w:gridCol w:w="4254"/>
        <w:gridCol w:w="4196"/>
      </w:tblGrid>
      <w:tr w:rsidR="00CA4694" w:rsidRPr="00707AF7" w14:paraId="6E8F9A22" w14:textId="77777777" w:rsidTr="00E12328">
        <w:tc>
          <w:tcPr>
            <w:tcW w:w="8638" w:type="dxa"/>
            <w:gridSpan w:val="2"/>
            <w:shd w:val="clear" w:color="auto" w:fill="E7E6E6" w:themeFill="background2"/>
          </w:tcPr>
          <w:p w14:paraId="120896D8" w14:textId="77777777" w:rsidR="00CA4694" w:rsidRPr="000C24C2" w:rsidRDefault="00CA4694" w:rsidP="00CA4694">
            <w:pPr>
              <w:numPr>
                <w:ilvl w:val="3"/>
                <w:numId w:val="6"/>
              </w:numPr>
              <w:overflowPunct w:val="0"/>
              <w:autoSpaceDE w:val="0"/>
              <w:autoSpaceDN w:val="0"/>
              <w:adjustRightInd w:val="0"/>
              <w:ind w:left="381" w:hanging="284"/>
              <w:rPr>
                <w:rFonts w:ascii="Arial" w:hAnsi="Arial" w:cs="Arial"/>
                <w:b/>
                <w:bCs/>
              </w:rPr>
            </w:pPr>
            <w:r w:rsidRPr="000C24C2">
              <w:rPr>
                <w:rFonts w:ascii="Arial" w:hAnsi="Arial" w:cs="Arial"/>
                <w:b/>
                <w:bCs/>
              </w:rPr>
              <w:t>POVZETEK PROGRAMA DELA ZA LETO 2026</w:t>
            </w:r>
          </w:p>
        </w:tc>
      </w:tr>
      <w:tr w:rsidR="00CA4694" w:rsidRPr="00707AF7" w14:paraId="647676A4" w14:textId="77777777" w:rsidTr="00E12328">
        <w:tc>
          <w:tcPr>
            <w:tcW w:w="8638" w:type="dxa"/>
            <w:gridSpan w:val="2"/>
          </w:tcPr>
          <w:p w14:paraId="56C87D29" w14:textId="56267754" w:rsidR="00CA4694" w:rsidRPr="000C24C2" w:rsidRDefault="00CA4694" w:rsidP="002769AB">
            <w:pPr>
              <w:jc w:val="center"/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  <w:b/>
                <w:bCs/>
              </w:rPr>
              <w:t>Prijavitelj načrtuje izvedbo naslednjih  aktivnosti (navedite pričakovano število)</w:t>
            </w:r>
          </w:p>
        </w:tc>
      </w:tr>
      <w:tr w:rsidR="00CA4694" w:rsidRPr="00707AF7" w14:paraId="2DCE7AA0" w14:textId="77777777" w:rsidTr="00E12328">
        <w:tc>
          <w:tcPr>
            <w:tcW w:w="4319" w:type="dxa"/>
          </w:tcPr>
          <w:p w14:paraId="2FB26F3C" w14:textId="77777777" w:rsidR="00CA4694" w:rsidRPr="000C24C2" w:rsidRDefault="00CA4694" w:rsidP="00E12328">
            <w:pPr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Svetovanje podjetjem</w:t>
            </w:r>
          </w:p>
        </w:tc>
        <w:tc>
          <w:tcPr>
            <w:tcW w:w="4319" w:type="dxa"/>
          </w:tcPr>
          <w:p w14:paraId="6B621BB9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</w:tc>
      </w:tr>
      <w:tr w:rsidR="00CA4694" w:rsidRPr="00707AF7" w14:paraId="0EE68679" w14:textId="77777777" w:rsidTr="00E12328">
        <w:tc>
          <w:tcPr>
            <w:tcW w:w="4319" w:type="dxa"/>
          </w:tcPr>
          <w:p w14:paraId="65430DAF" w14:textId="77777777" w:rsidR="00CA4694" w:rsidRPr="000C24C2" w:rsidRDefault="00CA4694" w:rsidP="00E12328">
            <w:pPr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Organizacija in izvedba poslovnih dogodkov:</w:t>
            </w:r>
          </w:p>
          <w:p w14:paraId="5870F04D" w14:textId="77777777" w:rsidR="00CA4694" w:rsidRPr="000C24C2" w:rsidRDefault="00CA4694" w:rsidP="00CA4694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poslovne konference</w:t>
            </w:r>
          </w:p>
          <w:p w14:paraId="7FBFB23B" w14:textId="77777777" w:rsidR="00CA4694" w:rsidRPr="000C24C2" w:rsidRDefault="00CA4694" w:rsidP="00CA4694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investicijske konference</w:t>
            </w:r>
          </w:p>
          <w:p w14:paraId="78256FBA" w14:textId="77777777" w:rsidR="00CA4694" w:rsidRPr="000C24C2" w:rsidRDefault="00CA4694" w:rsidP="00CA4694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forumi in okrogle mize</w:t>
            </w:r>
          </w:p>
          <w:p w14:paraId="4F3C1ACC" w14:textId="77777777" w:rsidR="00CA4694" w:rsidRPr="000C24C2" w:rsidRDefault="00CA4694" w:rsidP="00CA4694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matchmakingi (B2B)</w:t>
            </w:r>
          </w:p>
          <w:p w14:paraId="4FDCD10F" w14:textId="77777777" w:rsidR="00CA4694" w:rsidRPr="000C24C2" w:rsidRDefault="00CA4694" w:rsidP="00CA4694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 xml:space="preserve">predstavitve </w:t>
            </w:r>
          </w:p>
          <w:p w14:paraId="654D1B31" w14:textId="77777777" w:rsidR="00CA4694" w:rsidRPr="000C24C2" w:rsidRDefault="00CA4694" w:rsidP="00CA4694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drugo</w:t>
            </w:r>
          </w:p>
        </w:tc>
        <w:tc>
          <w:tcPr>
            <w:tcW w:w="4319" w:type="dxa"/>
          </w:tcPr>
          <w:p w14:paraId="5A191279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</w:tc>
      </w:tr>
      <w:tr w:rsidR="00CA4694" w:rsidRPr="00707AF7" w14:paraId="2E080A69" w14:textId="77777777" w:rsidTr="00E12328">
        <w:tc>
          <w:tcPr>
            <w:tcW w:w="4319" w:type="dxa"/>
          </w:tcPr>
          <w:p w14:paraId="3CC1939E" w14:textId="77777777" w:rsidR="00CA4694" w:rsidRPr="000C24C2" w:rsidRDefault="00CA4694" w:rsidP="00E12328">
            <w:pPr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Obveščanje o poslovnih dogodkih</w:t>
            </w:r>
          </w:p>
        </w:tc>
        <w:tc>
          <w:tcPr>
            <w:tcW w:w="4319" w:type="dxa"/>
          </w:tcPr>
          <w:p w14:paraId="6948EF0F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</w:tc>
      </w:tr>
      <w:tr w:rsidR="00CA4694" w:rsidRPr="00707AF7" w14:paraId="53C29A8F" w14:textId="77777777" w:rsidTr="00E12328">
        <w:tc>
          <w:tcPr>
            <w:tcW w:w="4319" w:type="dxa"/>
          </w:tcPr>
          <w:p w14:paraId="05843092" w14:textId="77777777" w:rsidR="00CA4694" w:rsidRPr="000C24C2" w:rsidRDefault="00CA4694" w:rsidP="00E12328">
            <w:pPr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</w:rPr>
              <w:t>Drugo (navesti)</w:t>
            </w:r>
          </w:p>
        </w:tc>
        <w:tc>
          <w:tcPr>
            <w:tcW w:w="4319" w:type="dxa"/>
          </w:tcPr>
          <w:p w14:paraId="3B47FD06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</w:tc>
      </w:tr>
      <w:tr w:rsidR="00CA4694" w:rsidRPr="00707AF7" w14:paraId="1B9CF991" w14:textId="77777777" w:rsidTr="00E12328">
        <w:tc>
          <w:tcPr>
            <w:tcW w:w="8638" w:type="dxa"/>
            <w:gridSpan w:val="2"/>
          </w:tcPr>
          <w:p w14:paraId="61191DE6" w14:textId="1CBCAB95" w:rsidR="00CA4694" w:rsidRPr="000C24C2" w:rsidRDefault="00CA4694" w:rsidP="002769AB">
            <w:pPr>
              <w:jc w:val="center"/>
              <w:rPr>
                <w:rFonts w:ascii="Arial" w:hAnsi="Arial" w:cs="Arial"/>
                <w:b/>
                <w:bCs/>
              </w:rPr>
            </w:pPr>
            <w:r w:rsidRPr="000C24C2">
              <w:rPr>
                <w:rFonts w:ascii="Arial" w:hAnsi="Arial" w:cs="Arial"/>
                <w:b/>
                <w:bCs/>
              </w:rPr>
              <w:t>Program dela v povezavi z izpolnjevanjem cilja javnega razpisa (kratko opišite)</w:t>
            </w:r>
          </w:p>
        </w:tc>
      </w:tr>
      <w:tr w:rsidR="00CA4694" w:rsidRPr="00707AF7" w14:paraId="041DBC01" w14:textId="77777777" w:rsidTr="00E12328">
        <w:tc>
          <w:tcPr>
            <w:tcW w:w="8638" w:type="dxa"/>
            <w:gridSpan w:val="2"/>
          </w:tcPr>
          <w:p w14:paraId="6DFFA9B0" w14:textId="77777777" w:rsidR="00CA4694" w:rsidRPr="000C24C2" w:rsidRDefault="00CA4694" w:rsidP="00E12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</w:rPr>
            </w:pPr>
            <w:r w:rsidRPr="000C24C2">
              <w:rPr>
                <w:rFonts w:ascii="Arial" w:hAnsi="Arial" w:cs="Arial"/>
                <w:b/>
                <w:bCs/>
              </w:rPr>
              <w:t xml:space="preserve">CILJ 1: </w:t>
            </w:r>
            <w:r w:rsidRPr="009D2A38">
              <w:rPr>
                <w:rFonts w:ascii="Arial" w:hAnsi="Arial" w:cs="Arial"/>
              </w:rPr>
              <w:t>spodbujanje naložb v gospodarstvo</w:t>
            </w:r>
          </w:p>
        </w:tc>
      </w:tr>
      <w:tr w:rsidR="00CA4694" w:rsidRPr="00707AF7" w14:paraId="334E8FF3" w14:textId="77777777" w:rsidTr="00E12328">
        <w:tc>
          <w:tcPr>
            <w:tcW w:w="8638" w:type="dxa"/>
            <w:gridSpan w:val="2"/>
          </w:tcPr>
          <w:p w14:paraId="03C2179B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48105359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355A6675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68196A46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320EDC1E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7F1F38D2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6BD3CCE4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376849BB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36E14B00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7C06FE16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</w:tc>
      </w:tr>
      <w:tr w:rsidR="00CA4694" w:rsidRPr="00707AF7" w14:paraId="1B782A63" w14:textId="77777777" w:rsidTr="00E12328">
        <w:tc>
          <w:tcPr>
            <w:tcW w:w="8638" w:type="dxa"/>
            <w:gridSpan w:val="2"/>
          </w:tcPr>
          <w:p w14:paraId="4184B748" w14:textId="77777777" w:rsidR="00CA4694" w:rsidRPr="000C24C2" w:rsidRDefault="00CA4694" w:rsidP="00E12328">
            <w:pPr>
              <w:rPr>
                <w:rFonts w:ascii="Arial" w:hAnsi="Arial" w:cs="Arial"/>
                <w:b/>
                <w:bCs/>
              </w:rPr>
            </w:pPr>
            <w:r w:rsidRPr="000C24C2">
              <w:rPr>
                <w:rFonts w:ascii="Arial" w:hAnsi="Arial" w:cs="Arial"/>
                <w:b/>
                <w:bCs/>
              </w:rPr>
              <w:t xml:space="preserve">CILJ 2: </w:t>
            </w:r>
            <w:r w:rsidRPr="00E173BE">
              <w:rPr>
                <w:rFonts w:ascii="Arial" w:hAnsi="Arial" w:cs="Arial"/>
              </w:rPr>
              <w:t>spodbujanje turistične ponudbe</w:t>
            </w:r>
          </w:p>
        </w:tc>
      </w:tr>
      <w:tr w:rsidR="00CA4694" w:rsidRPr="00707AF7" w14:paraId="4816FF74" w14:textId="77777777" w:rsidTr="00E12328">
        <w:tc>
          <w:tcPr>
            <w:tcW w:w="8638" w:type="dxa"/>
            <w:gridSpan w:val="2"/>
          </w:tcPr>
          <w:p w14:paraId="6BFEDAA6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2B170579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2D39AD7A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18C0F5D8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3DA40EC0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59D6A6D4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1ACAED02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75F31EF8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0AF8079C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6848945B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43705919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</w:tc>
      </w:tr>
      <w:tr w:rsidR="00CA4694" w:rsidRPr="00707AF7" w14:paraId="55C590A8" w14:textId="77777777" w:rsidTr="00E12328">
        <w:tc>
          <w:tcPr>
            <w:tcW w:w="8638" w:type="dxa"/>
            <w:gridSpan w:val="2"/>
          </w:tcPr>
          <w:p w14:paraId="48ED6196" w14:textId="77777777" w:rsidR="00CA4694" w:rsidRPr="000C24C2" w:rsidRDefault="00CA4694" w:rsidP="00E12328">
            <w:pPr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  <w:b/>
                <w:bCs/>
              </w:rPr>
              <w:t xml:space="preserve">CILJ 3: </w:t>
            </w:r>
            <w:r w:rsidRPr="000C24C2">
              <w:rPr>
                <w:rFonts w:ascii="Arial" w:hAnsi="Arial" w:cs="Arial"/>
              </w:rPr>
              <w:t>razvoj lokalnih turističnih produktov</w:t>
            </w:r>
          </w:p>
        </w:tc>
      </w:tr>
      <w:tr w:rsidR="00CA4694" w:rsidRPr="00707AF7" w14:paraId="55E06CE6" w14:textId="77777777" w:rsidTr="00E12328">
        <w:tc>
          <w:tcPr>
            <w:tcW w:w="8638" w:type="dxa"/>
            <w:gridSpan w:val="2"/>
          </w:tcPr>
          <w:p w14:paraId="174B5CB8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4130B099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03F3A870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359195C6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2D2B928A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7BA18827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7EF14011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0833CEC8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469072D9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2E92BE68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  <w:p w14:paraId="4E9F71E0" w14:textId="77777777" w:rsidR="00CA4694" w:rsidRPr="000C24C2" w:rsidRDefault="00CA4694" w:rsidP="00E12328">
            <w:pPr>
              <w:rPr>
                <w:rFonts w:ascii="Arial" w:hAnsi="Arial" w:cs="Arial"/>
              </w:rPr>
            </w:pPr>
          </w:p>
        </w:tc>
      </w:tr>
      <w:tr w:rsidR="00CA4694" w:rsidRPr="00707AF7" w14:paraId="18CC3E0F" w14:textId="77777777" w:rsidTr="00E12328">
        <w:trPr>
          <w:trHeight w:val="2258"/>
        </w:trPr>
        <w:tc>
          <w:tcPr>
            <w:tcW w:w="8638" w:type="dxa"/>
            <w:gridSpan w:val="2"/>
          </w:tcPr>
          <w:p w14:paraId="1DBE9B2F" w14:textId="77777777" w:rsidR="00CA4694" w:rsidRPr="000C24C2" w:rsidRDefault="00CA4694" w:rsidP="00E123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C24C2">
              <w:rPr>
                <w:rFonts w:ascii="Arial" w:hAnsi="Arial" w:cs="Arial"/>
                <w:b/>
                <w:bCs/>
              </w:rPr>
              <w:lastRenderedPageBreak/>
              <w:t xml:space="preserve">CILJ 4: </w:t>
            </w:r>
            <w:r w:rsidRPr="000C24C2">
              <w:rPr>
                <w:rFonts w:ascii="Arial" w:hAnsi="Arial" w:cs="Arial"/>
              </w:rPr>
              <w:t>podpora projektom, ki posebej pomembno prispevajo k ohranjanju, krepitvi in razvoju avtohtone slovenske narodne skupnosti v slovenskem zamejstvu</w:t>
            </w:r>
          </w:p>
          <w:p w14:paraId="34541591" w14:textId="77777777" w:rsidR="00CA4694" w:rsidRPr="000C24C2" w:rsidRDefault="00CA4694" w:rsidP="00E1232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E842D0D" w14:textId="77777777" w:rsidR="00CA4694" w:rsidRPr="00707AF7" w:rsidRDefault="00CA4694" w:rsidP="00CA4694">
      <w:pPr>
        <w:spacing w:after="0" w:line="240" w:lineRule="auto"/>
        <w:jc w:val="both"/>
        <w:rPr>
          <w:rFonts w:ascii="Calibri" w:eastAsia="Times New Roman" w:hAnsi="Calibri" w:cs="Arial"/>
          <w:b/>
          <w:bCs/>
          <w:sz w:val="20"/>
          <w:szCs w:val="20"/>
        </w:rPr>
      </w:pPr>
    </w:p>
    <w:tbl>
      <w:tblPr>
        <w:tblStyle w:val="Tabelamrea4"/>
        <w:tblW w:w="0" w:type="auto"/>
        <w:tblInd w:w="38" w:type="dxa"/>
        <w:tblLook w:val="04A0" w:firstRow="1" w:lastRow="0" w:firstColumn="1" w:lastColumn="0" w:noHBand="0" w:noVBand="1"/>
      </w:tblPr>
      <w:tblGrid>
        <w:gridCol w:w="8450"/>
      </w:tblGrid>
      <w:tr w:rsidR="00CA4694" w:rsidRPr="00707AF7" w14:paraId="4EB6E366" w14:textId="77777777" w:rsidTr="00E12328">
        <w:tc>
          <w:tcPr>
            <w:tcW w:w="8638" w:type="dxa"/>
            <w:shd w:val="clear" w:color="auto" w:fill="E7E6E6" w:themeFill="background2"/>
          </w:tcPr>
          <w:p w14:paraId="1FC11E5F" w14:textId="77777777" w:rsidR="00CA4694" w:rsidRPr="00707AF7" w:rsidRDefault="00CA4694" w:rsidP="00CA4694">
            <w:pPr>
              <w:numPr>
                <w:ilvl w:val="3"/>
                <w:numId w:val="6"/>
              </w:numPr>
              <w:overflowPunct w:val="0"/>
              <w:autoSpaceDE w:val="0"/>
              <w:autoSpaceDN w:val="0"/>
              <w:adjustRightInd w:val="0"/>
              <w:ind w:left="239" w:hanging="239"/>
              <w:jc w:val="both"/>
              <w:rPr>
                <w:rFonts w:ascii="Arial" w:hAnsi="Arial" w:cs="Arial"/>
                <w:b/>
                <w:bCs/>
              </w:rPr>
            </w:pPr>
            <w:r w:rsidRPr="00707AF7">
              <w:rPr>
                <w:rFonts w:ascii="Arial" w:hAnsi="Arial" w:cs="Arial"/>
                <w:b/>
                <w:bCs/>
                <w:color w:val="000000"/>
              </w:rPr>
              <w:t>KRATEK OPISNI PROGRAM DELA OSEBE ZA LETO 202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707AF7">
              <w:rPr>
                <w:rFonts w:ascii="Arial" w:hAnsi="Arial" w:cs="Arial"/>
                <w:b/>
                <w:bCs/>
                <w:color w:val="000000"/>
              </w:rPr>
              <w:t>, ZA KATERO BO PRIJAVITELJ UVELJAVLJAL U</w:t>
            </w:r>
            <w:r w:rsidRPr="00707AF7">
              <w:rPr>
                <w:rFonts w:ascii="Arial" w:hAnsi="Arial" w:cs="Arial"/>
                <w:b/>
                <w:bCs/>
              </w:rPr>
              <w:t>PRAVIČENE STROŠKE (kratko opišite)</w:t>
            </w:r>
          </w:p>
        </w:tc>
      </w:tr>
      <w:tr w:rsidR="00CA4694" w:rsidRPr="00707AF7" w14:paraId="3DD82B4F" w14:textId="77777777" w:rsidTr="00E12328">
        <w:tc>
          <w:tcPr>
            <w:tcW w:w="8638" w:type="dxa"/>
          </w:tcPr>
          <w:p w14:paraId="593EA56E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535D63F2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40D025D6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0C48644D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503CA47B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417ED99A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3A6EB765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447E7E59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43C2024F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04DF72B6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0B4053B6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57538295" w14:textId="77777777" w:rsidR="00CA4694" w:rsidRPr="009429C4" w:rsidRDefault="00CA4694" w:rsidP="00CA4694">
      <w:pPr>
        <w:spacing w:after="0" w:line="240" w:lineRule="auto"/>
        <w:jc w:val="both"/>
        <w:rPr>
          <w:rFonts w:ascii="Calibri" w:eastAsia="Times New Roman" w:hAnsi="Calibri" w:cs="Arial"/>
          <w:b/>
          <w:bCs/>
          <w:sz w:val="20"/>
          <w:szCs w:val="20"/>
        </w:rPr>
      </w:pPr>
    </w:p>
    <w:tbl>
      <w:tblPr>
        <w:tblStyle w:val="Tabelamrea4"/>
        <w:tblW w:w="0" w:type="auto"/>
        <w:tblInd w:w="38" w:type="dxa"/>
        <w:tblLook w:val="04A0" w:firstRow="1" w:lastRow="0" w:firstColumn="1" w:lastColumn="0" w:noHBand="0" w:noVBand="1"/>
      </w:tblPr>
      <w:tblGrid>
        <w:gridCol w:w="4199"/>
        <w:gridCol w:w="4251"/>
      </w:tblGrid>
      <w:tr w:rsidR="00CA4694" w:rsidRPr="009429C4" w14:paraId="65BC608E" w14:textId="77777777" w:rsidTr="00E12328">
        <w:tc>
          <w:tcPr>
            <w:tcW w:w="8676" w:type="dxa"/>
            <w:gridSpan w:val="2"/>
            <w:shd w:val="clear" w:color="auto" w:fill="E7E6E6" w:themeFill="background2"/>
          </w:tcPr>
          <w:p w14:paraId="39C56B91" w14:textId="77777777" w:rsidR="00CA4694" w:rsidRPr="009429C4" w:rsidRDefault="00CA4694" w:rsidP="00CA4694">
            <w:pPr>
              <w:numPr>
                <w:ilvl w:val="3"/>
                <w:numId w:val="6"/>
              </w:numPr>
              <w:overflowPunct w:val="0"/>
              <w:autoSpaceDE w:val="0"/>
              <w:autoSpaceDN w:val="0"/>
              <w:adjustRightInd w:val="0"/>
              <w:ind w:left="239" w:hanging="239"/>
              <w:jc w:val="both"/>
              <w:rPr>
                <w:rFonts w:ascii="Arial" w:hAnsi="Arial" w:cs="Arial"/>
                <w:b/>
                <w:bCs/>
              </w:rPr>
            </w:pPr>
            <w:r w:rsidRPr="009429C4">
              <w:rPr>
                <w:rFonts w:ascii="Arial" w:hAnsi="Arial" w:cs="Arial"/>
                <w:b/>
                <w:bCs/>
              </w:rPr>
              <w:t xml:space="preserve">IZVEDBA AKTIVNOSTI BREZ SOFINANCIRANJA </w:t>
            </w:r>
          </w:p>
        </w:tc>
      </w:tr>
      <w:tr w:rsidR="00CA4694" w:rsidRPr="00707AF7" w14:paraId="0733E11D" w14:textId="77777777" w:rsidTr="00E12328">
        <w:tc>
          <w:tcPr>
            <w:tcW w:w="4323" w:type="dxa"/>
          </w:tcPr>
          <w:p w14:paraId="06D12159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 xml:space="preserve">Navedba/ocena, ali bi bile predvidene aktivnosti gospodarske </w:t>
            </w:r>
            <w:r>
              <w:rPr>
                <w:rFonts w:ascii="Arial" w:hAnsi="Arial" w:cs="Arial"/>
                <w:color w:val="000000"/>
              </w:rPr>
              <w:t>organizacije</w:t>
            </w:r>
            <w:r w:rsidRPr="00707AF7">
              <w:rPr>
                <w:rFonts w:ascii="Arial" w:hAnsi="Arial" w:cs="Arial"/>
                <w:color w:val="000000"/>
              </w:rPr>
              <w:t xml:space="preserve"> v zamejstvu v letu 202</w:t>
            </w:r>
            <w:r>
              <w:rPr>
                <w:rFonts w:ascii="Arial" w:hAnsi="Arial" w:cs="Arial"/>
                <w:color w:val="000000"/>
              </w:rPr>
              <w:t>6</w:t>
            </w:r>
            <w:r w:rsidRPr="00707AF7">
              <w:rPr>
                <w:rFonts w:ascii="Arial" w:hAnsi="Arial" w:cs="Arial"/>
                <w:color w:val="000000"/>
              </w:rPr>
              <w:t xml:space="preserve"> izvedene v celoti tudi brez sofinanciranja  (ustrezno </w:t>
            </w:r>
            <w:r>
              <w:rPr>
                <w:rFonts w:ascii="Arial" w:hAnsi="Arial" w:cs="Arial"/>
                <w:color w:val="000000"/>
              </w:rPr>
              <w:t>označit</w:t>
            </w:r>
            <w:r w:rsidRPr="00707AF7">
              <w:rPr>
                <w:rFonts w:ascii="Arial" w:hAnsi="Arial" w:cs="Arial"/>
                <w:color w:val="000000"/>
              </w:rPr>
              <w:t>e)</w:t>
            </w:r>
          </w:p>
        </w:tc>
        <w:tc>
          <w:tcPr>
            <w:tcW w:w="4353" w:type="dxa"/>
          </w:tcPr>
          <w:p w14:paraId="1FF90D2E" w14:textId="77777777" w:rsidR="00CA4694" w:rsidRPr="00707AF7" w:rsidRDefault="00CA4694" w:rsidP="00CA4694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DA, aktivnosti bi bile v enakem obsegu izvedene tudi brez sofinanciranja</w:t>
            </w:r>
          </w:p>
          <w:p w14:paraId="307B59E1" w14:textId="77777777" w:rsidR="00CA4694" w:rsidRPr="00707AF7" w:rsidRDefault="00CA4694" w:rsidP="00CA4694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 xml:space="preserve">NE, aktivnosti ne bi bile v enakem obsegu izvedene brez sofinanciranja </w:t>
            </w:r>
          </w:p>
        </w:tc>
      </w:tr>
      <w:tr w:rsidR="00CA4694" w:rsidRPr="00707AF7" w14:paraId="2D360180" w14:textId="77777777" w:rsidTr="00E12328">
        <w:trPr>
          <w:trHeight w:val="1870"/>
        </w:trPr>
        <w:tc>
          <w:tcPr>
            <w:tcW w:w="8676" w:type="dxa"/>
            <w:gridSpan w:val="2"/>
          </w:tcPr>
          <w:p w14:paraId="6C4FB6E0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V kolikor je odgovor NE, le-to utemeljite:</w:t>
            </w:r>
          </w:p>
          <w:p w14:paraId="4927A90F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118D7DB1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7C1BAF96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4D2C07DA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 xml:space="preserve">  </w:t>
            </w:r>
          </w:p>
        </w:tc>
      </w:tr>
    </w:tbl>
    <w:p w14:paraId="0BE45409" w14:textId="77777777" w:rsidR="00CA4694" w:rsidRPr="00707AF7" w:rsidRDefault="00CA4694" w:rsidP="00CA4694">
      <w:pPr>
        <w:spacing w:after="0" w:line="240" w:lineRule="auto"/>
        <w:jc w:val="both"/>
        <w:rPr>
          <w:rFonts w:ascii="Calibri" w:eastAsia="Times New Roman" w:hAnsi="Calibri" w:cs="Arial"/>
          <w:b/>
          <w:bCs/>
          <w:sz w:val="20"/>
          <w:szCs w:val="20"/>
        </w:rPr>
      </w:pPr>
    </w:p>
    <w:tbl>
      <w:tblPr>
        <w:tblStyle w:val="Tabelamrea4"/>
        <w:tblW w:w="0" w:type="auto"/>
        <w:tblInd w:w="38" w:type="dxa"/>
        <w:tblLook w:val="04A0" w:firstRow="1" w:lastRow="0" w:firstColumn="1" w:lastColumn="0" w:noHBand="0" w:noVBand="1"/>
      </w:tblPr>
      <w:tblGrid>
        <w:gridCol w:w="4305"/>
        <w:gridCol w:w="4145"/>
      </w:tblGrid>
      <w:tr w:rsidR="00CA4694" w:rsidRPr="00707AF7" w14:paraId="1858CC71" w14:textId="77777777" w:rsidTr="00E12328">
        <w:tc>
          <w:tcPr>
            <w:tcW w:w="8676" w:type="dxa"/>
            <w:gridSpan w:val="2"/>
            <w:shd w:val="clear" w:color="auto" w:fill="E7E6E6" w:themeFill="background2"/>
          </w:tcPr>
          <w:p w14:paraId="51788A27" w14:textId="77777777" w:rsidR="00CA4694" w:rsidRPr="00707AF7" w:rsidRDefault="00CA4694" w:rsidP="00CA4694">
            <w:pPr>
              <w:numPr>
                <w:ilvl w:val="3"/>
                <w:numId w:val="6"/>
              </w:numPr>
              <w:overflowPunct w:val="0"/>
              <w:autoSpaceDE w:val="0"/>
              <w:autoSpaceDN w:val="0"/>
              <w:adjustRightInd w:val="0"/>
              <w:ind w:left="239" w:hanging="239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707AF7">
              <w:rPr>
                <w:rFonts w:ascii="Arial" w:hAnsi="Arial" w:cs="Arial"/>
                <w:b/>
                <w:bCs/>
                <w:color w:val="000000"/>
              </w:rPr>
              <w:t xml:space="preserve">ZNESEK ZAPROŠENEGA SOFINANCIRANJA </w:t>
            </w:r>
          </w:p>
        </w:tc>
      </w:tr>
      <w:tr w:rsidR="00CA4694" w:rsidRPr="00707AF7" w14:paraId="2E4D4D4F" w14:textId="77777777" w:rsidTr="00E12328">
        <w:trPr>
          <w:trHeight w:val="786"/>
        </w:trPr>
        <w:tc>
          <w:tcPr>
            <w:tcW w:w="4323" w:type="dxa"/>
          </w:tcPr>
          <w:p w14:paraId="21A7CF76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</w:p>
          <w:p w14:paraId="3DCEB57D" w14:textId="77777777" w:rsidR="00CA4694" w:rsidRPr="00707AF7" w:rsidRDefault="00CA4694" w:rsidP="00E12328">
            <w:pPr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__________________________________</w:t>
            </w:r>
          </w:p>
        </w:tc>
        <w:tc>
          <w:tcPr>
            <w:tcW w:w="4353" w:type="dxa"/>
          </w:tcPr>
          <w:p w14:paraId="3E154B29" w14:textId="77777777" w:rsidR="00CA4694" w:rsidRPr="00707AF7" w:rsidRDefault="00CA4694" w:rsidP="00E12328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 xml:space="preserve"> </w:t>
            </w:r>
          </w:p>
          <w:p w14:paraId="51F13A10" w14:textId="77777777" w:rsidR="00CA4694" w:rsidRPr="00707AF7" w:rsidRDefault="00CA4694" w:rsidP="00E1232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07AF7">
              <w:rPr>
                <w:rFonts w:ascii="Arial" w:hAnsi="Arial" w:cs="Arial"/>
                <w:color w:val="000000"/>
              </w:rPr>
              <w:t>EUR</w:t>
            </w:r>
          </w:p>
        </w:tc>
      </w:tr>
    </w:tbl>
    <w:p w14:paraId="7876F655" w14:textId="77777777" w:rsidR="00CA4694" w:rsidRPr="00707AF7" w:rsidRDefault="00CA4694" w:rsidP="00CA4694">
      <w:pPr>
        <w:spacing w:after="0" w:line="240" w:lineRule="auto"/>
        <w:jc w:val="both"/>
        <w:rPr>
          <w:rFonts w:ascii="Calibri" w:eastAsia="Times New Roman" w:hAnsi="Calibri" w:cs="Arial"/>
          <w:b/>
          <w:bCs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694"/>
        <w:gridCol w:w="2863"/>
      </w:tblGrid>
      <w:tr w:rsidR="00CA4694" w:rsidRPr="00707AF7" w14:paraId="7D53FC60" w14:textId="77777777" w:rsidTr="00E12328">
        <w:tc>
          <w:tcPr>
            <w:tcW w:w="2943" w:type="dxa"/>
          </w:tcPr>
          <w:p w14:paraId="06D5201B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t>Kraj in datum:</w:t>
            </w:r>
          </w:p>
        </w:tc>
        <w:tc>
          <w:tcPr>
            <w:tcW w:w="2694" w:type="dxa"/>
          </w:tcPr>
          <w:p w14:paraId="393D5DC9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t xml:space="preserve">Žig: </w:t>
            </w:r>
          </w:p>
        </w:tc>
        <w:tc>
          <w:tcPr>
            <w:tcW w:w="2863" w:type="dxa"/>
          </w:tcPr>
          <w:p w14:paraId="0243C7C8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t>Ime in priimek zakonitega zastopnika:</w:t>
            </w:r>
          </w:p>
        </w:tc>
      </w:tr>
      <w:tr w:rsidR="00CA4694" w:rsidRPr="00707AF7" w14:paraId="5C4209C2" w14:textId="77777777" w:rsidTr="00E12328">
        <w:trPr>
          <w:trHeight w:hRule="exact" w:val="340"/>
        </w:trPr>
        <w:tc>
          <w:tcPr>
            <w:tcW w:w="2943" w:type="dxa"/>
            <w:vAlign w:val="center"/>
          </w:tcPr>
          <w:p w14:paraId="1A05DBFA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instrText xml:space="preserve"> FORMTEXT </w:instrText>
            </w: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</w: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fldChar w:fldCharType="separate"/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14:paraId="6DD4BBFE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63" w:type="dxa"/>
            <w:vAlign w:val="center"/>
          </w:tcPr>
          <w:p w14:paraId="153CE5A1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instrText xml:space="preserve"> FORMTEXT </w:instrText>
            </w: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</w: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fldChar w:fldCharType="separate"/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noProof/>
                <w:sz w:val="20"/>
                <w:szCs w:val="20"/>
              </w:rPr>
              <w:t> </w:t>
            </w: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fldChar w:fldCharType="end"/>
            </w:r>
          </w:p>
        </w:tc>
      </w:tr>
      <w:tr w:rsidR="00CA4694" w:rsidRPr="00707AF7" w14:paraId="6CD274D6" w14:textId="77777777" w:rsidTr="00E12328">
        <w:tc>
          <w:tcPr>
            <w:tcW w:w="2943" w:type="dxa"/>
          </w:tcPr>
          <w:p w14:paraId="6C7D4120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C3846D0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2863" w:type="dxa"/>
          </w:tcPr>
          <w:p w14:paraId="3601597A" w14:textId="77777777" w:rsidR="00CA4694" w:rsidRPr="00707AF7" w:rsidRDefault="00CA4694" w:rsidP="00E12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07AF7">
              <w:rPr>
                <w:rFonts w:ascii="Calibri" w:eastAsia="Times New Roman" w:hAnsi="Calibri" w:cs="Times New Roman"/>
                <w:sz w:val="20"/>
                <w:szCs w:val="20"/>
              </w:rPr>
              <w:t>Podpis:</w:t>
            </w:r>
          </w:p>
        </w:tc>
      </w:tr>
    </w:tbl>
    <w:p w14:paraId="4F6AE97E" w14:textId="77777777" w:rsidR="00CA4694" w:rsidRPr="00707AF7" w:rsidRDefault="00CA4694" w:rsidP="00CA4694">
      <w:pPr>
        <w:spacing w:after="0" w:line="240" w:lineRule="auto"/>
        <w:jc w:val="both"/>
        <w:rPr>
          <w:rFonts w:ascii="Calibri" w:eastAsia="Times New Roman" w:hAnsi="Calibri" w:cs="Arial"/>
          <w:sz w:val="20"/>
          <w:szCs w:val="20"/>
        </w:rPr>
      </w:pPr>
    </w:p>
    <w:p w14:paraId="30961076" w14:textId="77777777" w:rsidR="00AB660A" w:rsidRDefault="00AB660A"/>
    <w:sectPr w:rsidR="00AB660A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4E87" w14:textId="77777777" w:rsidR="00785C65" w:rsidRDefault="00785C65" w:rsidP="008A4089">
      <w:pPr>
        <w:spacing w:line="240" w:lineRule="auto"/>
      </w:pPr>
      <w:r>
        <w:separator/>
      </w:r>
    </w:p>
  </w:endnote>
  <w:endnote w:type="continuationSeparator" w:id="0">
    <w:p w14:paraId="033B459B" w14:textId="77777777" w:rsidR="00785C65" w:rsidRDefault="00785C65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BF886" w14:textId="77777777" w:rsidR="006A61C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FEA29A9" w14:textId="77777777" w:rsidR="006A61CF" w:rsidRDefault="006A61C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DB05" w14:textId="77777777" w:rsidR="006A61C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145334C" w14:textId="77777777" w:rsidR="006A61CF" w:rsidRDefault="006A61C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81E61" w14:textId="77777777" w:rsidR="00785C65" w:rsidRDefault="00785C65" w:rsidP="008A4089">
      <w:pPr>
        <w:spacing w:line="240" w:lineRule="auto"/>
      </w:pPr>
      <w:r>
        <w:separator/>
      </w:r>
    </w:p>
  </w:footnote>
  <w:footnote w:type="continuationSeparator" w:id="0">
    <w:p w14:paraId="421D9B8F" w14:textId="77777777" w:rsidR="00785C65" w:rsidRDefault="00785C65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3B9A9" w14:textId="77777777" w:rsidR="006A61CF" w:rsidRPr="00110CBD" w:rsidRDefault="006A61C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2A6878D" w14:textId="77777777" w:rsidTr="00CA6DCC">
      <w:trPr>
        <w:trHeight w:hRule="exact" w:val="847"/>
      </w:trPr>
      <w:tc>
        <w:tcPr>
          <w:tcW w:w="649" w:type="dxa"/>
        </w:tcPr>
        <w:p w14:paraId="3C8C3D41" w14:textId="77777777" w:rsidR="006A61CF" w:rsidRDefault="008A4089" w:rsidP="007A37F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B16C3AC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635D8E40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17271554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5169F674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6920B028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2612DD94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3CCB3196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5A3A1185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00BF06D8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3B7632AF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40832F7A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03C140B4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27DBE3A7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39B9423A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132E8CA1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  <w:p w14:paraId="7BD5C2FE" w14:textId="77777777" w:rsidR="006A61CF" w:rsidRPr="006D42D9" w:rsidRDefault="006A61CF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51F36EE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59AB2109" w14:textId="77777777" w:rsidR="006A61CF" w:rsidRPr="006D42D9" w:rsidRDefault="006A61CF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98B0813" w14:textId="77777777" w:rsidR="006A61CF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2FB033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15C1A2E9" w14:textId="77777777" w:rsidR="006A61CF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D66869">
      <w:rPr>
        <w:rFonts w:ascii="Republika" w:hAnsi="Republika"/>
        <w:b/>
        <w:caps/>
      </w:rPr>
      <w:t xml:space="preserve">gospodarstvo, </w:t>
    </w:r>
    <w:r w:rsidR="00DE6C49">
      <w:rPr>
        <w:rFonts w:ascii="Republika" w:hAnsi="Republika"/>
        <w:b/>
        <w:caps/>
      </w:rPr>
      <w:t>delo</w:t>
    </w:r>
    <w:r w:rsidR="00D66869">
      <w:rPr>
        <w:rFonts w:ascii="Republika" w:hAnsi="Republika"/>
        <w:b/>
        <w:caps/>
      </w:rPr>
      <w:t xml:space="preserve"> in šport</w:t>
    </w:r>
  </w:p>
  <w:p w14:paraId="40938E99" w14:textId="77777777" w:rsidR="00D66869" w:rsidRPr="008F3500" w:rsidRDefault="00D66869" w:rsidP="00AC1684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Kotnikova ulica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 w:rsidR="002041F5">
      <w:rPr>
        <w:rFonts w:cs="Arial"/>
        <w:sz w:val="16"/>
      </w:rPr>
      <w:t>3</w:t>
    </w:r>
    <w:r w:rsidR="00AC1684">
      <w:rPr>
        <w:rFonts w:cs="Arial"/>
        <w:sz w:val="16"/>
      </w:rPr>
      <w:t>3 1</w:t>
    </w:r>
    <w:r w:rsidR="003702FA">
      <w:rPr>
        <w:rFonts w:cs="Arial"/>
        <w:sz w:val="16"/>
      </w:rPr>
      <w:t>1</w:t>
    </w:r>
  </w:p>
  <w:p w14:paraId="77D26822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D66869">
      <w:rPr>
        <w:rFonts w:cs="Arial"/>
        <w:sz w:val="16"/>
      </w:rPr>
      <w:t>g</w:t>
    </w:r>
    <w:r w:rsidR="00DE6C49">
      <w:rPr>
        <w:rFonts w:cs="Arial"/>
        <w:sz w:val="16"/>
      </w:rPr>
      <w:t>d</w:t>
    </w:r>
    <w:r w:rsidR="00D66869">
      <w:rPr>
        <w:rFonts w:cs="Arial"/>
        <w:sz w:val="16"/>
      </w:rPr>
      <w:t>s</w:t>
    </w:r>
    <w:r>
      <w:rPr>
        <w:rFonts w:cs="Arial"/>
        <w:sz w:val="16"/>
      </w:rPr>
      <w:t>@gov.si</w:t>
    </w:r>
  </w:p>
  <w:p w14:paraId="5DF1D769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D66869">
      <w:rPr>
        <w:rFonts w:cs="Arial"/>
        <w:sz w:val="16"/>
      </w:rPr>
      <w:t>g</w:t>
    </w:r>
    <w:r w:rsidR="00DE6C49">
      <w:rPr>
        <w:rFonts w:cs="Arial"/>
        <w:sz w:val="16"/>
      </w:rPr>
      <w:t>d</w:t>
    </w:r>
    <w:r w:rsidR="00D66869">
      <w:rPr>
        <w:rFonts w:cs="Arial"/>
        <w:sz w:val="16"/>
      </w:rPr>
      <w:t>s</w:t>
    </w:r>
    <w:r>
      <w:rPr>
        <w:rFonts w:cs="Arial"/>
        <w:sz w:val="16"/>
      </w:rPr>
      <w:t>.gov.si</w:t>
    </w:r>
  </w:p>
  <w:p w14:paraId="21E1C91D" w14:textId="77777777" w:rsidR="006A61CF" w:rsidRPr="008F3500" w:rsidRDefault="006A61C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3ACE"/>
    <w:multiLevelType w:val="hybridMultilevel"/>
    <w:tmpl w:val="9E42C568"/>
    <w:lvl w:ilvl="0" w:tplc="2B385F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776C8"/>
    <w:multiLevelType w:val="hybridMultilevel"/>
    <w:tmpl w:val="34120458"/>
    <w:lvl w:ilvl="0" w:tplc="6C5CA174">
      <w:start w:val="1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533A8"/>
    <w:multiLevelType w:val="hybridMultilevel"/>
    <w:tmpl w:val="46A232EC"/>
    <w:lvl w:ilvl="0" w:tplc="C3040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06E7D"/>
    <w:multiLevelType w:val="hybridMultilevel"/>
    <w:tmpl w:val="AF96BFB2"/>
    <w:lvl w:ilvl="0" w:tplc="042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4203AF"/>
    <w:multiLevelType w:val="hybridMultilevel"/>
    <w:tmpl w:val="58C84442"/>
    <w:lvl w:ilvl="0" w:tplc="44BA111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70AF1"/>
    <w:multiLevelType w:val="hybridMultilevel"/>
    <w:tmpl w:val="719C08F0"/>
    <w:lvl w:ilvl="0" w:tplc="44BA111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03A1E"/>
    <w:multiLevelType w:val="hybridMultilevel"/>
    <w:tmpl w:val="99EC6B7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846949">
    <w:abstractNumId w:val="2"/>
  </w:num>
  <w:num w:numId="2" w16cid:durableId="595820112">
    <w:abstractNumId w:val="0"/>
  </w:num>
  <w:num w:numId="3" w16cid:durableId="1065176782">
    <w:abstractNumId w:val="4"/>
  </w:num>
  <w:num w:numId="4" w16cid:durableId="2125807816">
    <w:abstractNumId w:val="5"/>
  </w:num>
  <w:num w:numId="5" w16cid:durableId="1777360394">
    <w:abstractNumId w:val="3"/>
  </w:num>
  <w:num w:numId="6" w16cid:durableId="3644083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4160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74"/>
    <w:rsid w:val="00011D42"/>
    <w:rsid w:val="000150D5"/>
    <w:rsid w:val="00025900"/>
    <w:rsid w:val="000C6699"/>
    <w:rsid w:val="000D101E"/>
    <w:rsid w:val="00196900"/>
    <w:rsid w:val="001D518C"/>
    <w:rsid w:val="002041F5"/>
    <w:rsid w:val="00264C7F"/>
    <w:rsid w:val="002769AB"/>
    <w:rsid w:val="00291EE2"/>
    <w:rsid w:val="00296A83"/>
    <w:rsid w:val="00356A81"/>
    <w:rsid w:val="003702FA"/>
    <w:rsid w:val="00374230"/>
    <w:rsid w:val="003901CB"/>
    <w:rsid w:val="00393ECB"/>
    <w:rsid w:val="00406F63"/>
    <w:rsid w:val="004941CD"/>
    <w:rsid w:val="004B408B"/>
    <w:rsid w:val="005141A8"/>
    <w:rsid w:val="00522C2D"/>
    <w:rsid w:val="005273C6"/>
    <w:rsid w:val="005504B5"/>
    <w:rsid w:val="005C4D69"/>
    <w:rsid w:val="00631DA0"/>
    <w:rsid w:val="006A61CF"/>
    <w:rsid w:val="006B06D0"/>
    <w:rsid w:val="006B3514"/>
    <w:rsid w:val="0070614B"/>
    <w:rsid w:val="00722E8D"/>
    <w:rsid w:val="00781274"/>
    <w:rsid w:val="00785C65"/>
    <w:rsid w:val="0079510C"/>
    <w:rsid w:val="007A64F5"/>
    <w:rsid w:val="007B5E87"/>
    <w:rsid w:val="007E1EE1"/>
    <w:rsid w:val="008311C6"/>
    <w:rsid w:val="00840542"/>
    <w:rsid w:val="00845F32"/>
    <w:rsid w:val="008574FD"/>
    <w:rsid w:val="00863AA6"/>
    <w:rsid w:val="008A1C8A"/>
    <w:rsid w:val="008A4089"/>
    <w:rsid w:val="008E6F42"/>
    <w:rsid w:val="0090427D"/>
    <w:rsid w:val="00A30DFB"/>
    <w:rsid w:val="00AB0359"/>
    <w:rsid w:val="00AB660A"/>
    <w:rsid w:val="00AC1684"/>
    <w:rsid w:val="00AC6E56"/>
    <w:rsid w:val="00AD5418"/>
    <w:rsid w:val="00AF72EC"/>
    <w:rsid w:val="00B12F1A"/>
    <w:rsid w:val="00BA0488"/>
    <w:rsid w:val="00C3025A"/>
    <w:rsid w:val="00C77296"/>
    <w:rsid w:val="00CA4694"/>
    <w:rsid w:val="00D66869"/>
    <w:rsid w:val="00D66B83"/>
    <w:rsid w:val="00DE6C49"/>
    <w:rsid w:val="00E60725"/>
    <w:rsid w:val="00F05051"/>
    <w:rsid w:val="00F13FDD"/>
    <w:rsid w:val="00F17F85"/>
    <w:rsid w:val="00FA7FF9"/>
    <w:rsid w:val="00FC6A27"/>
    <w:rsid w:val="00FD2735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CEB0"/>
  <w15:chartTrackingRefBased/>
  <w15:docId w15:val="{917901BA-1F14-4095-B012-FDD95588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A469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table" w:customStyle="1" w:styleId="Tabelamrea4">
    <w:name w:val="Tabela – mreža4"/>
    <w:basedOn w:val="Navadnatabela"/>
    <w:next w:val="Tabelamrea"/>
    <w:rsid w:val="00CA46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CA4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0C66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49.25\skupno\DOKUMENTI%20MGD&#352;\02_Dopisni%20listi_MGD&#352;\KM\MDS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MDS_slo</Template>
  <TotalTime>4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Prikl</dc:creator>
  <cp:keywords/>
  <dc:description/>
  <cp:lastModifiedBy>Uroš Prikl</cp:lastModifiedBy>
  <cp:revision>4</cp:revision>
  <cp:lastPrinted>2026-07-14T09:24:00Z</cp:lastPrinted>
  <dcterms:created xsi:type="dcterms:W3CDTF">2026-10-13T06:10:00Z</dcterms:created>
  <dcterms:modified xsi:type="dcterms:W3CDTF">2026-10-13T09:09:00Z</dcterms:modified>
</cp:coreProperties>
</file>