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4F590F" w14:textId="043C3AFE" w:rsidR="00CD4D41" w:rsidRDefault="00731E42" w:rsidP="00CD4D41">
      <w:pPr>
        <w:pStyle w:val="datumtevilka"/>
        <w:jc w:val="both"/>
        <w:rPr>
          <w:sz w:val="22"/>
          <w:szCs w:val="22"/>
        </w:rPr>
      </w:pPr>
      <w:r w:rsidRPr="00C075CE">
        <w:rPr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7861F3C" wp14:editId="433D05B2">
            <wp:simplePos x="0" y="0"/>
            <wp:positionH relativeFrom="column">
              <wp:posOffset>3310890</wp:posOffset>
            </wp:positionH>
            <wp:positionV relativeFrom="paragraph">
              <wp:posOffset>-1263617</wp:posOffset>
            </wp:positionV>
            <wp:extent cx="2238466" cy="819150"/>
            <wp:effectExtent l="0" t="0" r="9525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466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4D41" w:rsidRPr="00C075CE">
        <w:rPr>
          <w:sz w:val="22"/>
          <w:szCs w:val="22"/>
        </w:rPr>
        <w:t xml:space="preserve"> </w:t>
      </w:r>
    </w:p>
    <w:p w14:paraId="15AFD71A" w14:textId="709813FB" w:rsidR="00AC3ECF" w:rsidRDefault="00AC3ECF" w:rsidP="00CD4D41">
      <w:pPr>
        <w:pStyle w:val="datumtevilka"/>
        <w:jc w:val="both"/>
        <w:rPr>
          <w:sz w:val="22"/>
          <w:szCs w:val="22"/>
        </w:rPr>
      </w:pPr>
    </w:p>
    <w:p w14:paraId="154378B3" w14:textId="77777777" w:rsidR="00AC3ECF" w:rsidRPr="00C075CE" w:rsidRDefault="00AC3ECF" w:rsidP="00CD4D41">
      <w:pPr>
        <w:pStyle w:val="datumtevilka"/>
        <w:jc w:val="both"/>
        <w:rPr>
          <w:sz w:val="22"/>
          <w:szCs w:val="22"/>
        </w:rPr>
      </w:pPr>
    </w:p>
    <w:p w14:paraId="26188764" w14:textId="77777777" w:rsidR="00170162" w:rsidRDefault="00C075CE" w:rsidP="0017016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METODOLOŠKA POJASNILA</w:t>
      </w:r>
    </w:p>
    <w:p w14:paraId="160ED33C" w14:textId="7C85C941" w:rsidR="006335E2" w:rsidRPr="00A50B97" w:rsidRDefault="00E942B6" w:rsidP="00C605B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»Javni razpis za sofinanciranje pr</w:t>
      </w:r>
      <w:r w:rsidR="00C85809">
        <w:rPr>
          <w:b/>
          <w:sz w:val="22"/>
          <w:szCs w:val="22"/>
        </w:rPr>
        <w:t>o</w:t>
      </w:r>
      <w:r>
        <w:rPr>
          <w:b/>
          <w:sz w:val="22"/>
          <w:szCs w:val="22"/>
        </w:rPr>
        <w:t>jektov za pomoč najbolj ranljivim skupinam prebivalcev zaradi epidemije COVID-19 in zmanjševanje njenih posledic</w:t>
      </w:r>
      <w:r w:rsidR="008E5C23">
        <w:rPr>
          <w:b/>
          <w:sz w:val="22"/>
          <w:szCs w:val="22"/>
        </w:rPr>
        <w:t>«</w:t>
      </w:r>
    </w:p>
    <w:p w14:paraId="51CA5859" w14:textId="77777777" w:rsidR="006335E2" w:rsidRPr="00C075CE" w:rsidRDefault="006335E2" w:rsidP="00CD4D41">
      <w:pPr>
        <w:jc w:val="both"/>
        <w:rPr>
          <w:b/>
          <w:sz w:val="22"/>
          <w:szCs w:val="22"/>
        </w:rPr>
      </w:pPr>
    </w:p>
    <w:p w14:paraId="5AAC26F9" w14:textId="77777777" w:rsidR="00C075CE" w:rsidRPr="00C075CE" w:rsidRDefault="00C075CE" w:rsidP="00CD4D41">
      <w:pPr>
        <w:jc w:val="both"/>
        <w:rPr>
          <w:b/>
          <w:sz w:val="22"/>
          <w:szCs w:val="22"/>
        </w:rPr>
      </w:pPr>
    </w:p>
    <w:p w14:paraId="195FF3BA" w14:textId="5C2FAA01" w:rsidR="00A1036E" w:rsidRPr="000D2719" w:rsidRDefault="00E348AE" w:rsidP="00A1036E">
      <w:pPr>
        <w:spacing w:after="160" w:line="259" w:lineRule="auto"/>
        <w:rPr>
          <w:rFonts w:eastAsia="Calibri" w:cs="Arial"/>
          <w:b/>
          <w:sz w:val="22"/>
          <w:szCs w:val="20"/>
        </w:rPr>
      </w:pPr>
      <w:r>
        <w:rPr>
          <w:rFonts w:eastAsia="Calibri" w:cs="Arial"/>
          <w:b/>
          <w:sz w:val="22"/>
          <w:szCs w:val="20"/>
        </w:rPr>
        <w:t>Upravičene aktivnosti projekta</w:t>
      </w:r>
      <w:r w:rsidR="00A1036E" w:rsidRPr="000D2719">
        <w:rPr>
          <w:rFonts w:eastAsia="Calibri" w:cs="Arial"/>
          <w:b/>
          <w:sz w:val="22"/>
          <w:szCs w:val="20"/>
        </w:rPr>
        <w:t>:</w:t>
      </w:r>
    </w:p>
    <w:tbl>
      <w:tblPr>
        <w:tblStyle w:val="Tabelamrea1"/>
        <w:tblW w:w="8908" w:type="dxa"/>
        <w:tblLook w:val="04A0" w:firstRow="1" w:lastRow="0" w:firstColumn="1" w:lastColumn="0" w:noHBand="0" w:noVBand="1"/>
      </w:tblPr>
      <w:tblGrid>
        <w:gridCol w:w="2087"/>
        <w:gridCol w:w="6821"/>
      </w:tblGrid>
      <w:tr w:rsidR="00A1036E" w:rsidRPr="00327557" w14:paraId="3C7D58B7" w14:textId="77777777" w:rsidTr="00AC3ECF">
        <w:trPr>
          <w:trHeight w:val="258"/>
        </w:trPr>
        <w:tc>
          <w:tcPr>
            <w:tcW w:w="2087" w:type="dxa"/>
          </w:tcPr>
          <w:p w14:paraId="1115F52C" w14:textId="185CEA9A" w:rsidR="00A1036E" w:rsidRPr="00327557" w:rsidRDefault="00A1036E" w:rsidP="00E348AE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 xml:space="preserve">Naziv </w:t>
            </w:r>
            <w:r w:rsidR="008202B9">
              <w:rPr>
                <w:rFonts w:cs="Arial"/>
                <w:b/>
                <w:sz w:val="20"/>
                <w:szCs w:val="20"/>
              </w:rPr>
              <w:t xml:space="preserve">krovne </w:t>
            </w:r>
            <w:r w:rsidR="00E348AE">
              <w:rPr>
                <w:rFonts w:cs="Arial"/>
                <w:b/>
                <w:sz w:val="20"/>
                <w:szCs w:val="20"/>
              </w:rPr>
              <w:t>aktivnosti</w:t>
            </w:r>
          </w:p>
        </w:tc>
        <w:tc>
          <w:tcPr>
            <w:tcW w:w="6821" w:type="dxa"/>
          </w:tcPr>
          <w:p w14:paraId="126B6138" w14:textId="0DC4D853" w:rsidR="001C7492" w:rsidRPr="008202B9" w:rsidRDefault="00E348AE" w:rsidP="00A1036E">
            <w:pPr>
              <w:spacing w:line="240" w:lineRule="auto"/>
              <w:rPr>
                <w:rFonts w:cs="Arial"/>
                <w:b/>
                <w:sz w:val="20"/>
                <w:szCs w:val="20"/>
                <w:lang w:eastAsia="ar-SA"/>
              </w:rPr>
            </w:pPr>
            <w:r>
              <w:rPr>
                <w:rFonts w:cs="Arial"/>
                <w:b/>
                <w:sz w:val="20"/>
                <w:szCs w:val="20"/>
                <w:lang w:eastAsia="ar-SA"/>
              </w:rPr>
              <w:t>Zagotovitev kriznih namestitev za uporabnike iz ciljnih skupin razpisa</w:t>
            </w:r>
            <w:r w:rsidR="001C7492">
              <w:rPr>
                <w:rFonts w:cs="Arial"/>
                <w:b/>
                <w:sz w:val="20"/>
                <w:szCs w:val="20"/>
                <w:lang w:eastAsia="ar-SA"/>
              </w:rPr>
              <w:t>:</w:t>
            </w:r>
          </w:p>
        </w:tc>
      </w:tr>
      <w:tr w:rsidR="00A1036E" w:rsidRPr="00FD1C9B" w14:paraId="5B7A3E3F" w14:textId="77777777" w:rsidTr="00AC3ECF">
        <w:trPr>
          <w:trHeight w:val="258"/>
        </w:trPr>
        <w:tc>
          <w:tcPr>
            <w:tcW w:w="2087" w:type="dxa"/>
          </w:tcPr>
          <w:p w14:paraId="2FC1473D" w14:textId="4C015EBD" w:rsidR="00A1036E" w:rsidRPr="00FD1C9B" w:rsidRDefault="00E348AE" w:rsidP="008202B9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Predlagane aktivnosti </w:t>
            </w:r>
          </w:p>
        </w:tc>
        <w:tc>
          <w:tcPr>
            <w:tcW w:w="6821" w:type="dxa"/>
          </w:tcPr>
          <w:p w14:paraId="24DE6044" w14:textId="3D484652" w:rsidR="008E5C23" w:rsidRDefault="00E348AE" w:rsidP="00E348AE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zagotovitev prostora za izvajanje karantene</w:t>
            </w:r>
          </w:p>
          <w:p w14:paraId="2A57A531" w14:textId="3F33A40B" w:rsidR="00E348AE" w:rsidRDefault="00E348AE" w:rsidP="00E377AE">
            <w:pPr>
              <w:spacing w:line="240" w:lineRule="auto"/>
              <w:contextualSpacing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szCs w:val="20"/>
              </w:rPr>
              <w:t>-</w:t>
            </w:r>
            <w:r w:rsidR="001C7492">
              <w:rPr>
                <w:rFonts w:cs="Arial"/>
                <w:sz w:val="20"/>
                <w:szCs w:val="20"/>
              </w:rPr>
              <w:t xml:space="preserve"> </w:t>
            </w:r>
            <w:r w:rsidRPr="000B3E54">
              <w:rPr>
                <w:rFonts w:cs="Arial"/>
                <w:sz w:val="20"/>
              </w:rPr>
              <w:t>namestitev pred vstopom v že vzpostavljene namestitve zaradi potencialnega ogrožanja ostalih stanovalcev</w:t>
            </w:r>
            <w:r>
              <w:rPr>
                <w:rFonts w:cs="Arial"/>
                <w:sz w:val="20"/>
              </w:rPr>
              <w:t>,</w:t>
            </w:r>
            <w:r w:rsidRPr="000B3E54">
              <w:rPr>
                <w:rFonts w:cs="Arial"/>
                <w:sz w:val="20"/>
              </w:rPr>
              <w:t xml:space="preserve"> v </w:t>
            </w:r>
            <w:r>
              <w:rPr>
                <w:rFonts w:cs="Arial"/>
                <w:sz w:val="20"/>
              </w:rPr>
              <w:t>izogib prisilnemu sobivanju</w:t>
            </w:r>
          </w:p>
          <w:p w14:paraId="24D6B213" w14:textId="158F5E75" w:rsidR="00E348AE" w:rsidRPr="00FD1C9B" w:rsidRDefault="00E348AE" w:rsidP="00E348AE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</w:rPr>
              <w:t>- in druge aktivnosti.</w:t>
            </w:r>
          </w:p>
        </w:tc>
      </w:tr>
      <w:tr w:rsidR="00A1036E" w:rsidRPr="00327557" w14:paraId="524BF8EF" w14:textId="77777777" w:rsidTr="00AC3ECF">
        <w:trPr>
          <w:trHeight w:val="269"/>
        </w:trPr>
        <w:tc>
          <w:tcPr>
            <w:tcW w:w="2087" w:type="dxa"/>
          </w:tcPr>
          <w:p w14:paraId="7BB2CB54" w14:textId="77777777" w:rsidR="00A1036E" w:rsidRPr="00327557" w:rsidRDefault="00A1036E" w:rsidP="00A1036E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Pogostost poročanja</w:t>
            </w:r>
          </w:p>
        </w:tc>
        <w:tc>
          <w:tcPr>
            <w:tcW w:w="6821" w:type="dxa"/>
          </w:tcPr>
          <w:p w14:paraId="152F4A8E" w14:textId="77777777" w:rsidR="00A1036E" w:rsidRPr="008E5C23" w:rsidRDefault="008E5C23" w:rsidP="00A1036E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8E5C23">
              <w:rPr>
                <w:rFonts w:cs="Arial"/>
                <w:sz w:val="20"/>
                <w:szCs w:val="20"/>
              </w:rPr>
              <w:t>2x-letno (31. 7. tekočega leta za obdobje od 1.1. do 30. 6. in 31.1. za preteklo leto, in sicer za obdobje od 1.1. do 31.12. preteklega leta)</w:t>
            </w:r>
          </w:p>
        </w:tc>
      </w:tr>
      <w:tr w:rsidR="00A1036E" w:rsidRPr="00327557" w14:paraId="1C6EF102" w14:textId="77777777" w:rsidTr="00AC3ECF">
        <w:trPr>
          <w:trHeight w:val="269"/>
        </w:trPr>
        <w:tc>
          <w:tcPr>
            <w:tcW w:w="2087" w:type="dxa"/>
          </w:tcPr>
          <w:p w14:paraId="4799D060" w14:textId="77777777" w:rsidR="00A1036E" w:rsidRPr="00327557" w:rsidRDefault="00A1036E" w:rsidP="00A1036E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Vir podatkov</w:t>
            </w:r>
          </w:p>
        </w:tc>
        <w:tc>
          <w:tcPr>
            <w:tcW w:w="6821" w:type="dxa"/>
          </w:tcPr>
          <w:p w14:paraId="4C52B823" w14:textId="2EBC6E42" w:rsidR="000D2719" w:rsidRPr="00E348AE" w:rsidRDefault="008202B9" w:rsidP="00E348AE">
            <w:pPr>
              <w:spacing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2"/>
                <w:lang w:eastAsia="sl-SI"/>
              </w:rPr>
              <w:t>E</w:t>
            </w:r>
            <w:r w:rsidRPr="005544EA">
              <w:rPr>
                <w:rFonts w:cs="Arial"/>
                <w:sz w:val="20"/>
                <w:szCs w:val="22"/>
                <w:lang w:eastAsia="sl-SI"/>
              </w:rPr>
              <w:t>videnc</w:t>
            </w:r>
            <w:r>
              <w:rPr>
                <w:rFonts w:cs="Arial"/>
                <w:sz w:val="20"/>
                <w:szCs w:val="22"/>
                <w:lang w:eastAsia="sl-SI"/>
              </w:rPr>
              <w:t>a</w:t>
            </w:r>
            <w:r w:rsidRPr="005544EA">
              <w:rPr>
                <w:rFonts w:cs="Arial"/>
                <w:sz w:val="20"/>
                <w:szCs w:val="22"/>
                <w:lang w:eastAsia="sl-SI"/>
              </w:rPr>
              <w:t xml:space="preserve"> </w:t>
            </w:r>
            <w:r>
              <w:rPr>
                <w:rFonts w:cs="Arial"/>
                <w:sz w:val="20"/>
                <w:szCs w:val="22"/>
                <w:lang w:eastAsia="sl-SI"/>
              </w:rPr>
              <w:t xml:space="preserve">izvajalca – </w:t>
            </w:r>
            <w:r w:rsidRPr="008202B9">
              <w:rPr>
                <w:rFonts w:cs="Arial"/>
                <w:i/>
                <w:sz w:val="20"/>
                <w:szCs w:val="22"/>
                <w:lang w:eastAsia="sl-SI"/>
              </w:rPr>
              <w:t>izpolnjen Obrazec št. 4.</w:t>
            </w:r>
          </w:p>
        </w:tc>
      </w:tr>
      <w:tr w:rsidR="00A1036E" w:rsidRPr="00327557" w14:paraId="1A5E670B" w14:textId="77777777" w:rsidTr="00AC3ECF">
        <w:trPr>
          <w:trHeight w:val="258"/>
        </w:trPr>
        <w:tc>
          <w:tcPr>
            <w:tcW w:w="2087" w:type="dxa"/>
          </w:tcPr>
          <w:p w14:paraId="4A34E0D7" w14:textId="77777777" w:rsidR="00A1036E" w:rsidRPr="00327557" w:rsidRDefault="00A1036E" w:rsidP="00A1036E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Poročevalec</w:t>
            </w:r>
          </w:p>
        </w:tc>
        <w:tc>
          <w:tcPr>
            <w:tcW w:w="6821" w:type="dxa"/>
          </w:tcPr>
          <w:p w14:paraId="69A281E7" w14:textId="50311DEB" w:rsidR="00A1036E" w:rsidRPr="00327557" w:rsidRDefault="00203938" w:rsidP="00A1036E">
            <w:pPr>
              <w:spacing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Prijavitelj projekta</w:t>
            </w:r>
          </w:p>
        </w:tc>
      </w:tr>
    </w:tbl>
    <w:p w14:paraId="32A3C898" w14:textId="6F114061" w:rsidR="00A1036E" w:rsidRDefault="00A1036E" w:rsidP="00A1036E">
      <w:pPr>
        <w:spacing w:after="160" w:line="259" w:lineRule="auto"/>
        <w:rPr>
          <w:rFonts w:eastAsia="Calibri" w:cs="Arial"/>
          <w:szCs w:val="20"/>
        </w:rPr>
      </w:pPr>
    </w:p>
    <w:tbl>
      <w:tblPr>
        <w:tblStyle w:val="Tabelamrea1"/>
        <w:tblW w:w="8726" w:type="dxa"/>
        <w:tblLook w:val="04A0" w:firstRow="1" w:lastRow="0" w:firstColumn="1" w:lastColumn="0" w:noHBand="0" w:noVBand="1"/>
      </w:tblPr>
      <w:tblGrid>
        <w:gridCol w:w="2043"/>
        <w:gridCol w:w="6683"/>
      </w:tblGrid>
      <w:tr w:rsidR="00C605B1" w:rsidRPr="00327557" w14:paraId="00AC4EF4" w14:textId="77777777" w:rsidTr="00AC3ECF">
        <w:trPr>
          <w:trHeight w:val="258"/>
        </w:trPr>
        <w:tc>
          <w:tcPr>
            <w:tcW w:w="2043" w:type="dxa"/>
          </w:tcPr>
          <w:p w14:paraId="477C80B7" w14:textId="632A50DC" w:rsidR="00C605B1" w:rsidRPr="00327557" w:rsidRDefault="00E348AE" w:rsidP="00182B36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Naziv</w:t>
            </w:r>
            <w:r w:rsidR="008202B9">
              <w:rPr>
                <w:rFonts w:cs="Arial"/>
                <w:b/>
                <w:sz w:val="20"/>
                <w:szCs w:val="20"/>
              </w:rPr>
              <w:t xml:space="preserve"> krovne</w:t>
            </w:r>
            <w:r w:rsidRPr="00327557">
              <w:rPr>
                <w:rFonts w:cs="Arial"/>
                <w:b/>
                <w:sz w:val="20"/>
                <w:szCs w:val="20"/>
              </w:rPr>
              <w:t xml:space="preserve"> </w:t>
            </w:r>
            <w:r>
              <w:rPr>
                <w:rFonts w:cs="Arial"/>
                <w:b/>
                <w:sz w:val="20"/>
                <w:szCs w:val="20"/>
              </w:rPr>
              <w:t>aktivnosti</w:t>
            </w:r>
          </w:p>
        </w:tc>
        <w:tc>
          <w:tcPr>
            <w:tcW w:w="6683" w:type="dxa"/>
          </w:tcPr>
          <w:p w14:paraId="0E62D5AF" w14:textId="55ADDAE7" w:rsidR="00E348AE" w:rsidRPr="008202B9" w:rsidRDefault="00E348AE" w:rsidP="00182B36">
            <w:pPr>
              <w:spacing w:line="240" w:lineRule="auto"/>
              <w:rPr>
                <w:rFonts w:cs="Arial"/>
                <w:b/>
                <w:sz w:val="20"/>
                <w:szCs w:val="20"/>
                <w:lang w:eastAsia="ar-SA"/>
              </w:rPr>
            </w:pPr>
            <w:r>
              <w:rPr>
                <w:rFonts w:cs="Arial"/>
                <w:b/>
                <w:sz w:val="20"/>
                <w:szCs w:val="20"/>
                <w:lang w:eastAsia="ar-SA"/>
              </w:rPr>
              <w:t>Svetovanje in podpora ljudem iz ciljnih skupin, ki so v stiski:</w:t>
            </w:r>
          </w:p>
        </w:tc>
      </w:tr>
      <w:tr w:rsidR="00C605B1" w:rsidRPr="00FD1C9B" w14:paraId="0ECFB7E8" w14:textId="77777777" w:rsidTr="00AC3ECF">
        <w:trPr>
          <w:trHeight w:val="258"/>
        </w:trPr>
        <w:tc>
          <w:tcPr>
            <w:tcW w:w="2043" w:type="dxa"/>
          </w:tcPr>
          <w:p w14:paraId="6D5D98D7" w14:textId="0CFFCA52" w:rsidR="00C605B1" w:rsidRPr="00FD1C9B" w:rsidRDefault="00E348AE" w:rsidP="008202B9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Predlagane aktivnosti </w:t>
            </w:r>
          </w:p>
        </w:tc>
        <w:tc>
          <w:tcPr>
            <w:tcW w:w="6683" w:type="dxa"/>
          </w:tcPr>
          <w:p w14:paraId="320BF2B5" w14:textId="77777777" w:rsidR="00C605B1" w:rsidRDefault="00E348AE" w:rsidP="00E348AE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telefonske linije 24/7</w:t>
            </w:r>
          </w:p>
          <w:p w14:paraId="6FD008FA" w14:textId="77777777" w:rsidR="00E348AE" w:rsidRDefault="00E348AE" w:rsidP="00E348AE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spletne svetovalnice</w:t>
            </w:r>
          </w:p>
          <w:p w14:paraId="775722E9" w14:textId="77777777" w:rsidR="00E348AE" w:rsidRDefault="00E348AE" w:rsidP="00E348AE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prilagojeni svetovalni pristopi</w:t>
            </w:r>
          </w:p>
          <w:p w14:paraId="3ABD64C5" w14:textId="3F37365D" w:rsidR="00E348AE" w:rsidRPr="00E348AE" w:rsidRDefault="00E348AE" w:rsidP="00E348AE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</w:t>
            </w:r>
            <w:r w:rsidR="001C7492">
              <w:rPr>
                <w:rFonts w:cs="Arial"/>
                <w:sz w:val="20"/>
                <w:szCs w:val="20"/>
              </w:rPr>
              <w:t xml:space="preserve"> in druge oblike svetovanj.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C605B1" w:rsidRPr="00327557" w14:paraId="68FFC8CC" w14:textId="77777777" w:rsidTr="00AC3ECF">
        <w:trPr>
          <w:trHeight w:val="269"/>
        </w:trPr>
        <w:tc>
          <w:tcPr>
            <w:tcW w:w="2043" w:type="dxa"/>
          </w:tcPr>
          <w:p w14:paraId="51CEE6B1" w14:textId="77777777" w:rsidR="00C605B1" w:rsidRPr="00327557" w:rsidRDefault="00C605B1" w:rsidP="00182B36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Pogostost poročanja</w:t>
            </w:r>
          </w:p>
        </w:tc>
        <w:tc>
          <w:tcPr>
            <w:tcW w:w="6683" w:type="dxa"/>
          </w:tcPr>
          <w:p w14:paraId="097502F9" w14:textId="77777777" w:rsidR="00C605B1" w:rsidRPr="008E5C23" w:rsidRDefault="00C605B1" w:rsidP="00182B36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8E5C23">
              <w:rPr>
                <w:rFonts w:cs="Arial"/>
                <w:sz w:val="20"/>
                <w:szCs w:val="20"/>
              </w:rPr>
              <w:t>2x-letno (31. 7. tekočega leta za obdobje od 1.1. do 30. 6. in 31.1. za preteklo leto, in sicer za obdobje od 1.1. do 31.12. preteklega leta)</w:t>
            </w:r>
          </w:p>
        </w:tc>
      </w:tr>
      <w:tr w:rsidR="00C605B1" w:rsidRPr="00327557" w14:paraId="2834C511" w14:textId="77777777" w:rsidTr="00AC3ECF">
        <w:trPr>
          <w:trHeight w:val="269"/>
        </w:trPr>
        <w:tc>
          <w:tcPr>
            <w:tcW w:w="2043" w:type="dxa"/>
          </w:tcPr>
          <w:p w14:paraId="37C718BF" w14:textId="77777777" w:rsidR="00C605B1" w:rsidRPr="00327557" w:rsidRDefault="00C605B1" w:rsidP="00182B36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Vir podatkov</w:t>
            </w:r>
          </w:p>
        </w:tc>
        <w:tc>
          <w:tcPr>
            <w:tcW w:w="6683" w:type="dxa"/>
          </w:tcPr>
          <w:p w14:paraId="484AED96" w14:textId="77777777" w:rsidR="000D570B" w:rsidRPr="001C7492" w:rsidRDefault="001C7492" w:rsidP="000D570B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Seznam izvedenih svetovanj</w:t>
            </w:r>
          </w:p>
          <w:p w14:paraId="534CA348" w14:textId="77777777" w:rsidR="008202B9" w:rsidRPr="008202B9" w:rsidRDefault="001C7492" w:rsidP="000D570B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Zapisnik opravljenega svetovanja</w:t>
            </w:r>
          </w:p>
          <w:p w14:paraId="7D5104DE" w14:textId="73F35400" w:rsidR="001C7492" w:rsidRPr="008202B9" w:rsidRDefault="008202B9" w:rsidP="000D570B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8202B9">
              <w:rPr>
                <w:rFonts w:ascii="Arial" w:hAnsi="Arial" w:cs="Arial"/>
                <w:sz w:val="20"/>
              </w:rPr>
              <w:t>Evidenca izvajalca</w:t>
            </w:r>
            <w:r>
              <w:rPr>
                <w:rFonts w:ascii="Arial" w:hAnsi="Arial" w:cs="Arial"/>
                <w:sz w:val="20"/>
              </w:rPr>
              <w:t xml:space="preserve"> - </w:t>
            </w:r>
            <w:r w:rsidRPr="008202B9">
              <w:rPr>
                <w:rFonts w:ascii="Arial" w:hAnsi="Arial" w:cs="Arial"/>
                <w:i/>
                <w:sz w:val="20"/>
              </w:rPr>
              <w:t>izpolnjen Obrazec št. 4.</w:t>
            </w:r>
          </w:p>
        </w:tc>
      </w:tr>
      <w:tr w:rsidR="00E348AE" w:rsidRPr="00327557" w14:paraId="1F6F1487" w14:textId="77777777" w:rsidTr="00AC3ECF">
        <w:trPr>
          <w:trHeight w:val="258"/>
        </w:trPr>
        <w:tc>
          <w:tcPr>
            <w:tcW w:w="2043" w:type="dxa"/>
          </w:tcPr>
          <w:p w14:paraId="6100B039" w14:textId="77777777" w:rsidR="00E348AE" w:rsidRPr="00327557" w:rsidRDefault="00E348AE" w:rsidP="00E348AE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Poročevalec</w:t>
            </w:r>
          </w:p>
        </w:tc>
        <w:tc>
          <w:tcPr>
            <w:tcW w:w="6683" w:type="dxa"/>
          </w:tcPr>
          <w:p w14:paraId="7275774F" w14:textId="17B21168" w:rsidR="00E348AE" w:rsidRPr="00327557" w:rsidRDefault="00E348AE" w:rsidP="00E348AE">
            <w:pPr>
              <w:spacing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Prijavitelj projekta</w:t>
            </w:r>
          </w:p>
        </w:tc>
      </w:tr>
    </w:tbl>
    <w:p w14:paraId="16842145" w14:textId="65FD079D" w:rsidR="00C605B1" w:rsidRDefault="00C605B1" w:rsidP="00A1036E">
      <w:pPr>
        <w:spacing w:after="160" w:line="259" w:lineRule="auto"/>
        <w:rPr>
          <w:rFonts w:eastAsia="Calibri" w:cs="Arial"/>
          <w:szCs w:val="20"/>
        </w:rPr>
      </w:pPr>
    </w:p>
    <w:tbl>
      <w:tblPr>
        <w:tblStyle w:val="Tabelamrea1"/>
        <w:tblW w:w="8712" w:type="dxa"/>
        <w:tblLook w:val="04A0" w:firstRow="1" w:lastRow="0" w:firstColumn="1" w:lastColumn="0" w:noHBand="0" w:noVBand="1"/>
      </w:tblPr>
      <w:tblGrid>
        <w:gridCol w:w="2040"/>
        <w:gridCol w:w="6672"/>
      </w:tblGrid>
      <w:tr w:rsidR="00A1036E" w:rsidRPr="00327557" w14:paraId="15FED51E" w14:textId="77777777" w:rsidTr="00AC3ECF">
        <w:trPr>
          <w:trHeight w:val="255"/>
        </w:trPr>
        <w:tc>
          <w:tcPr>
            <w:tcW w:w="2040" w:type="dxa"/>
          </w:tcPr>
          <w:p w14:paraId="50534084" w14:textId="5B1FEDF2" w:rsidR="00A1036E" w:rsidRPr="00327557" w:rsidRDefault="001C7492" w:rsidP="00A1036E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 xml:space="preserve">Naziv </w:t>
            </w:r>
            <w:r w:rsidR="008202B9">
              <w:rPr>
                <w:rFonts w:cs="Arial"/>
                <w:b/>
                <w:sz w:val="20"/>
                <w:szCs w:val="20"/>
              </w:rPr>
              <w:t xml:space="preserve">krovne </w:t>
            </w:r>
            <w:r>
              <w:rPr>
                <w:rFonts w:cs="Arial"/>
                <w:b/>
                <w:sz w:val="20"/>
                <w:szCs w:val="20"/>
              </w:rPr>
              <w:t>aktivnosti</w:t>
            </w:r>
          </w:p>
        </w:tc>
        <w:tc>
          <w:tcPr>
            <w:tcW w:w="6672" w:type="dxa"/>
          </w:tcPr>
          <w:p w14:paraId="24DEE4DE" w14:textId="632AD71A" w:rsidR="001C7492" w:rsidRPr="008202B9" w:rsidRDefault="001C7492" w:rsidP="008202B9">
            <w:pPr>
              <w:spacing w:line="240" w:lineRule="auto"/>
              <w:rPr>
                <w:rFonts w:cs="Arial"/>
                <w:b/>
                <w:sz w:val="20"/>
                <w:szCs w:val="20"/>
                <w:lang w:eastAsia="ar-SA"/>
              </w:rPr>
            </w:pPr>
            <w:r>
              <w:rPr>
                <w:rFonts w:cs="Arial"/>
                <w:b/>
                <w:sz w:val="20"/>
                <w:szCs w:val="20"/>
                <w:lang w:eastAsia="ar-SA"/>
              </w:rPr>
              <w:t>Terensko delo:</w:t>
            </w:r>
          </w:p>
        </w:tc>
      </w:tr>
      <w:tr w:rsidR="00A1036E" w:rsidRPr="00327557" w14:paraId="48E1A8F9" w14:textId="77777777" w:rsidTr="00AC3ECF">
        <w:trPr>
          <w:trHeight w:val="255"/>
        </w:trPr>
        <w:tc>
          <w:tcPr>
            <w:tcW w:w="2040" w:type="dxa"/>
          </w:tcPr>
          <w:p w14:paraId="6C42A9C6" w14:textId="330975FA" w:rsidR="00A1036E" w:rsidRPr="00327557" w:rsidRDefault="001C7492" w:rsidP="008202B9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Predlagane aktivnosti </w:t>
            </w:r>
          </w:p>
        </w:tc>
        <w:tc>
          <w:tcPr>
            <w:tcW w:w="6672" w:type="dxa"/>
          </w:tcPr>
          <w:p w14:paraId="3C02827A" w14:textId="77777777" w:rsidR="00FE140B" w:rsidRDefault="001C7492" w:rsidP="001C7492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pomoč pri opravilih</w:t>
            </w:r>
          </w:p>
          <w:p w14:paraId="122907DC" w14:textId="7A806426" w:rsidR="001C7492" w:rsidRDefault="001C7492" w:rsidP="001C7492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zagotavljanje podpore ljudem iz ciljnih skupin, ki zaradi epidemije ostajajo doma</w:t>
            </w:r>
          </w:p>
          <w:p w14:paraId="20829904" w14:textId="77777777" w:rsidR="001C7492" w:rsidRDefault="001C7492" w:rsidP="001C7492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spremstvo</w:t>
            </w:r>
          </w:p>
          <w:p w14:paraId="1DC5D0A2" w14:textId="21B1574F" w:rsidR="001C7492" w:rsidRPr="00FD1C9B" w:rsidRDefault="001C7492" w:rsidP="001C7492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in druge oblike terenskega dela.</w:t>
            </w:r>
          </w:p>
        </w:tc>
      </w:tr>
      <w:tr w:rsidR="00A1036E" w:rsidRPr="00327557" w14:paraId="2ECEB22C" w14:textId="77777777" w:rsidTr="00AC3ECF">
        <w:trPr>
          <w:trHeight w:val="266"/>
        </w:trPr>
        <w:tc>
          <w:tcPr>
            <w:tcW w:w="2040" w:type="dxa"/>
          </w:tcPr>
          <w:p w14:paraId="141C354C" w14:textId="77777777" w:rsidR="00A1036E" w:rsidRPr="00327557" w:rsidRDefault="00A1036E" w:rsidP="00A1036E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Pogostost poročanja</w:t>
            </w:r>
          </w:p>
        </w:tc>
        <w:tc>
          <w:tcPr>
            <w:tcW w:w="6672" w:type="dxa"/>
          </w:tcPr>
          <w:p w14:paraId="19355A1C" w14:textId="77777777" w:rsidR="00A1036E" w:rsidRPr="00327557" w:rsidRDefault="00C85BC5" w:rsidP="00A1036E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8E5C23">
              <w:rPr>
                <w:rFonts w:cs="Arial"/>
                <w:sz w:val="20"/>
                <w:szCs w:val="20"/>
              </w:rPr>
              <w:t>2x-letno (31. 7. tekočega leta za obdobje od 1.1. do 30. 6. in 31.1. za preteklo leto, in sicer za obdobje od 1.1. do 31.12. preteklega leta)</w:t>
            </w:r>
          </w:p>
        </w:tc>
      </w:tr>
      <w:tr w:rsidR="00A1036E" w:rsidRPr="00327557" w14:paraId="5813BEAE" w14:textId="77777777" w:rsidTr="00AC3ECF">
        <w:trPr>
          <w:trHeight w:val="266"/>
        </w:trPr>
        <w:tc>
          <w:tcPr>
            <w:tcW w:w="2040" w:type="dxa"/>
          </w:tcPr>
          <w:p w14:paraId="4A961F32" w14:textId="77777777" w:rsidR="00A1036E" w:rsidRPr="00327557" w:rsidRDefault="00A1036E" w:rsidP="00A1036E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Vir podatkov</w:t>
            </w:r>
          </w:p>
        </w:tc>
        <w:tc>
          <w:tcPr>
            <w:tcW w:w="6672" w:type="dxa"/>
          </w:tcPr>
          <w:p w14:paraId="539C9BF8" w14:textId="768C3F3C" w:rsidR="003874B6" w:rsidRDefault="001C7492" w:rsidP="00B61915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Seznam izvedenih terenskih del</w:t>
            </w:r>
          </w:p>
          <w:p w14:paraId="11BF50E3" w14:textId="77777777" w:rsidR="003874B6" w:rsidRDefault="001C7492" w:rsidP="001C7492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Zapisnik opravljenega terenskega dela</w:t>
            </w:r>
          </w:p>
          <w:p w14:paraId="1A555E6A" w14:textId="0207405B" w:rsidR="008202B9" w:rsidRPr="001C7492" w:rsidRDefault="008202B9" w:rsidP="001C7492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8202B9">
              <w:rPr>
                <w:rFonts w:ascii="Arial" w:hAnsi="Arial" w:cs="Arial"/>
                <w:sz w:val="20"/>
              </w:rPr>
              <w:t>Evidenca izvajalca</w:t>
            </w:r>
            <w:r>
              <w:rPr>
                <w:rFonts w:ascii="Arial" w:hAnsi="Arial" w:cs="Arial"/>
                <w:sz w:val="20"/>
              </w:rPr>
              <w:t xml:space="preserve"> - </w:t>
            </w:r>
            <w:r w:rsidRPr="008202B9">
              <w:rPr>
                <w:rFonts w:ascii="Arial" w:hAnsi="Arial" w:cs="Arial"/>
                <w:i/>
                <w:sz w:val="20"/>
              </w:rPr>
              <w:t>izpolnjen Obrazec št. 4.</w:t>
            </w:r>
          </w:p>
        </w:tc>
      </w:tr>
      <w:tr w:rsidR="00A1036E" w:rsidRPr="00327557" w14:paraId="1754296B" w14:textId="77777777" w:rsidTr="00AC3ECF">
        <w:trPr>
          <w:trHeight w:val="255"/>
        </w:trPr>
        <w:tc>
          <w:tcPr>
            <w:tcW w:w="2040" w:type="dxa"/>
          </w:tcPr>
          <w:p w14:paraId="053174B8" w14:textId="77777777" w:rsidR="00A1036E" w:rsidRPr="00327557" w:rsidRDefault="00A1036E" w:rsidP="00A1036E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Poročevalec</w:t>
            </w:r>
          </w:p>
        </w:tc>
        <w:tc>
          <w:tcPr>
            <w:tcW w:w="6672" w:type="dxa"/>
          </w:tcPr>
          <w:p w14:paraId="555775EF" w14:textId="3427C446" w:rsidR="00A1036E" w:rsidRPr="00327557" w:rsidRDefault="001C7492" w:rsidP="00A1036E">
            <w:pPr>
              <w:spacing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Prijavitelj projekta</w:t>
            </w:r>
          </w:p>
        </w:tc>
      </w:tr>
    </w:tbl>
    <w:p w14:paraId="12C5AE50" w14:textId="0D121BF3" w:rsidR="00A1036E" w:rsidRDefault="00A1036E" w:rsidP="00A1036E">
      <w:pPr>
        <w:spacing w:after="160" w:line="259" w:lineRule="auto"/>
        <w:rPr>
          <w:rFonts w:eastAsia="Calibri" w:cs="Arial"/>
          <w:szCs w:val="20"/>
        </w:rPr>
      </w:pPr>
    </w:p>
    <w:p w14:paraId="0AC6EFFB" w14:textId="77777777" w:rsidR="008202B9" w:rsidRDefault="008202B9" w:rsidP="00A1036E">
      <w:pPr>
        <w:spacing w:after="160" w:line="259" w:lineRule="auto"/>
        <w:rPr>
          <w:rFonts w:eastAsia="Calibri" w:cs="Arial"/>
          <w:szCs w:val="20"/>
        </w:rPr>
      </w:pPr>
    </w:p>
    <w:tbl>
      <w:tblPr>
        <w:tblStyle w:val="Tabelamrea1"/>
        <w:tblW w:w="8729" w:type="dxa"/>
        <w:tblLook w:val="04A0" w:firstRow="1" w:lastRow="0" w:firstColumn="1" w:lastColumn="0" w:noHBand="0" w:noVBand="1"/>
      </w:tblPr>
      <w:tblGrid>
        <w:gridCol w:w="2045"/>
        <w:gridCol w:w="6684"/>
      </w:tblGrid>
      <w:tr w:rsidR="00C605B1" w:rsidRPr="00327557" w14:paraId="6848FB3E" w14:textId="77777777" w:rsidTr="00AC3ECF">
        <w:trPr>
          <w:trHeight w:val="243"/>
        </w:trPr>
        <w:tc>
          <w:tcPr>
            <w:tcW w:w="2045" w:type="dxa"/>
          </w:tcPr>
          <w:p w14:paraId="39607892" w14:textId="055B7E31" w:rsidR="00C605B1" w:rsidRPr="00327557" w:rsidRDefault="001C7492" w:rsidP="00182B36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lastRenderedPageBreak/>
              <w:t xml:space="preserve">Naziv </w:t>
            </w:r>
            <w:r w:rsidR="008202B9">
              <w:rPr>
                <w:rFonts w:cs="Arial"/>
                <w:b/>
                <w:sz w:val="20"/>
                <w:szCs w:val="20"/>
              </w:rPr>
              <w:t xml:space="preserve">krovne </w:t>
            </w:r>
            <w:r>
              <w:rPr>
                <w:rFonts w:cs="Arial"/>
                <w:b/>
                <w:sz w:val="20"/>
                <w:szCs w:val="20"/>
              </w:rPr>
              <w:t>aktivnosti</w:t>
            </w:r>
          </w:p>
        </w:tc>
        <w:tc>
          <w:tcPr>
            <w:tcW w:w="6684" w:type="dxa"/>
          </w:tcPr>
          <w:p w14:paraId="30EC5C25" w14:textId="77777777" w:rsidR="00C605B1" w:rsidRDefault="001C7492" w:rsidP="00C605B1">
            <w:pPr>
              <w:spacing w:line="240" w:lineRule="auto"/>
              <w:rPr>
                <w:rFonts w:cs="Arial"/>
                <w:b/>
                <w:sz w:val="20"/>
                <w:szCs w:val="20"/>
                <w:lang w:eastAsia="ar-SA"/>
              </w:rPr>
            </w:pPr>
            <w:r>
              <w:rPr>
                <w:rFonts w:cs="Arial"/>
                <w:b/>
                <w:sz w:val="20"/>
                <w:szCs w:val="20"/>
                <w:lang w:eastAsia="ar-SA"/>
              </w:rPr>
              <w:t>Ozaveščanje in informiranje o stiskah:</w:t>
            </w:r>
          </w:p>
          <w:p w14:paraId="44FE3BCD" w14:textId="696CF58A" w:rsidR="001C7492" w:rsidRPr="00890BB9" w:rsidRDefault="001C7492" w:rsidP="00C605B1">
            <w:pPr>
              <w:spacing w:line="240" w:lineRule="auto"/>
              <w:rPr>
                <w:rFonts w:cs="Arial"/>
                <w:b/>
                <w:i/>
                <w:sz w:val="20"/>
                <w:szCs w:val="20"/>
              </w:rPr>
            </w:pPr>
          </w:p>
        </w:tc>
      </w:tr>
      <w:tr w:rsidR="00C605B1" w:rsidRPr="00327557" w14:paraId="5C916C1F" w14:textId="77777777" w:rsidTr="00AC3ECF">
        <w:trPr>
          <w:trHeight w:val="243"/>
        </w:trPr>
        <w:tc>
          <w:tcPr>
            <w:tcW w:w="2045" w:type="dxa"/>
          </w:tcPr>
          <w:p w14:paraId="52DB5635" w14:textId="02AD9728" w:rsidR="00C605B1" w:rsidRPr="00327557" w:rsidRDefault="001C7492" w:rsidP="008202B9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Predlagane aktivnosti </w:t>
            </w:r>
          </w:p>
        </w:tc>
        <w:tc>
          <w:tcPr>
            <w:tcW w:w="6684" w:type="dxa"/>
          </w:tcPr>
          <w:p w14:paraId="4387238B" w14:textId="50A93AEB" w:rsidR="00C605B1" w:rsidRDefault="00890BB9" w:rsidP="00182B36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medijske kampanje</w:t>
            </w:r>
          </w:p>
          <w:p w14:paraId="07463ABE" w14:textId="4B302D6F" w:rsidR="00890BB9" w:rsidRDefault="00890BB9" w:rsidP="00182B36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prilagojene oblike ozaveščanja glede na potrebe ciljnih skupin</w:t>
            </w:r>
          </w:p>
          <w:p w14:paraId="326B61BD" w14:textId="4D17EC5D" w:rsidR="00C605B1" w:rsidRPr="00FD1C9B" w:rsidRDefault="00890BB9" w:rsidP="00182B36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in druge aktivnosti.</w:t>
            </w:r>
          </w:p>
        </w:tc>
      </w:tr>
      <w:tr w:rsidR="00C605B1" w:rsidRPr="00327557" w14:paraId="275F4233" w14:textId="77777777" w:rsidTr="00AC3ECF">
        <w:trPr>
          <w:trHeight w:val="253"/>
        </w:trPr>
        <w:tc>
          <w:tcPr>
            <w:tcW w:w="2045" w:type="dxa"/>
          </w:tcPr>
          <w:p w14:paraId="51EDC0A5" w14:textId="77777777" w:rsidR="00C605B1" w:rsidRPr="00327557" w:rsidRDefault="00C605B1" w:rsidP="00182B36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Pogostost poročanja</w:t>
            </w:r>
          </w:p>
        </w:tc>
        <w:tc>
          <w:tcPr>
            <w:tcW w:w="6684" w:type="dxa"/>
          </w:tcPr>
          <w:p w14:paraId="29045C8C" w14:textId="77777777" w:rsidR="00C605B1" w:rsidRPr="00327557" w:rsidRDefault="00C605B1" w:rsidP="00182B36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8E5C23">
              <w:rPr>
                <w:rFonts w:cs="Arial"/>
                <w:sz w:val="20"/>
                <w:szCs w:val="20"/>
              </w:rPr>
              <w:t>2x-letno (31. 7. tekočega leta za obdobje od 1.1. do 30. 6. in 31.1. za preteklo leto, in sicer za obdobje od 1.1. do 31.12. preteklega leta)</w:t>
            </w:r>
          </w:p>
        </w:tc>
      </w:tr>
      <w:tr w:rsidR="00C605B1" w:rsidRPr="00327557" w14:paraId="5490F937" w14:textId="77777777" w:rsidTr="00AC3ECF">
        <w:trPr>
          <w:trHeight w:val="253"/>
        </w:trPr>
        <w:tc>
          <w:tcPr>
            <w:tcW w:w="2045" w:type="dxa"/>
          </w:tcPr>
          <w:p w14:paraId="0C7B621E" w14:textId="77777777" w:rsidR="00C605B1" w:rsidRPr="00327557" w:rsidRDefault="00C605B1" w:rsidP="00182B36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Vir podatkov</w:t>
            </w:r>
          </w:p>
        </w:tc>
        <w:tc>
          <w:tcPr>
            <w:tcW w:w="6684" w:type="dxa"/>
          </w:tcPr>
          <w:p w14:paraId="3CF431D6" w14:textId="77777777" w:rsidR="00C605B1" w:rsidRPr="00890BB9" w:rsidRDefault="00890BB9" w:rsidP="008410E1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eastAsia="Calibri" w:cs="Arial"/>
                <w:szCs w:val="20"/>
              </w:rPr>
            </w:pPr>
            <w:r>
              <w:rPr>
                <w:rFonts w:ascii="Arial" w:hAnsi="Arial" w:cs="Arial"/>
                <w:sz w:val="20"/>
              </w:rPr>
              <w:t>Oblikovana medijska kampanja</w:t>
            </w:r>
          </w:p>
          <w:p w14:paraId="1A2A2E0A" w14:textId="77777777" w:rsidR="00890BB9" w:rsidRPr="00890BB9" w:rsidRDefault="00890BB9" w:rsidP="008410E1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eastAsia="Calibri" w:cs="Arial"/>
                <w:szCs w:val="20"/>
              </w:rPr>
            </w:pPr>
            <w:r>
              <w:rPr>
                <w:rFonts w:ascii="Arial" w:hAnsi="Arial" w:cs="Arial"/>
                <w:sz w:val="20"/>
              </w:rPr>
              <w:t>Oblikovana sporočila za javnost</w:t>
            </w:r>
          </w:p>
          <w:p w14:paraId="7F149B26" w14:textId="0CC1DDA1" w:rsidR="00890BB9" w:rsidRPr="00F1734F" w:rsidRDefault="008202B9" w:rsidP="008410E1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eastAsia="Calibri" w:cs="Arial"/>
                <w:szCs w:val="20"/>
              </w:rPr>
            </w:pPr>
            <w:r w:rsidRPr="008202B9">
              <w:rPr>
                <w:rFonts w:ascii="Arial" w:hAnsi="Arial" w:cs="Arial"/>
                <w:sz w:val="20"/>
              </w:rPr>
              <w:t>Evidenca izvajalca</w:t>
            </w:r>
            <w:r>
              <w:rPr>
                <w:rFonts w:ascii="Arial" w:hAnsi="Arial" w:cs="Arial"/>
                <w:sz w:val="20"/>
              </w:rPr>
              <w:t xml:space="preserve"> - </w:t>
            </w:r>
            <w:r w:rsidRPr="008202B9">
              <w:rPr>
                <w:rFonts w:ascii="Arial" w:hAnsi="Arial" w:cs="Arial"/>
                <w:i/>
                <w:sz w:val="20"/>
              </w:rPr>
              <w:t>izpolnjen Obrazec št. 4.</w:t>
            </w:r>
          </w:p>
        </w:tc>
      </w:tr>
      <w:tr w:rsidR="00C605B1" w:rsidRPr="00327557" w14:paraId="24CFF449" w14:textId="77777777" w:rsidTr="00AC3ECF">
        <w:trPr>
          <w:trHeight w:val="243"/>
        </w:trPr>
        <w:tc>
          <w:tcPr>
            <w:tcW w:w="2045" w:type="dxa"/>
          </w:tcPr>
          <w:p w14:paraId="2552C129" w14:textId="77777777" w:rsidR="00C605B1" w:rsidRPr="00327557" w:rsidRDefault="00C605B1" w:rsidP="00182B36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Poročevalec</w:t>
            </w:r>
          </w:p>
        </w:tc>
        <w:tc>
          <w:tcPr>
            <w:tcW w:w="6684" w:type="dxa"/>
          </w:tcPr>
          <w:p w14:paraId="72C904F4" w14:textId="6F982C30" w:rsidR="00C605B1" w:rsidRPr="00327557" w:rsidRDefault="001C7492" w:rsidP="00182B36">
            <w:pPr>
              <w:spacing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Prijavitelj projekta</w:t>
            </w:r>
          </w:p>
        </w:tc>
      </w:tr>
    </w:tbl>
    <w:p w14:paraId="3E7A80CE" w14:textId="2CDF8263" w:rsidR="00C605B1" w:rsidRDefault="00C605B1" w:rsidP="00A1036E">
      <w:pPr>
        <w:spacing w:after="160" w:line="259" w:lineRule="auto"/>
        <w:rPr>
          <w:rFonts w:eastAsia="Calibri" w:cs="Arial"/>
          <w:szCs w:val="20"/>
        </w:rPr>
      </w:pPr>
    </w:p>
    <w:tbl>
      <w:tblPr>
        <w:tblStyle w:val="Tabelamrea1"/>
        <w:tblW w:w="8729" w:type="dxa"/>
        <w:tblLook w:val="04A0" w:firstRow="1" w:lastRow="0" w:firstColumn="1" w:lastColumn="0" w:noHBand="0" w:noVBand="1"/>
      </w:tblPr>
      <w:tblGrid>
        <w:gridCol w:w="2045"/>
        <w:gridCol w:w="6684"/>
      </w:tblGrid>
      <w:tr w:rsidR="00890BB9" w:rsidRPr="00327557" w14:paraId="62C1A050" w14:textId="77777777" w:rsidTr="0082089A">
        <w:trPr>
          <w:trHeight w:val="243"/>
        </w:trPr>
        <w:tc>
          <w:tcPr>
            <w:tcW w:w="2045" w:type="dxa"/>
          </w:tcPr>
          <w:p w14:paraId="2A0A7B6F" w14:textId="72DADEA1" w:rsidR="00890BB9" w:rsidRPr="00327557" w:rsidRDefault="00890BB9" w:rsidP="0082089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 xml:space="preserve">Naziv </w:t>
            </w:r>
            <w:r w:rsidR="008202B9">
              <w:rPr>
                <w:rFonts w:cs="Arial"/>
                <w:b/>
                <w:sz w:val="20"/>
                <w:szCs w:val="20"/>
              </w:rPr>
              <w:t xml:space="preserve">krovne </w:t>
            </w:r>
            <w:r>
              <w:rPr>
                <w:rFonts w:cs="Arial"/>
                <w:b/>
                <w:sz w:val="20"/>
                <w:szCs w:val="20"/>
              </w:rPr>
              <w:t>aktivnosti</w:t>
            </w:r>
          </w:p>
        </w:tc>
        <w:tc>
          <w:tcPr>
            <w:tcW w:w="6684" w:type="dxa"/>
          </w:tcPr>
          <w:p w14:paraId="6F2E28D7" w14:textId="4CD24420" w:rsidR="00890BB9" w:rsidRDefault="00890BB9" w:rsidP="0082089A">
            <w:pPr>
              <w:spacing w:line="240" w:lineRule="auto"/>
              <w:rPr>
                <w:rFonts w:cs="Arial"/>
                <w:b/>
                <w:sz w:val="20"/>
                <w:szCs w:val="20"/>
                <w:lang w:eastAsia="ar-SA"/>
              </w:rPr>
            </w:pPr>
            <w:r>
              <w:rPr>
                <w:rFonts w:cs="Arial"/>
                <w:b/>
                <w:sz w:val="20"/>
                <w:szCs w:val="20"/>
                <w:lang w:eastAsia="ar-SA"/>
              </w:rPr>
              <w:t>Vzpostavitev novih (»pop-up«) varnih točk:</w:t>
            </w:r>
          </w:p>
          <w:p w14:paraId="58E19FF0" w14:textId="0BF329D6" w:rsidR="00890BB9" w:rsidRPr="00890BB9" w:rsidRDefault="00890BB9" w:rsidP="00890BB9">
            <w:pPr>
              <w:spacing w:line="240" w:lineRule="auto"/>
              <w:rPr>
                <w:rFonts w:cs="Arial"/>
                <w:b/>
                <w:i/>
                <w:sz w:val="20"/>
                <w:szCs w:val="20"/>
              </w:rPr>
            </w:pPr>
            <w:r>
              <w:rPr>
                <w:rFonts w:cs="Arial"/>
                <w:b/>
                <w:i/>
                <w:sz w:val="20"/>
                <w:szCs w:val="20"/>
                <w:lang w:eastAsia="ar-SA"/>
              </w:rPr>
              <w:t xml:space="preserve"> </w:t>
            </w:r>
          </w:p>
        </w:tc>
      </w:tr>
      <w:tr w:rsidR="00890BB9" w:rsidRPr="00327557" w14:paraId="388C0038" w14:textId="77777777" w:rsidTr="0082089A">
        <w:trPr>
          <w:trHeight w:val="243"/>
        </w:trPr>
        <w:tc>
          <w:tcPr>
            <w:tcW w:w="2045" w:type="dxa"/>
          </w:tcPr>
          <w:p w14:paraId="39300D02" w14:textId="5253C670" w:rsidR="00890BB9" w:rsidRPr="00327557" w:rsidRDefault="00890BB9" w:rsidP="008202B9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Predlagane aktivnosti </w:t>
            </w:r>
          </w:p>
        </w:tc>
        <w:tc>
          <w:tcPr>
            <w:tcW w:w="6684" w:type="dxa"/>
          </w:tcPr>
          <w:p w14:paraId="036FC771" w14:textId="2BFCF3B8" w:rsidR="00890BB9" w:rsidRDefault="00890BB9" w:rsidP="0082089A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- </w:t>
            </w:r>
            <w:r w:rsidR="00E377AE">
              <w:rPr>
                <w:rFonts w:cs="Arial"/>
                <w:sz w:val="20"/>
                <w:szCs w:val="20"/>
              </w:rPr>
              <w:t>vzpostavitev varnih točk</w:t>
            </w:r>
          </w:p>
          <w:p w14:paraId="7242F8FD" w14:textId="6DBEA0EA" w:rsidR="00890BB9" w:rsidRDefault="00890BB9" w:rsidP="0082089A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- </w:t>
            </w:r>
            <w:r w:rsidR="00E377AE">
              <w:rPr>
                <w:rFonts w:cs="Arial"/>
                <w:sz w:val="20"/>
                <w:szCs w:val="20"/>
              </w:rPr>
              <w:t>izvedba izobraževanj</w:t>
            </w:r>
          </w:p>
          <w:p w14:paraId="0E56F1EE" w14:textId="77777777" w:rsidR="00890BB9" w:rsidRPr="00FD1C9B" w:rsidRDefault="00890BB9" w:rsidP="0082089A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in druge aktivnosti.</w:t>
            </w:r>
          </w:p>
        </w:tc>
      </w:tr>
      <w:tr w:rsidR="00890BB9" w:rsidRPr="00327557" w14:paraId="4CED4BF3" w14:textId="77777777" w:rsidTr="0082089A">
        <w:trPr>
          <w:trHeight w:val="253"/>
        </w:trPr>
        <w:tc>
          <w:tcPr>
            <w:tcW w:w="2045" w:type="dxa"/>
          </w:tcPr>
          <w:p w14:paraId="6DF12621" w14:textId="77777777" w:rsidR="00890BB9" w:rsidRPr="00327557" w:rsidRDefault="00890BB9" w:rsidP="0082089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Pogostost poročanja</w:t>
            </w:r>
          </w:p>
        </w:tc>
        <w:tc>
          <w:tcPr>
            <w:tcW w:w="6684" w:type="dxa"/>
          </w:tcPr>
          <w:p w14:paraId="5750AC42" w14:textId="77777777" w:rsidR="00890BB9" w:rsidRPr="00327557" w:rsidRDefault="00890BB9" w:rsidP="0082089A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8E5C23">
              <w:rPr>
                <w:rFonts w:cs="Arial"/>
                <w:sz w:val="20"/>
                <w:szCs w:val="20"/>
              </w:rPr>
              <w:t>2x-letno (31. 7. tekočega leta za obdobje od 1.1. do 30. 6. in 31.1. za preteklo leto, in sicer za obdobje od 1.1. do 31.12. preteklega leta)</w:t>
            </w:r>
          </w:p>
        </w:tc>
      </w:tr>
      <w:tr w:rsidR="00890BB9" w:rsidRPr="00327557" w14:paraId="192936DB" w14:textId="77777777" w:rsidTr="0082089A">
        <w:trPr>
          <w:trHeight w:val="253"/>
        </w:trPr>
        <w:tc>
          <w:tcPr>
            <w:tcW w:w="2045" w:type="dxa"/>
          </w:tcPr>
          <w:p w14:paraId="4687794D" w14:textId="77777777" w:rsidR="00890BB9" w:rsidRPr="00327557" w:rsidRDefault="00890BB9" w:rsidP="0082089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Vir podatkov</w:t>
            </w:r>
          </w:p>
        </w:tc>
        <w:tc>
          <w:tcPr>
            <w:tcW w:w="6684" w:type="dxa"/>
          </w:tcPr>
          <w:p w14:paraId="3D6175C1" w14:textId="48680E75" w:rsidR="00890BB9" w:rsidRPr="00E377AE" w:rsidRDefault="00890BB9" w:rsidP="0082089A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E377AE">
              <w:rPr>
                <w:rFonts w:ascii="Arial" w:hAnsi="Arial" w:cs="Arial"/>
                <w:sz w:val="20"/>
                <w:szCs w:val="20"/>
              </w:rPr>
              <w:t>Slikovno gradivo</w:t>
            </w:r>
          </w:p>
          <w:p w14:paraId="73B20BD3" w14:textId="77777777" w:rsidR="00890BB9" w:rsidRPr="00E377AE" w:rsidRDefault="00890BB9" w:rsidP="0082089A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eastAsia="Calibri" w:cs="Arial"/>
                <w:szCs w:val="20"/>
              </w:rPr>
            </w:pPr>
            <w:r w:rsidRPr="00E377AE">
              <w:rPr>
                <w:rFonts w:ascii="Arial" w:eastAsia="Calibri" w:hAnsi="Arial" w:cs="Arial"/>
                <w:sz w:val="20"/>
                <w:szCs w:val="20"/>
              </w:rPr>
              <w:t>Seznam udeležencev izobraževanja</w:t>
            </w:r>
          </w:p>
          <w:p w14:paraId="15B53AF7" w14:textId="77777777" w:rsidR="008202B9" w:rsidRPr="008202B9" w:rsidRDefault="00E377AE" w:rsidP="008202B9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eastAsia="Calibri" w:cs="Arial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Predstavitev vsebine izobraževanja</w:t>
            </w:r>
          </w:p>
          <w:p w14:paraId="5EEF309F" w14:textId="76D92D25" w:rsidR="00E377AE" w:rsidRPr="00F1734F" w:rsidRDefault="008202B9" w:rsidP="008202B9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eastAsia="Calibri" w:cs="Arial"/>
                <w:szCs w:val="20"/>
              </w:rPr>
            </w:pPr>
            <w:r w:rsidRPr="008202B9">
              <w:rPr>
                <w:rFonts w:ascii="Arial" w:hAnsi="Arial" w:cs="Arial"/>
                <w:sz w:val="20"/>
              </w:rPr>
              <w:t>Evidenca izvajalca</w:t>
            </w:r>
            <w:r>
              <w:rPr>
                <w:rFonts w:ascii="Arial" w:hAnsi="Arial" w:cs="Arial"/>
                <w:sz w:val="20"/>
              </w:rPr>
              <w:t xml:space="preserve"> - </w:t>
            </w:r>
            <w:r w:rsidRPr="008202B9">
              <w:rPr>
                <w:rFonts w:ascii="Arial" w:hAnsi="Arial" w:cs="Arial"/>
                <w:i/>
                <w:sz w:val="20"/>
              </w:rPr>
              <w:t>izpolnjen Obrazec št. 4.</w:t>
            </w:r>
          </w:p>
        </w:tc>
      </w:tr>
      <w:tr w:rsidR="00890BB9" w:rsidRPr="00327557" w14:paraId="28370057" w14:textId="77777777" w:rsidTr="0082089A">
        <w:trPr>
          <w:trHeight w:val="243"/>
        </w:trPr>
        <w:tc>
          <w:tcPr>
            <w:tcW w:w="2045" w:type="dxa"/>
          </w:tcPr>
          <w:p w14:paraId="5FC9F2C6" w14:textId="77777777" w:rsidR="00890BB9" w:rsidRPr="00327557" w:rsidRDefault="00890BB9" w:rsidP="0082089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Poročevalec</w:t>
            </w:r>
          </w:p>
        </w:tc>
        <w:tc>
          <w:tcPr>
            <w:tcW w:w="6684" w:type="dxa"/>
          </w:tcPr>
          <w:p w14:paraId="6173880B" w14:textId="77777777" w:rsidR="00890BB9" w:rsidRPr="00327557" w:rsidRDefault="00890BB9" w:rsidP="0082089A">
            <w:pPr>
              <w:spacing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Prijavitelj projekta</w:t>
            </w:r>
          </w:p>
        </w:tc>
      </w:tr>
    </w:tbl>
    <w:p w14:paraId="7623D3ED" w14:textId="5AC7608B" w:rsidR="00F55753" w:rsidRDefault="00F55753" w:rsidP="000D2719">
      <w:pPr>
        <w:rPr>
          <w:b/>
          <w:szCs w:val="20"/>
        </w:rPr>
      </w:pPr>
    </w:p>
    <w:p w14:paraId="2DCF91A2" w14:textId="6E40B1F1" w:rsidR="00AC3ECF" w:rsidRDefault="00AC3ECF" w:rsidP="000D2719">
      <w:pPr>
        <w:rPr>
          <w:b/>
          <w:szCs w:val="20"/>
        </w:rPr>
      </w:pPr>
    </w:p>
    <w:tbl>
      <w:tblPr>
        <w:tblStyle w:val="Tabelamrea1"/>
        <w:tblW w:w="8729" w:type="dxa"/>
        <w:tblLook w:val="04A0" w:firstRow="1" w:lastRow="0" w:firstColumn="1" w:lastColumn="0" w:noHBand="0" w:noVBand="1"/>
      </w:tblPr>
      <w:tblGrid>
        <w:gridCol w:w="2045"/>
        <w:gridCol w:w="6684"/>
      </w:tblGrid>
      <w:tr w:rsidR="00890BB9" w:rsidRPr="00327557" w14:paraId="63517772" w14:textId="77777777" w:rsidTr="0082089A">
        <w:trPr>
          <w:trHeight w:val="243"/>
        </w:trPr>
        <w:tc>
          <w:tcPr>
            <w:tcW w:w="2045" w:type="dxa"/>
          </w:tcPr>
          <w:p w14:paraId="5F4E38BA" w14:textId="034A517D" w:rsidR="00890BB9" w:rsidRPr="00327557" w:rsidRDefault="00890BB9" w:rsidP="0082089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 xml:space="preserve">Naziv </w:t>
            </w:r>
            <w:r w:rsidR="008202B9">
              <w:rPr>
                <w:rFonts w:cs="Arial"/>
                <w:b/>
                <w:sz w:val="20"/>
                <w:szCs w:val="20"/>
              </w:rPr>
              <w:t xml:space="preserve">krovne </w:t>
            </w:r>
            <w:r>
              <w:rPr>
                <w:rFonts w:cs="Arial"/>
                <w:b/>
                <w:sz w:val="20"/>
                <w:szCs w:val="20"/>
              </w:rPr>
              <w:t>aktivnosti</w:t>
            </w:r>
          </w:p>
        </w:tc>
        <w:tc>
          <w:tcPr>
            <w:tcW w:w="6684" w:type="dxa"/>
          </w:tcPr>
          <w:p w14:paraId="56E32065" w14:textId="7ABCEEFE" w:rsidR="00890BB9" w:rsidRDefault="00890BB9" w:rsidP="0082089A">
            <w:pPr>
              <w:spacing w:line="240" w:lineRule="auto"/>
              <w:rPr>
                <w:rFonts w:cs="Arial"/>
                <w:b/>
                <w:sz w:val="20"/>
                <w:szCs w:val="20"/>
                <w:lang w:eastAsia="ar-SA"/>
              </w:rPr>
            </w:pPr>
            <w:r>
              <w:rPr>
                <w:rFonts w:cs="Arial"/>
                <w:b/>
                <w:sz w:val="20"/>
                <w:szCs w:val="20"/>
                <w:lang w:eastAsia="ar-SA"/>
              </w:rPr>
              <w:t>Vzpostavitev digitalnih rešitev:</w:t>
            </w:r>
          </w:p>
          <w:p w14:paraId="625EA0F3" w14:textId="6A019D7E" w:rsidR="00890BB9" w:rsidRPr="00890BB9" w:rsidRDefault="00890BB9" w:rsidP="00890BB9">
            <w:pPr>
              <w:spacing w:line="240" w:lineRule="auto"/>
              <w:rPr>
                <w:rFonts w:cs="Arial"/>
                <w:b/>
                <w:i/>
                <w:sz w:val="20"/>
                <w:szCs w:val="20"/>
              </w:rPr>
            </w:pPr>
            <w:r w:rsidRPr="00890BB9">
              <w:rPr>
                <w:rFonts w:cs="Arial"/>
                <w:b/>
                <w:i/>
                <w:sz w:val="20"/>
                <w:szCs w:val="20"/>
                <w:lang w:eastAsia="ar-SA"/>
              </w:rPr>
              <w:t xml:space="preserve">Število </w:t>
            </w:r>
            <w:r>
              <w:rPr>
                <w:rFonts w:cs="Arial"/>
                <w:b/>
                <w:i/>
                <w:sz w:val="20"/>
                <w:szCs w:val="20"/>
                <w:lang w:eastAsia="ar-SA"/>
              </w:rPr>
              <w:t>zagotovljenih digitalnih rešitev</w:t>
            </w:r>
          </w:p>
        </w:tc>
      </w:tr>
      <w:tr w:rsidR="00890BB9" w:rsidRPr="00327557" w14:paraId="36AF1AA4" w14:textId="77777777" w:rsidTr="0082089A">
        <w:trPr>
          <w:trHeight w:val="243"/>
        </w:trPr>
        <w:tc>
          <w:tcPr>
            <w:tcW w:w="2045" w:type="dxa"/>
          </w:tcPr>
          <w:p w14:paraId="47604334" w14:textId="5D38DCC5" w:rsidR="00890BB9" w:rsidRPr="00327557" w:rsidRDefault="00890BB9" w:rsidP="008202B9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Predlagane aktivnosti</w:t>
            </w:r>
          </w:p>
        </w:tc>
        <w:tc>
          <w:tcPr>
            <w:tcW w:w="6684" w:type="dxa"/>
          </w:tcPr>
          <w:p w14:paraId="52FF0638" w14:textId="7F09BD52" w:rsidR="00890BB9" w:rsidRDefault="00890BB9" w:rsidP="00890BB9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- </w:t>
            </w:r>
            <w:r w:rsidR="00E942B6">
              <w:rPr>
                <w:rFonts w:cs="Arial"/>
                <w:sz w:val="20"/>
                <w:szCs w:val="20"/>
              </w:rPr>
              <w:t>pomoč posameznikom iz ciljnih skupin pri premagovanju stisk preko različnih kanalov (tudi aplikacij)</w:t>
            </w:r>
          </w:p>
          <w:p w14:paraId="33B0F46B" w14:textId="63F51548" w:rsidR="00E942B6" w:rsidRDefault="00E942B6" w:rsidP="00890BB9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zagotavljanje psihosocialne pomoči</w:t>
            </w:r>
          </w:p>
          <w:p w14:paraId="4C3E4FA2" w14:textId="06C0B42E" w:rsidR="00E942B6" w:rsidRDefault="00E942B6" w:rsidP="00890BB9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učna pom</w:t>
            </w:r>
            <w:r w:rsidR="00C2010C">
              <w:rPr>
                <w:rFonts w:cs="Arial"/>
                <w:sz w:val="20"/>
                <w:szCs w:val="20"/>
              </w:rPr>
              <w:t>o</w:t>
            </w:r>
            <w:bookmarkStart w:id="0" w:name="_GoBack"/>
            <w:bookmarkEnd w:id="0"/>
            <w:r>
              <w:rPr>
                <w:rFonts w:cs="Arial"/>
                <w:sz w:val="20"/>
                <w:szCs w:val="20"/>
              </w:rPr>
              <w:t>č</w:t>
            </w:r>
          </w:p>
          <w:p w14:paraId="5A63F7BC" w14:textId="6339328B" w:rsidR="00E942B6" w:rsidRPr="00FD1C9B" w:rsidRDefault="00E942B6" w:rsidP="00890BB9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in druge aktivnosti</w:t>
            </w:r>
          </w:p>
          <w:p w14:paraId="05E82A65" w14:textId="3E56455A" w:rsidR="00890BB9" w:rsidRPr="00FD1C9B" w:rsidRDefault="00890BB9" w:rsidP="0082089A">
            <w:pPr>
              <w:spacing w:line="240" w:lineRule="auto"/>
              <w:contextualSpacing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890BB9" w:rsidRPr="00327557" w14:paraId="0EC1A349" w14:textId="77777777" w:rsidTr="0082089A">
        <w:trPr>
          <w:trHeight w:val="253"/>
        </w:trPr>
        <w:tc>
          <w:tcPr>
            <w:tcW w:w="2045" w:type="dxa"/>
          </w:tcPr>
          <w:p w14:paraId="769DD706" w14:textId="77777777" w:rsidR="00890BB9" w:rsidRPr="00327557" w:rsidRDefault="00890BB9" w:rsidP="0082089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Pogostost poročanja</w:t>
            </w:r>
          </w:p>
        </w:tc>
        <w:tc>
          <w:tcPr>
            <w:tcW w:w="6684" w:type="dxa"/>
          </w:tcPr>
          <w:p w14:paraId="204EEC08" w14:textId="77777777" w:rsidR="00890BB9" w:rsidRPr="00327557" w:rsidRDefault="00890BB9" w:rsidP="0082089A">
            <w:pPr>
              <w:spacing w:line="240" w:lineRule="auto"/>
              <w:rPr>
                <w:rFonts w:cs="Arial"/>
                <w:sz w:val="20"/>
                <w:szCs w:val="20"/>
              </w:rPr>
            </w:pPr>
            <w:r w:rsidRPr="008E5C23">
              <w:rPr>
                <w:rFonts w:cs="Arial"/>
                <w:sz w:val="20"/>
                <w:szCs w:val="20"/>
              </w:rPr>
              <w:t>2x-letno (31. 7. tekočega leta za obdobje od 1.1. do 30. 6. in 31.1. za preteklo leto, in sicer za obdobje od 1.1. do 31.12. preteklega leta)</w:t>
            </w:r>
          </w:p>
        </w:tc>
      </w:tr>
      <w:tr w:rsidR="00890BB9" w:rsidRPr="00327557" w14:paraId="5F4664AF" w14:textId="77777777" w:rsidTr="0082089A">
        <w:trPr>
          <w:trHeight w:val="253"/>
        </w:trPr>
        <w:tc>
          <w:tcPr>
            <w:tcW w:w="2045" w:type="dxa"/>
          </w:tcPr>
          <w:p w14:paraId="35A1D9B9" w14:textId="77777777" w:rsidR="00890BB9" w:rsidRPr="00327557" w:rsidRDefault="00890BB9" w:rsidP="0082089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Vir podatkov</w:t>
            </w:r>
          </w:p>
        </w:tc>
        <w:tc>
          <w:tcPr>
            <w:tcW w:w="6684" w:type="dxa"/>
          </w:tcPr>
          <w:p w14:paraId="2B213502" w14:textId="77777777" w:rsidR="00890BB9" w:rsidRPr="00890BB9" w:rsidRDefault="00890BB9" w:rsidP="00890BB9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eastAsia="Calibri" w:cs="Arial"/>
                <w:szCs w:val="20"/>
              </w:rPr>
            </w:pPr>
            <w:r>
              <w:rPr>
                <w:rFonts w:ascii="Arial" w:hAnsi="Arial" w:cs="Arial"/>
                <w:sz w:val="20"/>
              </w:rPr>
              <w:t>Vzpostavljena aplikacija</w:t>
            </w:r>
          </w:p>
          <w:p w14:paraId="77E05200" w14:textId="77777777" w:rsidR="008202B9" w:rsidRPr="008202B9" w:rsidRDefault="00890BB9" w:rsidP="00890BB9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eastAsia="Calibri" w:cs="Arial"/>
                <w:szCs w:val="20"/>
              </w:rPr>
            </w:pPr>
            <w:r>
              <w:rPr>
                <w:rFonts w:ascii="Arial" w:hAnsi="Arial" w:cs="Arial"/>
                <w:sz w:val="20"/>
              </w:rPr>
              <w:t>Seznam nudenih učnih pomoči</w:t>
            </w:r>
          </w:p>
          <w:p w14:paraId="11896723" w14:textId="5CF09099" w:rsidR="00890BB9" w:rsidRPr="00F1734F" w:rsidRDefault="008202B9" w:rsidP="00890BB9">
            <w:pPr>
              <w:pStyle w:val="Odstavekseznama"/>
              <w:numPr>
                <w:ilvl w:val="0"/>
                <w:numId w:val="24"/>
              </w:numPr>
              <w:spacing w:line="240" w:lineRule="auto"/>
              <w:rPr>
                <w:rFonts w:eastAsia="Calibri" w:cs="Arial"/>
                <w:szCs w:val="20"/>
              </w:rPr>
            </w:pPr>
            <w:r w:rsidRPr="008202B9">
              <w:rPr>
                <w:rFonts w:ascii="Arial" w:hAnsi="Arial" w:cs="Arial"/>
                <w:sz w:val="20"/>
              </w:rPr>
              <w:t>Evidenca izvajalca</w:t>
            </w:r>
            <w:r>
              <w:rPr>
                <w:rFonts w:ascii="Arial" w:hAnsi="Arial" w:cs="Arial"/>
                <w:sz w:val="20"/>
              </w:rPr>
              <w:t xml:space="preserve"> - </w:t>
            </w:r>
            <w:r w:rsidRPr="008202B9">
              <w:rPr>
                <w:rFonts w:ascii="Arial" w:hAnsi="Arial" w:cs="Arial"/>
                <w:i/>
                <w:sz w:val="20"/>
              </w:rPr>
              <w:t>izpolnjen Obrazec št. 4.</w:t>
            </w:r>
          </w:p>
        </w:tc>
      </w:tr>
      <w:tr w:rsidR="00890BB9" w:rsidRPr="00327557" w14:paraId="2FFA017A" w14:textId="77777777" w:rsidTr="0082089A">
        <w:trPr>
          <w:trHeight w:val="243"/>
        </w:trPr>
        <w:tc>
          <w:tcPr>
            <w:tcW w:w="2045" w:type="dxa"/>
          </w:tcPr>
          <w:p w14:paraId="25B93B9A" w14:textId="77777777" w:rsidR="00890BB9" w:rsidRPr="00327557" w:rsidRDefault="00890BB9" w:rsidP="0082089A">
            <w:pPr>
              <w:spacing w:line="240" w:lineRule="auto"/>
              <w:rPr>
                <w:rFonts w:cs="Arial"/>
                <w:b/>
                <w:sz w:val="20"/>
                <w:szCs w:val="20"/>
              </w:rPr>
            </w:pPr>
            <w:r w:rsidRPr="00327557">
              <w:rPr>
                <w:rFonts w:cs="Arial"/>
                <w:b/>
                <w:sz w:val="20"/>
                <w:szCs w:val="20"/>
              </w:rPr>
              <w:t>Poročevalec</w:t>
            </w:r>
          </w:p>
        </w:tc>
        <w:tc>
          <w:tcPr>
            <w:tcW w:w="6684" w:type="dxa"/>
          </w:tcPr>
          <w:p w14:paraId="4E305A03" w14:textId="77777777" w:rsidR="00890BB9" w:rsidRPr="00327557" w:rsidRDefault="00890BB9" w:rsidP="0082089A">
            <w:pPr>
              <w:spacing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Prijavitelj projekta</w:t>
            </w:r>
          </w:p>
        </w:tc>
      </w:tr>
    </w:tbl>
    <w:p w14:paraId="42F754A6" w14:textId="77777777" w:rsidR="00AC3ECF" w:rsidRPr="00327557" w:rsidRDefault="00AC3ECF" w:rsidP="000D2719">
      <w:pPr>
        <w:rPr>
          <w:b/>
          <w:szCs w:val="20"/>
        </w:rPr>
      </w:pPr>
    </w:p>
    <w:sectPr w:rsidR="00AC3ECF" w:rsidRPr="00327557" w:rsidSect="00731E42">
      <w:headerReference w:type="default" r:id="rId9"/>
      <w:footerReference w:type="default" r:id="rId10"/>
      <w:headerReference w:type="first" r:id="rId11"/>
      <w:pgSz w:w="11900" w:h="16840" w:code="9"/>
      <w:pgMar w:top="2642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2F3EEF" w14:textId="77777777" w:rsidR="00557C84" w:rsidRDefault="00557C84">
      <w:r>
        <w:separator/>
      </w:r>
    </w:p>
  </w:endnote>
  <w:endnote w:type="continuationSeparator" w:id="0">
    <w:p w14:paraId="0605116B" w14:textId="77777777" w:rsidR="00557C84" w:rsidRDefault="0055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5333678-501C-46F1-BFF2-B222387E3299}"/>
    <w:embedBold r:id="rId2" w:fontKey="{801F1C3B-AB1E-4FA8-A1F2-1FCD1D9D7412}"/>
    <w:embedItalic r:id="rId3" w:fontKey="{5FA0E36D-B8CF-4953-B29E-5909CAE6E01B}"/>
    <w:embedBoldItalic r:id="rId4" w:fontKey="{C95665B4-0D6A-46D4-A6C3-6BF11A9DAC29}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  <w:embedRegular r:id="rId5" w:fontKey="{171E369D-413E-4F67-B757-8DC050EE113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C701D586-FFF8-43C3-BF7B-50A8DC8A9B22}"/>
  </w:font>
  <w:font w:name="Republika">
    <w:altName w:val="Franklin Gothic Medium Cond"/>
    <w:charset w:val="EE"/>
    <w:family w:val="auto"/>
    <w:pitch w:val="variable"/>
    <w:sig w:usb0="A00000FF" w:usb1="4000205B" w:usb2="00000000" w:usb3="00000000" w:csb0="00000093" w:csb1="00000000"/>
    <w:embedRegular r:id="rId7" w:fontKey="{6B54ACE5-D7E5-4E08-8B9A-A4CBB969948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0750C362-E1AD-4065-BA5B-9F506DBAB9A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95112007"/>
      <w:docPartObj>
        <w:docPartGallery w:val="Page Numbers (Bottom of Page)"/>
        <w:docPartUnique/>
      </w:docPartObj>
    </w:sdtPr>
    <w:sdtEndPr/>
    <w:sdtContent>
      <w:p w14:paraId="15BA9C7C" w14:textId="6E10E243" w:rsidR="002D732A" w:rsidRDefault="002D732A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10C">
          <w:rPr>
            <w:noProof/>
          </w:rPr>
          <w:t>2</w:t>
        </w:r>
        <w:r>
          <w:fldChar w:fldCharType="end"/>
        </w:r>
      </w:p>
    </w:sdtContent>
  </w:sdt>
  <w:p w14:paraId="3311F69F" w14:textId="77777777" w:rsidR="00FC27CD" w:rsidRDefault="00FC27C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5F7571" w14:textId="77777777" w:rsidR="00557C84" w:rsidRDefault="00557C84">
      <w:r>
        <w:separator/>
      </w:r>
    </w:p>
  </w:footnote>
  <w:footnote w:type="continuationSeparator" w:id="0">
    <w:p w14:paraId="0CB4B32A" w14:textId="77777777" w:rsidR="00557C84" w:rsidRDefault="00557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863C8" w14:textId="77777777"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10E70" w14:textId="0C3C940F" w:rsidR="007E79CB" w:rsidRPr="008F3500" w:rsidRDefault="007E79CB" w:rsidP="00C80F44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</w:p>
  <w:p w14:paraId="0723CDA9" w14:textId="14B81B2C" w:rsidR="007E79CB" w:rsidRDefault="007E79CB" w:rsidP="00B81D5F">
    <w:pPr>
      <w:pStyle w:val="Glava"/>
      <w:tabs>
        <w:tab w:val="clear" w:pos="4320"/>
        <w:tab w:val="clear" w:pos="8640"/>
        <w:tab w:val="left" w:pos="5112"/>
      </w:tabs>
    </w:pPr>
  </w:p>
  <w:p w14:paraId="75F71177" w14:textId="38F56EE7" w:rsidR="00AC3ECF" w:rsidRDefault="00AC3ECF" w:rsidP="00B81D5F">
    <w:pPr>
      <w:pStyle w:val="Glava"/>
      <w:tabs>
        <w:tab w:val="clear" w:pos="4320"/>
        <w:tab w:val="clear" w:pos="8640"/>
        <w:tab w:val="left" w:pos="5112"/>
      </w:tabs>
    </w:pPr>
  </w:p>
  <w:p w14:paraId="3AAC6943" w14:textId="6A69C80F" w:rsidR="00AC3ECF" w:rsidRDefault="00AC3ECF" w:rsidP="00B81D5F">
    <w:pPr>
      <w:pStyle w:val="Glava"/>
      <w:tabs>
        <w:tab w:val="clear" w:pos="4320"/>
        <w:tab w:val="clear" w:pos="8640"/>
        <w:tab w:val="left" w:pos="5112"/>
      </w:tabs>
    </w:pPr>
  </w:p>
  <w:p w14:paraId="772CC6C1" w14:textId="315BC75A" w:rsidR="00AC3ECF" w:rsidRPr="008F3500" w:rsidRDefault="008202B9" w:rsidP="00AC3ECF">
    <w:pPr>
      <w:pStyle w:val="Glava"/>
      <w:tabs>
        <w:tab w:val="clear" w:pos="4320"/>
        <w:tab w:val="clear" w:pos="8640"/>
        <w:tab w:val="left" w:pos="5112"/>
      </w:tabs>
      <w:jc w:val="right"/>
    </w:pPr>
    <w:r>
      <w:t>Priloga št. 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D47A55"/>
    <w:multiLevelType w:val="hybridMultilevel"/>
    <w:tmpl w:val="B62AEAAE"/>
    <w:lvl w:ilvl="0" w:tplc="F7E0D9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930B78"/>
    <w:multiLevelType w:val="hybridMultilevel"/>
    <w:tmpl w:val="AC9201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A5EAD"/>
    <w:multiLevelType w:val="hybridMultilevel"/>
    <w:tmpl w:val="A0DC96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A28E5"/>
    <w:multiLevelType w:val="hybridMultilevel"/>
    <w:tmpl w:val="373A0F80"/>
    <w:lvl w:ilvl="0" w:tplc="D9C4AE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D5B35"/>
    <w:multiLevelType w:val="multilevel"/>
    <w:tmpl w:val="F8FC8EA2"/>
    <w:lvl w:ilvl="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A083B93"/>
    <w:multiLevelType w:val="hybridMultilevel"/>
    <w:tmpl w:val="66BE2676"/>
    <w:lvl w:ilvl="0" w:tplc="042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D5220"/>
    <w:multiLevelType w:val="hybridMultilevel"/>
    <w:tmpl w:val="4B42989C"/>
    <w:lvl w:ilvl="0" w:tplc="0742B062">
      <w:numFmt w:val="bullet"/>
      <w:lvlText w:val="-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D50D0F"/>
    <w:multiLevelType w:val="hybridMultilevel"/>
    <w:tmpl w:val="71E0055A"/>
    <w:lvl w:ilvl="0" w:tplc="4E5C8E16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BB0CD4"/>
    <w:multiLevelType w:val="hybridMultilevel"/>
    <w:tmpl w:val="98AEC990"/>
    <w:lvl w:ilvl="0" w:tplc="042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E092D71"/>
    <w:multiLevelType w:val="hybridMultilevel"/>
    <w:tmpl w:val="2998F782"/>
    <w:lvl w:ilvl="0" w:tplc="256E713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4732C8A"/>
    <w:multiLevelType w:val="hybridMultilevel"/>
    <w:tmpl w:val="E2A0C9C8"/>
    <w:lvl w:ilvl="0" w:tplc="0742B0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46719D"/>
    <w:multiLevelType w:val="hybridMultilevel"/>
    <w:tmpl w:val="87844DFA"/>
    <w:lvl w:ilvl="0" w:tplc="CCFA260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943F7C"/>
    <w:multiLevelType w:val="hybridMultilevel"/>
    <w:tmpl w:val="67C441C8"/>
    <w:lvl w:ilvl="0" w:tplc="0742B062">
      <w:numFmt w:val="bullet"/>
      <w:lvlText w:val="-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E61360"/>
    <w:multiLevelType w:val="hybridMultilevel"/>
    <w:tmpl w:val="4E3A7ADE"/>
    <w:lvl w:ilvl="0" w:tplc="4E5C8E16">
      <w:start w:val="2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E48AB"/>
    <w:multiLevelType w:val="hybridMultilevel"/>
    <w:tmpl w:val="52841D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C88F6A2">
      <w:numFmt w:val="bullet"/>
      <w:lvlText w:val="-"/>
      <w:lvlJc w:val="left"/>
      <w:pPr>
        <w:ind w:left="1800" w:hanging="72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9F5FE3"/>
    <w:multiLevelType w:val="hybridMultilevel"/>
    <w:tmpl w:val="955463F8"/>
    <w:lvl w:ilvl="0" w:tplc="0742B062">
      <w:numFmt w:val="bullet"/>
      <w:lvlText w:val="-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197442"/>
    <w:multiLevelType w:val="hybridMultilevel"/>
    <w:tmpl w:val="B8EE16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10600E"/>
    <w:multiLevelType w:val="hybridMultilevel"/>
    <w:tmpl w:val="A8507C06"/>
    <w:lvl w:ilvl="0" w:tplc="D9C4AE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4060C0A"/>
    <w:multiLevelType w:val="hybridMultilevel"/>
    <w:tmpl w:val="0890DD6E"/>
    <w:lvl w:ilvl="0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70D2277"/>
    <w:multiLevelType w:val="hybridMultilevel"/>
    <w:tmpl w:val="CA4093DA"/>
    <w:lvl w:ilvl="0" w:tplc="D38E64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4558F1"/>
    <w:multiLevelType w:val="hybridMultilevel"/>
    <w:tmpl w:val="DB40CF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207B39"/>
    <w:multiLevelType w:val="hybridMultilevel"/>
    <w:tmpl w:val="671C2520"/>
    <w:lvl w:ilvl="0" w:tplc="7DF81DCC">
      <w:start w:val="72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863BD7"/>
    <w:multiLevelType w:val="hybridMultilevel"/>
    <w:tmpl w:val="27809E3C"/>
    <w:lvl w:ilvl="0" w:tplc="F0D47C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5353F4"/>
    <w:multiLevelType w:val="hybridMultilevel"/>
    <w:tmpl w:val="4D5EA612"/>
    <w:lvl w:ilvl="0" w:tplc="D9C4AE7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9"/>
  </w:num>
  <w:num w:numId="3">
    <w:abstractNumId w:val="13"/>
  </w:num>
  <w:num w:numId="4">
    <w:abstractNumId w:val="0"/>
  </w:num>
  <w:num w:numId="5">
    <w:abstractNumId w:val="2"/>
  </w:num>
  <w:num w:numId="6">
    <w:abstractNumId w:val="26"/>
  </w:num>
  <w:num w:numId="7">
    <w:abstractNumId w:val="18"/>
  </w:num>
  <w:num w:numId="8">
    <w:abstractNumId w:val="20"/>
  </w:num>
  <w:num w:numId="9">
    <w:abstractNumId w:val="8"/>
  </w:num>
  <w:num w:numId="10">
    <w:abstractNumId w:val="14"/>
  </w:num>
  <w:num w:numId="11">
    <w:abstractNumId w:val="16"/>
  </w:num>
  <w:num w:numId="12">
    <w:abstractNumId w:val="19"/>
  </w:num>
  <w:num w:numId="13">
    <w:abstractNumId w:val="11"/>
  </w:num>
  <w:num w:numId="14">
    <w:abstractNumId w:val="23"/>
  </w:num>
  <w:num w:numId="15">
    <w:abstractNumId w:val="7"/>
  </w:num>
  <w:num w:numId="16">
    <w:abstractNumId w:val="15"/>
  </w:num>
  <w:num w:numId="17">
    <w:abstractNumId w:val="4"/>
  </w:num>
  <w:num w:numId="18">
    <w:abstractNumId w:val="3"/>
  </w:num>
  <w:num w:numId="19">
    <w:abstractNumId w:val="28"/>
  </w:num>
  <w:num w:numId="20">
    <w:abstractNumId w:val="21"/>
  </w:num>
  <w:num w:numId="21">
    <w:abstractNumId w:val="5"/>
  </w:num>
  <w:num w:numId="22">
    <w:abstractNumId w:val="27"/>
  </w:num>
  <w:num w:numId="23">
    <w:abstractNumId w:val="10"/>
  </w:num>
  <w:num w:numId="24">
    <w:abstractNumId w:val="17"/>
  </w:num>
  <w:num w:numId="25">
    <w:abstractNumId w:val="12"/>
  </w:num>
  <w:num w:numId="26">
    <w:abstractNumId w:val="6"/>
  </w:num>
  <w:num w:numId="27">
    <w:abstractNumId w:val="1"/>
  </w:num>
  <w:num w:numId="28">
    <w:abstractNumId w:val="25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024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9C0"/>
    <w:rsid w:val="000216AB"/>
    <w:rsid w:val="00023A88"/>
    <w:rsid w:val="00030387"/>
    <w:rsid w:val="00050C86"/>
    <w:rsid w:val="00075A10"/>
    <w:rsid w:val="000A7238"/>
    <w:rsid w:val="000D2719"/>
    <w:rsid w:val="000D570B"/>
    <w:rsid w:val="000F409E"/>
    <w:rsid w:val="001038DD"/>
    <w:rsid w:val="001357B2"/>
    <w:rsid w:val="0014221B"/>
    <w:rsid w:val="00152006"/>
    <w:rsid w:val="001622CF"/>
    <w:rsid w:val="00170162"/>
    <w:rsid w:val="001B1011"/>
    <w:rsid w:val="001C40AD"/>
    <w:rsid w:val="001C7492"/>
    <w:rsid w:val="00202A77"/>
    <w:rsid w:val="00203938"/>
    <w:rsid w:val="00210A29"/>
    <w:rsid w:val="00222AF5"/>
    <w:rsid w:val="00237DF4"/>
    <w:rsid w:val="00271CE5"/>
    <w:rsid w:val="00282020"/>
    <w:rsid w:val="002A1E4F"/>
    <w:rsid w:val="002C69C0"/>
    <w:rsid w:val="002D732A"/>
    <w:rsid w:val="003118DE"/>
    <w:rsid w:val="00327557"/>
    <w:rsid w:val="003412A9"/>
    <w:rsid w:val="00346743"/>
    <w:rsid w:val="003468B4"/>
    <w:rsid w:val="003636BF"/>
    <w:rsid w:val="0037479F"/>
    <w:rsid w:val="003845B4"/>
    <w:rsid w:val="003874B6"/>
    <w:rsid w:val="00387B1A"/>
    <w:rsid w:val="003E1C74"/>
    <w:rsid w:val="00436BE1"/>
    <w:rsid w:val="00441F11"/>
    <w:rsid w:val="0046302C"/>
    <w:rsid w:val="00473398"/>
    <w:rsid w:val="00475547"/>
    <w:rsid w:val="004916C6"/>
    <w:rsid w:val="004925EE"/>
    <w:rsid w:val="004B5646"/>
    <w:rsid w:val="004C207F"/>
    <w:rsid w:val="004E09CC"/>
    <w:rsid w:val="004E10CD"/>
    <w:rsid w:val="005155D1"/>
    <w:rsid w:val="00517E07"/>
    <w:rsid w:val="00525A14"/>
    <w:rsid w:val="00526246"/>
    <w:rsid w:val="00544C9A"/>
    <w:rsid w:val="005544EA"/>
    <w:rsid w:val="00557C84"/>
    <w:rsid w:val="00567106"/>
    <w:rsid w:val="005739E2"/>
    <w:rsid w:val="00582E4B"/>
    <w:rsid w:val="00590DD7"/>
    <w:rsid w:val="005A1AD5"/>
    <w:rsid w:val="005B407F"/>
    <w:rsid w:val="005B4CE0"/>
    <w:rsid w:val="005C7A6D"/>
    <w:rsid w:val="005E1D3C"/>
    <w:rsid w:val="005F2A95"/>
    <w:rsid w:val="00614B0A"/>
    <w:rsid w:val="0061570F"/>
    <w:rsid w:val="00632253"/>
    <w:rsid w:val="006335E2"/>
    <w:rsid w:val="0063604D"/>
    <w:rsid w:val="00642714"/>
    <w:rsid w:val="00642EDF"/>
    <w:rsid w:val="006455CE"/>
    <w:rsid w:val="00661B61"/>
    <w:rsid w:val="00662AC2"/>
    <w:rsid w:val="00691BC9"/>
    <w:rsid w:val="006A6155"/>
    <w:rsid w:val="006D42D9"/>
    <w:rsid w:val="007068B1"/>
    <w:rsid w:val="00731E42"/>
    <w:rsid w:val="00733017"/>
    <w:rsid w:val="00752533"/>
    <w:rsid w:val="00753066"/>
    <w:rsid w:val="0078161D"/>
    <w:rsid w:val="00783310"/>
    <w:rsid w:val="007A4A6D"/>
    <w:rsid w:val="007D1BCF"/>
    <w:rsid w:val="007D75CF"/>
    <w:rsid w:val="007E52B2"/>
    <w:rsid w:val="007E6DC5"/>
    <w:rsid w:val="007E79CB"/>
    <w:rsid w:val="008202B9"/>
    <w:rsid w:val="008410E1"/>
    <w:rsid w:val="00860ED4"/>
    <w:rsid w:val="0088043C"/>
    <w:rsid w:val="008906C9"/>
    <w:rsid w:val="00890BB9"/>
    <w:rsid w:val="00890D78"/>
    <w:rsid w:val="00897294"/>
    <w:rsid w:val="008A0D9F"/>
    <w:rsid w:val="008B46C6"/>
    <w:rsid w:val="008C5738"/>
    <w:rsid w:val="008C75EC"/>
    <w:rsid w:val="008D04F0"/>
    <w:rsid w:val="008E5C23"/>
    <w:rsid w:val="008F3500"/>
    <w:rsid w:val="00906D58"/>
    <w:rsid w:val="009138AC"/>
    <w:rsid w:val="00924E3C"/>
    <w:rsid w:val="0093146B"/>
    <w:rsid w:val="00940257"/>
    <w:rsid w:val="009612BB"/>
    <w:rsid w:val="009728F9"/>
    <w:rsid w:val="009911B0"/>
    <w:rsid w:val="0099187E"/>
    <w:rsid w:val="00996977"/>
    <w:rsid w:val="009C7F36"/>
    <w:rsid w:val="009D0BA3"/>
    <w:rsid w:val="009D5F31"/>
    <w:rsid w:val="00A1036E"/>
    <w:rsid w:val="00A11946"/>
    <w:rsid w:val="00A125C5"/>
    <w:rsid w:val="00A161E3"/>
    <w:rsid w:val="00A227C5"/>
    <w:rsid w:val="00A41207"/>
    <w:rsid w:val="00A5039D"/>
    <w:rsid w:val="00A50B97"/>
    <w:rsid w:val="00A54085"/>
    <w:rsid w:val="00A65EE7"/>
    <w:rsid w:val="00A70133"/>
    <w:rsid w:val="00A775F3"/>
    <w:rsid w:val="00A84834"/>
    <w:rsid w:val="00AC3ECF"/>
    <w:rsid w:val="00B17141"/>
    <w:rsid w:val="00B31575"/>
    <w:rsid w:val="00B35049"/>
    <w:rsid w:val="00B53747"/>
    <w:rsid w:val="00B61915"/>
    <w:rsid w:val="00B63AB1"/>
    <w:rsid w:val="00B81D5F"/>
    <w:rsid w:val="00B8547D"/>
    <w:rsid w:val="00B95F64"/>
    <w:rsid w:val="00BB36E4"/>
    <w:rsid w:val="00BB65B6"/>
    <w:rsid w:val="00BC6B28"/>
    <w:rsid w:val="00BD421B"/>
    <w:rsid w:val="00C075CE"/>
    <w:rsid w:val="00C16419"/>
    <w:rsid w:val="00C2010C"/>
    <w:rsid w:val="00C23C3D"/>
    <w:rsid w:val="00C250D5"/>
    <w:rsid w:val="00C605B1"/>
    <w:rsid w:val="00C728CA"/>
    <w:rsid w:val="00C76691"/>
    <w:rsid w:val="00C80F44"/>
    <w:rsid w:val="00C81212"/>
    <w:rsid w:val="00C85809"/>
    <w:rsid w:val="00C85BC5"/>
    <w:rsid w:val="00C90A72"/>
    <w:rsid w:val="00C9236C"/>
    <w:rsid w:val="00C92898"/>
    <w:rsid w:val="00CD4D41"/>
    <w:rsid w:val="00CE7514"/>
    <w:rsid w:val="00D04605"/>
    <w:rsid w:val="00D12895"/>
    <w:rsid w:val="00D248DE"/>
    <w:rsid w:val="00D3111F"/>
    <w:rsid w:val="00D436DE"/>
    <w:rsid w:val="00D470A6"/>
    <w:rsid w:val="00D73D22"/>
    <w:rsid w:val="00D75B4E"/>
    <w:rsid w:val="00D77F8A"/>
    <w:rsid w:val="00D8542D"/>
    <w:rsid w:val="00DB46C2"/>
    <w:rsid w:val="00DC6A71"/>
    <w:rsid w:val="00DD4FCC"/>
    <w:rsid w:val="00DE5B46"/>
    <w:rsid w:val="00E0357D"/>
    <w:rsid w:val="00E24EC2"/>
    <w:rsid w:val="00E348AE"/>
    <w:rsid w:val="00E377AE"/>
    <w:rsid w:val="00E873B6"/>
    <w:rsid w:val="00E87A49"/>
    <w:rsid w:val="00E91EFE"/>
    <w:rsid w:val="00E942B6"/>
    <w:rsid w:val="00EA1A67"/>
    <w:rsid w:val="00ED38A6"/>
    <w:rsid w:val="00EE2497"/>
    <w:rsid w:val="00EE6F02"/>
    <w:rsid w:val="00F164FF"/>
    <w:rsid w:val="00F1734F"/>
    <w:rsid w:val="00F1739D"/>
    <w:rsid w:val="00F240BB"/>
    <w:rsid w:val="00F42A1F"/>
    <w:rsid w:val="00F44708"/>
    <w:rsid w:val="00F46724"/>
    <w:rsid w:val="00F55753"/>
    <w:rsid w:val="00F57FED"/>
    <w:rsid w:val="00F8389E"/>
    <w:rsid w:val="00FA50B0"/>
    <w:rsid w:val="00FC27CD"/>
    <w:rsid w:val="00FD1C9B"/>
    <w:rsid w:val="00FE140B"/>
    <w:rsid w:val="00FE72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095D42D"/>
  <w15:docId w15:val="{263FBD7F-8F14-4B36-938D-B95C305FA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3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Besedilooblaka">
    <w:name w:val="Balloon Text"/>
    <w:basedOn w:val="Navaden"/>
    <w:link w:val="BesedilooblakaZnak"/>
    <w:rsid w:val="005A1AD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5A1AD5"/>
    <w:rPr>
      <w:rFonts w:ascii="Tahoma" w:hAnsi="Tahoma" w:cs="Tahoma"/>
      <w:sz w:val="16"/>
      <w:szCs w:val="16"/>
      <w:lang w:val="en-US" w:eastAsia="en-US"/>
    </w:rPr>
  </w:style>
  <w:style w:type="paragraph" w:styleId="Brezrazmikov">
    <w:name w:val="No Spacing"/>
    <w:uiPriority w:val="1"/>
    <w:qFormat/>
    <w:rsid w:val="002D732A"/>
    <w:rPr>
      <w:rFonts w:asciiTheme="minorHAnsi" w:eastAsiaTheme="minorEastAsia" w:hAnsiTheme="minorHAnsi" w:cstheme="minorBidi"/>
      <w:sz w:val="22"/>
      <w:szCs w:val="22"/>
    </w:rPr>
  </w:style>
  <w:style w:type="paragraph" w:styleId="Odstavekseznama">
    <w:name w:val="List Paragraph"/>
    <w:basedOn w:val="Navaden"/>
    <w:link w:val="OdstavekseznamaZnak"/>
    <w:uiPriority w:val="34"/>
    <w:qFormat/>
    <w:rsid w:val="002D732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sl-SI"/>
    </w:rPr>
  </w:style>
  <w:style w:type="character" w:customStyle="1" w:styleId="NogaZnak">
    <w:name w:val="Noga Znak"/>
    <w:basedOn w:val="Privzetapisavaodstavka"/>
    <w:link w:val="Noga"/>
    <w:uiPriority w:val="99"/>
    <w:rsid w:val="002D732A"/>
    <w:rPr>
      <w:rFonts w:ascii="Arial" w:hAnsi="Arial"/>
      <w:szCs w:val="24"/>
      <w:lang w:val="en-US" w:eastAsia="en-US"/>
    </w:rPr>
  </w:style>
  <w:style w:type="table" w:customStyle="1" w:styleId="Tabelamrea1">
    <w:name w:val="Tabela – mreža1"/>
    <w:basedOn w:val="Navadnatabela"/>
    <w:next w:val="Tabelamrea"/>
    <w:uiPriority w:val="39"/>
    <w:rsid w:val="00A1036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semiHidden/>
    <w:unhideWhenUsed/>
    <w:rsid w:val="00FE140B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unhideWhenUsed/>
    <w:rsid w:val="00FE140B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semiHidden/>
    <w:rsid w:val="00FE140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FE140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FE140B"/>
    <w:rPr>
      <w:rFonts w:ascii="Arial" w:hAnsi="Arial"/>
      <w:b/>
      <w:bCs/>
      <w:lang w:eastAsia="en-US"/>
    </w:rPr>
  </w:style>
  <w:style w:type="character" w:customStyle="1" w:styleId="OdstavekseznamaZnak">
    <w:name w:val="Odstavek seznama Znak"/>
    <w:link w:val="Odstavekseznama"/>
    <w:uiPriority w:val="34"/>
    <w:locked/>
    <w:rsid w:val="00B61915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15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PORAB~1\AppData\Local\Temp\notes758E9C\~3400164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7352B649-0308-4367-AD48-0EABC58BD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~3400164</Template>
  <TotalTime>27</TotalTime>
  <Pages>2</Pages>
  <Words>507</Words>
  <Characters>3013</Characters>
  <Application>Microsoft Office Word</Application>
  <DocSecurity>0</DocSecurity>
  <Lines>25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3513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uporabnik</dc:creator>
  <cp:lastModifiedBy>Ajda Kline</cp:lastModifiedBy>
  <cp:revision>7</cp:revision>
  <cp:lastPrinted>2017-03-22T10:04:00Z</cp:lastPrinted>
  <dcterms:created xsi:type="dcterms:W3CDTF">2020-05-13T09:22:00Z</dcterms:created>
  <dcterms:modified xsi:type="dcterms:W3CDTF">2020-05-18T12:57:00Z</dcterms:modified>
</cp:coreProperties>
</file>