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5380" w14:textId="41504E9D" w:rsidR="00197F3A" w:rsidRPr="00DA2D48" w:rsidRDefault="003F003D" w:rsidP="00197F3A">
      <w:pPr>
        <w:pStyle w:val="podpisi"/>
        <w:jc w:val="both"/>
        <w:rPr>
          <w:b/>
          <w:bCs/>
          <w:szCs w:val="20"/>
          <w:lang w:val="sl-SI"/>
        </w:rPr>
      </w:pPr>
      <w:r w:rsidRPr="00DA2D48">
        <w:rPr>
          <w:b/>
          <w:bCs/>
          <w:szCs w:val="20"/>
          <w:lang w:val="sl-SI"/>
        </w:rPr>
        <w:t>Skladno z 10. člen</w:t>
      </w:r>
      <w:r w:rsidRPr="00DA2D48">
        <w:rPr>
          <w:b/>
          <w:bCs/>
          <w:szCs w:val="20"/>
          <w:lang w:val="sl-SI"/>
        </w:rPr>
        <w:t>om</w:t>
      </w:r>
      <w:r w:rsidRPr="00DA2D48">
        <w:rPr>
          <w:b/>
          <w:bCs/>
          <w:szCs w:val="20"/>
          <w:lang w:val="sl-SI"/>
        </w:rPr>
        <w:t xml:space="preserve"> Uredbe o posredovanju in ponovni uporabi informacij javnega značaja (Uradni list RS, št. 24/16 in 146/22) objavljamo javno dostopne informacije javnega značaja v zvezi s postopkom javnega razpisa, in sicer: podatek o</w:t>
      </w:r>
      <w:r w:rsidRPr="00DA2D48">
        <w:rPr>
          <w:b/>
          <w:bCs/>
          <w:szCs w:val="20"/>
          <w:lang w:val="sl-SI"/>
        </w:rPr>
        <w:t xml:space="preserve"> članih</w:t>
      </w:r>
      <w:r w:rsidR="00197F3A" w:rsidRPr="00DA2D48">
        <w:rPr>
          <w:b/>
          <w:bCs/>
          <w:szCs w:val="20"/>
          <w:lang w:val="sl-SI"/>
        </w:rPr>
        <w:t xml:space="preserve"> strokovne komisije za izvedbo postopka Javnega razpisa za izbor izvajalcev programov socialne vključenosti za obdobje od 2025 do vključno 2029</w:t>
      </w:r>
      <w:r w:rsidRPr="00DA2D48">
        <w:rPr>
          <w:b/>
          <w:bCs/>
          <w:szCs w:val="20"/>
          <w:lang w:val="sl-SI"/>
        </w:rPr>
        <w:t>:</w:t>
      </w:r>
    </w:p>
    <w:p w14:paraId="1E4BE373" w14:textId="77777777" w:rsidR="003F003D" w:rsidRPr="00DA2D48" w:rsidRDefault="003F003D" w:rsidP="00197F3A">
      <w:pPr>
        <w:pStyle w:val="podpisi"/>
        <w:jc w:val="both"/>
        <w:rPr>
          <w:b/>
          <w:bCs/>
          <w:szCs w:val="20"/>
          <w:lang w:val="sl-SI"/>
        </w:rPr>
      </w:pPr>
    </w:p>
    <w:tbl>
      <w:tblPr>
        <w:tblStyle w:val="Tabela-mrea"/>
        <w:tblW w:w="5000" w:type="pct"/>
        <w:tblLook w:val="04A0" w:firstRow="1" w:lastRow="0" w:firstColumn="1" w:lastColumn="0" w:noHBand="0" w:noVBand="1"/>
      </w:tblPr>
      <w:tblGrid>
        <w:gridCol w:w="1395"/>
        <w:gridCol w:w="1908"/>
        <w:gridCol w:w="5190"/>
      </w:tblGrid>
      <w:tr w:rsidR="003F003D" w:rsidRPr="00DA2D48" w14:paraId="73BC82D7" w14:textId="77777777" w:rsidTr="005520AA">
        <w:tc>
          <w:tcPr>
            <w:tcW w:w="776" w:type="pct"/>
            <w:tcBorders>
              <w:top w:val="nil"/>
              <w:left w:val="nil"/>
            </w:tcBorders>
          </w:tcPr>
          <w:p w14:paraId="77C1865B" w14:textId="77777777" w:rsidR="003F003D" w:rsidRPr="00DA2D48" w:rsidRDefault="003F003D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1146" w:type="pct"/>
            <w:shd w:val="clear" w:color="auto" w:fill="CAEDFB" w:themeFill="accent4" w:themeFillTint="33"/>
          </w:tcPr>
          <w:p w14:paraId="564C4545" w14:textId="44EB79FC" w:rsidR="003F003D" w:rsidRPr="00DA2D48" w:rsidRDefault="003F003D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IME IN PRIIMEK</w:t>
            </w:r>
          </w:p>
        </w:tc>
        <w:tc>
          <w:tcPr>
            <w:tcW w:w="3078" w:type="pct"/>
            <w:shd w:val="clear" w:color="auto" w:fill="CAEDFB" w:themeFill="accent4" w:themeFillTint="33"/>
          </w:tcPr>
          <w:p w14:paraId="470A5DC7" w14:textId="091544D3" w:rsidR="003F003D" w:rsidRPr="00DA2D48" w:rsidRDefault="003F003D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ORGANIZACIJA</w:t>
            </w:r>
          </w:p>
        </w:tc>
      </w:tr>
      <w:tr w:rsidR="003F003D" w:rsidRPr="00DA2D48" w14:paraId="00D0FBE0" w14:textId="77777777" w:rsidTr="005520AA">
        <w:tc>
          <w:tcPr>
            <w:tcW w:w="776" w:type="pct"/>
            <w:shd w:val="clear" w:color="auto" w:fill="CAEDFB" w:themeFill="accent4" w:themeFillTint="33"/>
          </w:tcPr>
          <w:p w14:paraId="21F4735C" w14:textId="5A4105E2" w:rsidR="003F003D" w:rsidRPr="00DA2D48" w:rsidRDefault="005520AA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predsednica</w:t>
            </w:r>
          </w:p>
        </w:tc>
        <w:tc>
          <w:tcPr>
            <w:tcW w:w="1146" w:type="pct"/>
          </w:tcPr>
          <w:p w14:paraId="39FA50A3" w14:textId="5AFF9409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Majda Erzar</w:t>
            </w:r>
          </w:p>
        </w:tc>
        <w:tc>
          <w:tcPr>
            <w:tcW w:w="3078" w:type="pct"/>
          </w:tcPr>
          <w:p w14:paraId="52F44A3E" w14:textId="6BF44F08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Ministrstvo za delo, družino, socialne zadeve in enake možnosti</w:t>
            </w:r>
          </w:p>
        </w:tc>
      </w:tr>
      <w:tr w:rsidR="003F003D" w:rsidRPr="00DA2D48" w14:paraId="7871AFEA" w14:textId="77777777" w:rsidTr="005520AA">
        <w:tc>
          <w:tcPr>
            <w:tcW w:w="776" w:type="pct"/>
            <w:shd w:val="clear" w:color="auto" w:fill="CAEDFB" w:themeFill="accent4" w:themeFillTint="33"/>
          </w:tcPr>
          <w:p w14:paraId="6C5B818F" w14:textId="727CE0D9" w:rsidR="003F003D" w:rsidRPr="00DA2D48" w:rsidRDefault="005520AA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članica</w:t>
            </w:r>
          </w:p>
        </w:tc>
        <w:tc>
          <w:tcPr>
            <w:tcW w:w="1146" w:type="pct"/>
          </w:tcPr>
          <w:p w14:paraId="0D864C35" w14:textId="114D6130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Lea Kovač</w:t>
            </w:r>
          </w:p>
        </w:tc>
        <w:tc>
          <w:tcPr>
            <w:tcW w:w="3078" w:type="pct"/>
          </w:tcPr>
          <w:p w14:paraId="742632A4" w14:textId="0A37CCBD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Zavod Republike Slovenije za zaposlovanje</w:t>
            </w:r>
          </w:p>
        </w:tc>
      </w:tr>
      <w:tr w:rsidR="003F003D" w:rsidRPr="00DA2D48" w14:paraId="402F1E03" w14:textId="77777777" w:rsidTr="005520AA">
        <w:tc>
          <w:tcPr>
            <w:tcW w:w="776" w:type="pct"/>
            <w:shd w:val="clear" w:color="auto" w:fill="CAEDFB" w:themeFill="accent4" w:themeFillTint="33"/>
          </w:tcPr>
          <w:p w14:paraId="3C76AB67" w14:textId="688F0E48" w:rsidR="003F003D" w:rsidRPr="00DA2D48" w:rsidRDefault="005520AA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članica</w:t>
            </w:r>
          </w:p>
        </w:tc>
        <w:tc>
          <w:tcPr>
            <w:tcW w:w="1146" w:type="pct"/>
          </w:tcPr>
          <w:p w14:paraId="2F9A70F3" w14:textId="3A70CEC5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Helena Porenta</w:t>
            </w:r>
          </w:p>
        </w:tc>
        <w:tc>
          <w:tcPr>
            <w:tcW w:w="3078" w:type="pct"/>
          </w:tcPr>
          <w:p w14:paraId="52EBEEA5" w14:textId="3AB32947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Ministrstvo za delo, družino, socialne zadeve in enake možnosti</w:t>
            </w:r>
          </w:p>
        </w:tc>
      </w:tr>
      <w:tr w:rsidR="003F003D" w:rsidRPr="00DA2D48" w14:paraId="4E4DE8C2" w14:textId="77777777" w:rsidTr="005520AA">
        <w:tc>
          <w:tcPr>
            <w:tcW w:w="776" w:type="pct"/>
            <w:shd w:val="clear" w:color="auto" w:fill="CAEDFB" w:themeFill="accent4" w:themeFillTint="33"/>
          </w:tcPr>
          <w:p w14:paraId="6A9F2C68" w14:textId="1D59653C" w:rsidR="003F003D" w:rsidRPr="00DA2D48" w:rsidRDefault="005520AA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članica</w:t>
            </w:r>
          </w:p>
        </w:tc>
        <w:tc>
          <w:tcPr>
            <w:tcW w:w="1146" w:type="pct"/>
          </w:tcPr>
          <w:p w14:paraId="77779162" w14:textId="3BB7EBE1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Maja Donik Telban</w:t>
            </w:r>
          </w:p>
        </w:tc>
        <w:tc>
          <w:tcPr>
            <w:tcW w:w="3078" w:type="pct"/>
          </w:tcPr>
          <w:p w14:paraId="41114341" w14:textId="653ED646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Ministrstvo za delo, družino, socialne zadeve in enake možnosti</w:t>
            </w:r>
          </w:p>
        </w:tc>
      </w:tr>
      <w:tr w:rsidR="003F003D" w:rsidRPr="00DA2D48" w14:paraId="59A4B75B" w14:textId="77777777" w:rsidTr="005520AA">
        <w:tc>
          <w:tcPr>
            <w:tcW w:w="776" w:type="pct"/>
            <w:shd w:val="clear" w:color="auto" w:fill="CAEDFB" w:themeFill="accent4" w:themeFillTint="33"/>
          </w:tcPr>
          <w:p w14:paraId="1DE733A5" w14:textId="0567DFF8" w:rsidR="003F003D" w:rsidRPr="00DA2D48" w:rsidRDefault="005520AA" w:rsidP="00197F3A">
            <w:pPr>
              <w:pStyle w:val="podpisi"/>
              <w:jc w:val="both"/>
              <w:rPr>
                <w:b/>
                <w:bCs/>
                <w:szCs w:val="20"/>
                <w:lang w:val="sl-SI"/>
              </w:rPr>
            </w:pPr>
            <w:r w:rsidRPr="00DA2D48">
              <w:rPr>
                <w:b/>
                <w:bCs/>
                <w:szCs w:val="20"/>
                <w:lang w:val="sl-SI"/>
              </w:rPr>
              <w:t>član</w:t>
            </w:r>
          </w:p>
        </w:tc>
        <w:tc>
          <w:tcPr>
            <w:tcW w:w="1146" w:type="pct"/>
          </w:tcPr>
          <w:p w14:paraId="49B4FA43" w14:textId="6899BC32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Boštjan Grošelj</w:t>
            </w:r>
          </w:p>
        </w:tc>
        <w:tc>
          <w:tcPr>
            <w:tcW w:w="3078" w:type="pct"/>
          </w:tcPr>
          <w:p w14:paraId="3EF1B475" w14:textId="36AF2C46" w:rsidR="003F003D" w:rsidRPr="00DA2D48" w:rsidRDefault="005520AA" w:rsidP="00197F3A">
            <w:pPr>
              <w:pStyle w:val="podpisi"/>
              <w:jc w:val="both"/>
              <w:rPr>
                <w:szCs w:val="20"/>
                <w:lang w:val="sl-SI"/>
              </w:rPr>
            </w:pPr>
            <w:r w:rsidRPr="00DA2D48">
              <w:rPr>
                <w:szCs w:val="20"/>
                <w:lang w:val="sl-SI"/>
              </w:rPr>
              <w:t>Ministrstvo za delo, družino, socialne zadeve in enake možnosti</w:t>
            </w:r>
          </w:p>
        </w:tc>
      </w:tr>
    </w:tbl>
    <w:p w14:paraId="16D8780B" w14:textId="77777777" w:rsidR="003F003D" w:rsidRPr="00DA2D48" w:rsidRDefault="003F003D" w:rsidP="00197F3A">
      <w:pPr>
        <w:pStyle w:val="podpisi"/>
        <w:jc w:val="both"/>
        <w:rPr>
          <w:b/>
          <w:bCs/>
          <w:szCs w:val="20"/>
          <w:lang w:val="sl-SI"/>
        </w:rPr>
      </w:pPr>
    </w:p>
    <w:p w14:paraId="3EC76166" w14:textId="611C1FEA" w:rsidR="007D75CF" w:rsidRPr="00DA2D48" w:rsidRDefault="007D75CF" w:rsidP="003E1C74">
      <w:pPr>
        <w:pStyle w:val="podpisi"/>
        <w:rPr>
          <w:szCs w:val="20"/>
          <w:lang w:val="sl-SI"/>
        </w:rPr>
      </w:pPr>
    </w:p>
    <w:sectPr w:rsidR="007D75CF" w:rsidRPr="00DA2D48" w:rsidSect="00F07333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8DDC" w14:textId="77777777" w:rsidR="00B14AF9" w:rsidRDefault="00B14AF9">
      <w:r>
        <w:separator/>
      </w:r>
    </w:p>
  </w:endnote>
  <w:endnote w:type="continuationSeparator" w:id="0">
    <w:p w14:paraId="60E57590" w14:textId="77777777" w:rsidR="00B14AF9" w:rsidRDefault="00B1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4E96" w14:textId="77777777" w:rsidR="00B14AF9" w:rsidRDefault="00B14AF9">
      <w:r>
        <w:separator/>
      </w:r>
    </w:p>
  </w:footnote>
  <w:footnote w:type="continuationSeparator" w:id="0">
    <w:p w14:paraId="360CBF5E" w14:textId="77777777" w:rsidR="00B14AF9" w:rsidRDefault="00B1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9BFB" w14:textId="77777777" w:rsidR="00A47BE5" w:rsidRPr="00110CBD" w:rsidRDefault="00A47BE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A47BE5" w:rsidRPr="008F3500" w14:paraId="68404B30" w14:textId="77777777">
      <w:trPr>
        <w:cantSplit/>
        <w:trHeight w:hRule="exact" w:val="847"/>
      </w:trPr>
      <w:tc>
        <w:tcPr>
          <w:tcW w:w="567" w:type="dxa"/>
        </w:tcPr>
        <w:p w14:paraId="451F9913" w14:textId="29F81BD0" w:rsidR="00A47BE5" w:rsidRPr="008F3500" w:rsidRDefault="005520A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7888869" wp14:editId="4BA592A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673903426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2C7FC43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5914FC0" w14:textId="7C6AB94A" w:rsidR="00A47BE5" w:rsidRDefault="005520A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8A8F9" wp14:editId="576FF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194050" cy="1301750"/>
          <wp:effectExtent l="0" t="0" r="0" b="0"/>
          <wp:wrapSquare wrapText="bothSides"/>
          <wp:docPr id="28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0" cy="1301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D2E06" w14:textId="77777777" w:rsidR="00A47BE5" w:rsidRPr="008F3500" w:rsidRDefault="00914B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Štukljeva cesta 44</w:t>
    </w:r>
    <w:r w:rsidR="00A47BE5" w:rsidRPr="008F3500">
      <w:rPr>
        <w:rFonts w:cs="Arial"/>
        <w:sz w:val="16"/>
      </w:rPr>
      <w:t xml:space="preserve">, </w:t>
    </w:r>
    <w:r w:rsidR="00A47BE5">
      <w:rPr>
        <w:rFonts w:cs="Arial"/>
        <w:sz w:val="16"/>
      </w:rPr>
      <w:t>1000 Ljubljana</w:t>
    </w:r>
    <w:r w:rsidR="00A47BE5" w:rsidRPr="008F3500">
      <w:rPr>
        <w:rFonts w:cs="Arial"/>
        <w:sz w:val="16"/>
      </w:rPr>
      <w:tab/>
      <w:t xml:space="preserve">T: </w:t>
    </w:r>
    <w:r w:rsidR="00A47BE5">
      <w:rPr>
        <w:rFonts w:cs="Arial"/>
        <w:sz w:val="16"/>
      </w:rPr>
      <w:t>01 369 75 38</w:t>
    </w:r>
  </w:p>
  <w:p w14:paraId="38CB7BA4" w14:textId="77777777" w:rsidR="00A47BE5" w:rsidRPr="008F3500" w:rsidRDefault="00A47BE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14:paraId="715305C9" w14:textId="77777777" w:rsidR="00A47BE5" w:rsidRPr="008F3500" w:rsidRDefault="00A47BE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1911ED9A" w14:textId="77777777" w:rsidR="00A47BE5" w:rsidRPr="008F3500" w:rsidRDefault="00A47BE5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9A4C79">
      <w:rPr>
        <w:rFonts w:cs="Arial"/>
        <w:sz w:val="16"/>
      </w:rPr>
      <w:t>www.</w:t>
    </w:r>
    <w:r>
      <w:rPr>
        <w:rFonts w:cs="Arial"/>
        <w:sz w:val="16"/>
      </w:rPr>
      <w:t>gov.si</w:t>
    </w:r>
  </w:p>
  <w:p w14:paraId="5FD4F0E7" w14:textId="77777777" w:rsidR="00A47BE5" w:rsidRPr="008F3500" w:rsidRDefault="00A47BE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7178351">
    <w:abstractNumId w:val="4"/>
  </w:num>
  <w:num w:numId="2" w16cid:durableId="254243658">
    <w:abstractNumId w:val="2"/>
  </w:num>
  <w:num w:numId="3" w16cid:durableId="543561858">
    <w:abstractNumId w:val="3"/>
  </w:num>
  <w:num w:numId="4" w16cid:durableId="1933931910">
    <w:abstractNumId w:val="0"/>
  </w:num>
  <w:num w:numId="5" w16cid:durableId="2004435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3A"/>
    <w:rsid w:val="00003EB1"/>
    <w:rsid w:val="00006CAB"/>
    <w:rsid w:val="00022DED"/>
    <w:rsid w:val="00023A88"/>
    <w:rsid w:val="000270C5"/>
    <w:rsid w:val="00036ED4"/>
    <w:rsid w:val="00061ACE"/>
    <w:rsid w:val="000768BA"/>
    <w:rsid w:val="000A7238"/>
    <w:rsid w:val="000B1BA1"/>
    <w:rsid w:val="000C6AF5"/>
    <w:rsid w:val="000D2C0D"/>
    <w:rsid w:val="000E25AB"/>
    <w:rsid w:val="000E39C9"/>
    <w:rsid w:val="000E77AC"/>
    <w:rsid w:val="000F569C"/>
    <w:rsid w:val="0010618C"/>
    <w:rsid w:val="001101D6"/>
    <w:rsid w:val="0011472C"/>
    <w:rsid w:val="001159F7"/>
    <w:rsid w:val="0012279C"/>
    <w:rsid w:val="001357B2"/>
    <w:rsid w:val="00144B0A"/>
    <w:rsid w:val="00157872"/>
    <w:rsid w:val="0017224D"/>
    <w:rsid w:val="0017478F"/>
    <w:rsid w:val="00175953"/>
    <w:rsid w:val="00186223"/>
    <w:rsid w:val="001938CA"/>
    <w:rsid w:val="00195FFC"/>
    <w:rsid w:val="00197F3A"/>
    <w:rsid w:val="001A4F66"/>
    <w:rsid w:val="001B3724"/>
    <w:rsid w:val="001C12D3"/>
    <w:rsid w:val="001C38C8"/>
    <w:rsid w:val="001D4EB8"/>
    <w:rsid w:val="001F2553"/>
    <w:rsid w:val="00202A77"/>
    <w:rsid w:val="00216E15"/>
    <w:rsid w:val="00220EEB"/>
    <w:rsid w:val="00235D41"/>
    <w:rsid w:val="0023708C"/>
    <w:rsid w:val="00245511"/>
    <w:rsid w:val="00246DBF"/>
    <w:rsid w:val="00256056"/>
    <w:rsid w:val="00261DA0"/>
    <w:rsid w:val="0026228D"/>
    <w:rsid w:val="00271CE5"/>
    <w:rsid w:val="00282020"/>
    <w:rsid w:val="002977B6"/>
    <w:rsid w:val="002A0517"/>
    <w:rsid w:val="002A0CEC"/>
    <w:rsid w:val="002A2B69"/>
    <w:rsid w:val="002A78B7"/>
    <w:rsid w:val="002B67B3"/>
    <w:rsid w:val="002D4599"/>
    <w:rsid w:val="002D5A28"/>
    <w:rsid w:val="002D7A38"/>
    <w:rsid w:val="002F0B3B"/>
    <w:rsid w:val="0030241A"/>
    <w:rsid w:val="0030388A"/>
    <w:rsid w:val="003225A1"/>
    <w:rsid w:val="00323745"/>
    <w:rsid w:val="00323F1B"/>
    <w:rsid w:val="003249C0"/>
    <w:rsid w:val="00353747"/>
    <w:rsid w:val="003559C3"/>
    <w:rsid w:val="003636BF"/>
    <w:rsid w:val="00370657"/>
    <w:rsid w:val="00371442"/>
    <w:rsid w:val="00373375"/>
    <w:rsid w:val="003845B4"/>
    <w:rsid w:val="00387B1A"/>
    <w:rsid w:val="00395989"/>
    <w:rsid w:val="003A3B69"/>
    <w:rsid w:val="003B0AC8"/>
    <w:rsid w:val="003B0FCC"/>
    <w:rsid w:val="003C037F"/>
    <w:rsid w:val="003C5EE5"/>
    <w:rsid w:val="003C752A"/>
    <w:rsid w:val="003D02FB"/>
    <w:rsid w:val="003D2DE9"/>
    <w:rsid w:val="003D3C10"/>
    <w:rsid w:val="003E1C74"/>
    <w:rsid w:val="003F003D"/>
    <w:rsid w:val="003F3AF7"/>
    <w:rsid w:val="003F6558"/>
    <w:rsid w:val="003F6884"/>
    <w:rsid w:val="00412BC3"/>
    <w:rsid w:val="00432209"/>
    <w:rsid w:val="00437276"/>
    <w:rsid w:val="00452328"/>
    <w:rsid w:val="004657EE"/>
    <w:rsid w:val="0046664F"/>
    <w:rsid w:val="00477BF0"/>
    <w:rsid w:val="00485AF6"/>
    <w:rsid w:val="004A4C70"/>
    <w:rsid w:val="004A72F0"/>
    <w:rsid w:val="004B58C7"/>
    <w:rsid w:val="004D0532"/>
    <w:rsid w:val="004E1E83"/>
    <w:rsid w:val="004F5790"/>
    <w:rsid w:val="0050359E"/>
    <w:rsid w:val="0050638A"/>
    <w:rsid w:val="00512766"/>
    <w:rsid w:val="005149CE"/>
    <w:rsid w:val="0052148E"/>
    <w:rsid w:val="00523FC5"/>
    <w:rsid w:val="005257B8"/>
    <w:rsid w:val="00526246"/>
    <w:rsid w:val="00535FAC"/>
    <w:rsid w:val="00536ECC"/>
    <w:rsid w:val="00537857"/>
    <w:rsid w:val="005520AA"/>
    <w:rsid w:val="005628F3"/>
    <w:rsid w:val="00562FF2"/>
    <w:rsid w:val="00567106"/>
    <w:rsid w:val="00573575"/>
    <w:rsid w:val="00590AC9"/>
    <w:rsid w:val="005A10A4"/>
    <w:rsid w:val="005A249B"/>
    <w:rsid w:val="005A595B"/>
    <w:rsid w:val="005A6C56"/>
    <w:rsid w:val="005B1421"/>
    <w:rsid w:val="005B196B"/>
    <w:rsid w:val="005B59A7"/>
    <w:rsid w:val="005C2C72"/>
    <w:rsid w:val="005D012A"/>
    <w:rsid w:val="005D1F92"/>
    <w:rsid w:val="005E1D3C"/>
    <w:rsid w:val="005E6675"/>
    <w:rsid w:val="005E6731"/>
    <w:rsid w:val="00610349"/>
    <w:rsid w:val="00617FE5"/>
    <w:rsid w:val="00621B8F"/>
    <w:rsid w:val="00625AE6"/>
    <w:rsid w:val="00631308"/>
    <w:rsid w:val="00632253"/>
    <w:rsid w:val="0063718B"/>
    <w:rsid w:val="00642714"/>
    <w:rsid w:val="006455CE"/>
    <w:rsid w:val="00655841"/>
    <w:rsid w:val="00656AFE"/>
    <w:rsid w:val="00657857"/>
    <w:rsid w:val="00662258"/>
    <w:rsid w:val="006652BB"/>
    <w:rsid w:val="00670D80"/>
    <w:rsid w:val="006716A3"/>
    <w:rsid w:val="00673415"/>
    <w:rsid w:val="006759E5"/>
    <w:rsid w:val="006767A8"/>
    <w:rsid w:val="00697CB6"/>
    <w:rsid w:val="006A0BAC"/>
    <w:rsid w:val="006A10EE"/>
    <w:rsid w:val="006A3D1B"/>
    <w:rsid w:val="006A7DA3"/>
    <w:rsid w:val="006A7EBF"/>
    <w:rsid w:val="006B7862"/>
    <w:rsid w:val="006C0B8C"/>
    <w:rsid w:val="006C462C"/>
    <w:rsid w:val="006E5DBC"/>
    <w:rsid w:val="00707CC8"/>
    <w:rsid w:val="00714A83"/>
    <w:rsid w:val="0073170C"/>
    <w:rsid w:val="00733017"/>
    <w:rsid w:val="00745C94"/>
    <w:rsid w:val="007705F0"/>
    <w:rsid w:val="00772394"/>
    <w:rsid w:val="00783310"/>
    <w:rsid w:val="00786047"/>
    <w:rsid w:val="00787EE4"/>
    <w:rsid w:val="00792C36"/>
    <w:rsid w:val="007A139E"/>
    <w:rsid w:val="007A4A6D"/>
    <w:rsid w:val="007B0EE7"/>
    <w:rsid w:val="007B4192"/>
    <w:rsid w:val="007C198D"/>
    <w:rsid w:val="007C7344"/>
    <w:rsid w:val="007D00AF"/>
    <w:rsid w:val="007D1BCF"/>
    <w:rsid w:val="007D58F5"/>
    <w:rsid w:val="007D75CF"/>
    <w:rsid w:val="007E0440"/>
    <w:rsid w:val="007E6DC5"/>
    <w:rsid w:val="007F0D73"/>
    <w:rsid w:val="007F7459"/>
    <w:rsid w:val="007F7518"/>
    <w:rsid w:val="00811913"/>
    <w:rsid w:val="00812865"/>
    <w:rsid w:val="0081526B"/>
    <w:rsid w:val="0082475F"/>
    <w:rsid w:val="00833DBD"/>
    <w:rsid w:val="008477B1"/>
    <w:rsid w:val="0085218E"/>
    <w:rsid w:val="008648A6"/>
    <w:rsid w:val="00874587"/>
    <w:rsid w:val="0088043C"/>
    <w:rsid w:val="0088076C"/>
    <w:rsid w:val="00884889"/>
    <w:rsid w:val="00886B18"/>
    <w:rsid w:val="008906C9"/>
    <w:rsid w:val="0089375D"/>
    <w:rsid w:val="00894AC9"/>
    <w:rsid w:val="00895975"/>
    <w:rsid w:val="008A4D58"/>
    <w:rsid w:val="008C16BE"/>
    <w:rsid w:val="008C36E3"/>
    <w:rsid w:val="008C5738"/>
    <w:rsid w:val="008D04F0"/>
    <w:rsid w:val="008D259C"/>
    <w:rsid w:val="008D5A18"/>
    <w:rsid w:val="008E1EB6"/>
    <w:rsid w:val="008E2F0B"/>
    <w:rsid w:val="008F3500"/>
    <w:rsid w:val="008F754C"/>
    <w:rsid w:val="00902996"/>
    <w:rsid w:val="00914B02"/>
    <w:rsid w:val="00924E3C"/>
    <w:rsid w:val="00945968"/>
    <w:rsid w:val="00956905"/>
    <w:rsid w:val="009612BB"/>
    <w:rsid w:val="00986240"/>
    <w:rsid w:val="009A29E8"/>
    <w:rsid w:val="009A4C79"/>
    <w:rsid w:val="009C652A"/>
    <w:rsid w:val="009C740A"/>
    <w:rsid w:val="009D3AF4"/>
    <w:rsid w:val="009F7B61"/>
    <w:rsid w:val="00A00C5A"/>
    <w:rsid w:val="00A050A2"/>
    <w:rsid w:val="00A125C5"/>
    <w:rsid w:val="00A212BF"/>
    <w:rsid w:val="00A21788"/>
    <w:rsid w:val="00A2451C"/>
    <w:rsid w:val="00A24F36"/>
    <w:rsid w:val="00A446D8"/>
    <w:rsid w:val="00A47BE5"/>
    <w:rsid w:val="00A52832"/>
    <w:rsid w:val="00A54724"/>
    <w:rsid w:val="00A65EE7"/>
    <w:rsid w:val="00A70133"/>
    <w:rsid w:val="00A770A6"/>
    <w:rsid w:val="00A813B1"/>
    <w:rsid w:val="00AA21E8"/>
    <w:rsid w:val="00AA3AF1"/>
    <w:rsid w:val="00AA4D62"/>
    <w:rsid w:val="00AB04BE"/>
    <w:rsid w:val="00AB36C4"/>
    <w:rsid w:val="00AC32B2"/>
    <w:rsid w:val="00AC6F40"/>
    <w:rsid w:val="00AC7AF1"/>
    <w:rsid w:val="00AD2F69"/>
    <w:rsid w:val="00AE012C"/>
    <w:rsid w:val="00AE1A77"/>
    <w:rsid w:val="00B00776"/>
    <w:rsid w:val="00B02B6D"/>
    <w:rsid w:val="00B144D1"/>
    <w:rsid w:val="00B14AF9"/>
    <w:rsid w:val="00B16C94"/>
    <w:rsid w:val="00B17141"/>
    <w:rsid w:val="00B2121B"/>
    <w:rsid w:val="00B23E84"/>
    <w:rsid w:val="00B26D1F"/>
    <w:rsid w:val="00B31575"/>
    <w:rsid w:val="00B474AB"/>
    <w:rsid w:val="00B52B1B"/>
    <w:rsid w:val="00B6503F"/>
    <w:rsid w:val="00B776E8"/>
    <w:rsid w:val="00B82B63"/>
    <w:rsid w:val="00B8547D"/>
    <w:rsid w:val="00B932D6"/>
    <w:rsid w:val="00BC415B"/>
    <w:rsid w:val="00BD0BE4"/>
    <w:rsid w:val="00BD489F"/>
    <w:rsid w:val="00C11D7A"/>
    <w:rsid w:val="00C24A09"/>
    <w:rsid w:val="00C250D5"/>
    <w:rsid w:val="00C350CA"/>
    <w:rsid w:val="00C35666"/>
    <w:rsid w:val="00C447C2"/>
    <w:rsid w:val="00C454AD"/>
    <w:rsid w:val="00C466CB"/>
    <w:rsid w:val="00C63984"/>
    <w:rsid w:val="00C7545D"/>
    <w:rsid w:val="00C76110"/>
    <w:rsid w:val="00C92898"/>
    <w:rsid w:val="00C94721"/>
    <w:rsid w:val="00C97CFB"/>
    <w:rsid w:val="00CA4340"/>
    <w:rsid w:val="00CB5469"/>
    <w:rsid w:val="00CC59E0"/>
    <w:rsid w:val="00CD25CB"/>
    <w:rsid w:val="00CD47CC"/>
    <w:rsid w:val="00CD483A"/>
    <w:rsid w:val="00CE5238"/>
    <w:rsid w:val="00CE7514"/>
    <w:rsid w:val="00CE78CD"/>
    <w:rsid w:val="00CF205F"/>
    <w:rsid w:val="00CF3EF9"/>
    <w:rsid w:val="00CF427D"/>
    <w:rsid w:val="00CF4833"/>
    <w:rsid w:val="00CF7C31"/>
    <w:rsid w:val="00D1181D"/>
    <w:rsid w:val="00D13F45"/>
    <w:rsid w:val="00D248DE"/>
    <w:rsid w:val="00D40233"/>
    <w:rsid w:val="00D4120F"/>
    <w:rsid w:val="00D431DC"/>
    <w:rsid w:val="00D512D9"/>
    <w:rsid w:val="00D514C7"/>
    <w:rsid w:val="00D55290"/>
    <w:rsid w:val="00D55545"/>
    <w:rsid w:val="00D6255D"/>
    <w:rsid w:val="00D758C3"/>
    <w:rsid w:val="00D762FB"/>
    <w:rsid w:val="00D8542D"/>
    <w:rsid w:val="00DA2D48"/>
    <w:rsid w:val="00DB3560"/>
    <w:rsid w:val="00DB67F3"/>
    <w:rsid w:val="00DB6A94"/>
    <w:rsid w:val="00DC6A71"/>
    <w:rsid w:val="00DF3082"/>
    <w:rsid w:val="00E0357D"/>
    <w:rsid w:val="00E1511B"/>
    <w:rsid w:val="00E240AC"/>
    <w:rsid w:val="00E25E3D"/>
    <w:rsid w:val="00E2627C"/>
    <w:rsid w:val="00E44C74"/>
    <w:rsid w:val="00E60E4E"/>
    <w:rsid w:val="00E75216"/>
    <w:rsid w:val="00E76DC7"/>
    <w:rsid w:val="00E81FB7"/>
    <w:rsid w:val="00E90D0D"/>
    <w:rsid w:val="00E97A46"/>
    <w:rsid w:val="00EA44AA"/>
    <w:rsid w:val="00ED1C3E"/>
    <w:rsid w:val="00ED231C"/>
    <w:rsid w:val="00ED249E"/>
    <w:rsid w:val="00ED3902"/>
    <w:rsid w:val="00EE033C"/>
    <w:rsid w:val="00EE7542"/>
    <w:rsid w:val="00EF1A8C"/>
    <w:rsid w:val="00EF7907"/>
    <w:rsid w:val="00F071B9"/>
    <w:rsid w:val="00F07333"/>
    <w:rsid w:val="00F240BB"/>
    <w:rsid w:val="00F336EE"/>
    <w:rsid w:val="00F401EF"/>
    <w:rsid w:val="00F424CB"/>
    <w:rsid w:val="00F43CFE"/>
    <w:rsid w:val="00F577CD"/>
    <w:rsid w:val="00F57FED"/>
    <w:rsid w:val="00F624CA"/>
    <w:rsid w:val="00FA0672"/>
    <w:rsid w:val="00FA2F6D"/>
    <w:rsid w:val="00FA609B"/>
    <w:rsid w:val="00FA713D"/>
    <w:rsid w:val="00FB27EC"/>
    <w:rsid w:val="00FC2EBE"/>
    <w:rsid w:val="00FC5B01"/>
    <w:rsid w:val="00FC66FB"/>
    <w:rsid w:val="00FF003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7A7D2A7"/>
  <w15:chartTrackingRefBased/>
  <w15:docId w15:val="{773E5E55-7FA7-44F3-B87C-A9801E7A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USR\F-J\FabicM27\Desktop\Predloga%20Direktorat%20za%20invalid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F6FCD8-05DA-4CEB-916B-36441A30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Direktorat za invalide</Template>
  <TotalTime>73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Martina Fabić</dc:creator>
  <cp:keywords/>
  <cp:lastModifiedBy>Martina Fabić</cp:lastModifiedBy>
  <cp:revision>2</cp:revision>
  <cp:lastPrinted>2010-07-16T07:41:00Z</cp:lastPrinted>
  <dcterms:created xsi:type="dcterms:W3CDTF">2026-07-01T09:30:00Z</dcterms:created>
  <dcterms:modified xsi:type="dcterms:W3CDTF">2026-07-01T10:44:00Z</dcterms:modified>
</cp:coreProperties>
</file>